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leftFromText="181" w:rightFromText="181" w:vertAnchor="page" w:horzAnchor="margin" w:tblpXSpec="right" w:tblpY="321"/>
        <w:tblOverlap w:val="never"/>
        <w:tblW w:w="6227" w:type="dxa"/>
        <w:tblLook w:val="04A0" w:firstRow="1" w:lastRow="0" w:firstColumn="1" w:lastColumn="0" w:noHBand="0" w:noVBand="1"/>
      </w:tblPr>
      <w:tblGrid>
        <w:gridCol w:w="6227"/>
      </w:tblGrid>
      <w:tr w:rsidR="008D344C" w:rsidRPr="008D36B9" w14:paraId="05017083" w14:textId="77777777" w:rsidTr="00A1104A">
        <w:trPr>
          <w:trHeight w:hRule="exact" w:val="2609"/>
        </w:trPr>
        <w:tc>
          <w:tcPr>
            <w:tcW w:w="6227" w:type="dxa"/>
            <w:vAlign w:val="bottom"/>
          </w:tcPr>
          <w:p w14:paraId="0229BAB9" w14:textId="7D9A130C" w:rsidR="008D344C" w:rsidRPr="00145B1B" w:rsidRDefault="006D65A2" w:rsidP="008D344C">
            <w:pPr>
              <w:pStyle w:val="Bannertext"/>
              <w:tabs>
                <w:tab w:val="left" w:pos="1968"/>
              </w:tabs>
              <w:spacing w:after="120"/>
              <w:contextualSpacing w:val="0"/>
              <w:jc w:val="right"/>
              <w:rPr>
                <w:sz w:val="52"/>
                <w:szCs w:val="52"/>
              </w:rPr>
            </w:pPr>
            <w:r>
              <w:rPr>
                <w:sz w:val="52"/>
                <w:szCs w:val="52"/>
              </w:rPr>
              <w:t>User</w:t>
            </w:r>
            <w:r w:rsidR="00145B1B" w:rsidRPr="00145B1B">
              <w:rPr>
                <w:sz w:val="52"/>
                <w:szCs w:val="52"/>
              </w:rPr>
              <w:t xml:space="preserve"> Guide</w:t>
            </w:r>
            <w:r>
              <w:rPr>
                <w:sz w:val="52"/>
                <w:szCs w:val="52"/>
              </w:rPr>
              <w:t xml:space="preserve"> for Students</w:t>
            </w:r>
          </w:p>
          <w:p w14:paraId="0C124A70" w14:textId="2DE39A96" w:rsidR="008D344C" w:rsidRPr="00700620" w:rsidRDefault="008D344C" w:rsidP="008D344C">
            <w:pPr>
              <w:pStyle w:val="Bannertext"/>
              <w:tabs>
                <w:tab w:val="left" w:pos="1968"/>
              </w:tabs>
              <w:spacing w:after="120"/>
              <w:contextualSpacing w:val="0"/>
              <w:jc w:val="right"/>
              <w:rPr>
                <w:sz w:val="48"/>
                <w:szCs w:val="48"/>
              </w:rPr>
            </w:pPr>
            <w:r w:rsidRPr="00700620">
              <w:rPr>
                <w:sz w:val="48"/>
                <w:szCs w:val="48"/>
              </w:rPr>
              <w:t xml:space="preserve"> </w:t>
            </w:r>
            <w:sdt>
              <w:sdtPr>
                <w:rPr>
                  <w:i/>
                  <w:iCs/>
                  <w:sz w:val="48"/>
                  <w:szCs w:val="48"/>
                </w:rPr>
                <w:alias w:val="Title"/>
                <w:tag w:val=""/>
                <w:id w:val="-1732076466"/>
                <w:placeholder>
                  <w:docPart w:val="C052C014E6BD4F129063C8B8D180FBE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D67B1">
                  <w:rPr>
                    <w:i/>
                    <w:iCs/>
                    <w:sz w:val="48"/>
                    <w:szCs w:val="48"/>
                  </w:rPr>
                  <w:t>Direct Booking System (DiBS)</w:t>
                </w:r>
              </w:sdtContent>
            </w:sdt>
          </w:p>
          <w:p w14:paraId="34BE564C" w14:textId="77777777" w:rsidR="008D344C" w:rsidRPr="008D36B9" w:rsidRDefault="008D344C">
            <w:pPr>
              <w:pStyle w:val="IssueNumber"/>
              <w:jc w:val="right"/>
              <w:rPr>
                <w:rFonts w:asciiTheme="majorHAnsi" w:hAnsiTheme="majorHAnsi"/>
                <w:sz w:val="36"/>
                <w:szCs w:val="36"/>
              </w:rPr>
            </w:pPr>
          </w:p>
        </w:tc>
      </w:tr>
    </w:tbl>
    <w:p w14:paraId="68BFB9BE" w14:textId="5712DA15" w:rsidR="00057F98" w:rsidRDefault="00B74854" w:rsidP="00057F98">
      <w:pPr>
        <w:rPr>
          <w:szCs w:val="20"/>
        </w:rPr>
      </w:pPr>
      <w:bookmarkStart w:id="0" w:name="_Toc139920251"/>
      <w:r>
        <w:rPr>
          <w:noProof/>
        </w:rPr>
        <w:drawing>
          <wp:inline distT="0" distB="0" distL="0" distR="0" wp14:anchorId="0945428E" wp14:editId="4116FCC8">
            <wp:extent cx="2115403" cy="601953"/>
            <wp:effectExtent l="0" t="0" r="0" b="8255"/>
            <wp:docPr id="363390573" name="Picture 363390573" descr="DiB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0573" name="Picture 6" descr="DiBS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172" cy="609001"/>
                    </a:xfrm>
                    <a:prstGeom prst="rect">
                      <a:avLst/>
                    </a:prstGeom>
                    <a:noFill/>
                    <a:ln>
                      <a:noFill/>
                    </a:ln>
                  </pic:spPr>
                </pic:pic>
              </a:graphicData>
            </a:graphic>
          </wp:inline>
        </w:drawing>
      </w:r>
    </w:p>
    <w:p w14:paraId="546C5CB5" w14:textId="77777777" w:rsidR="00B74854" w:rsidRDefault="00B74854" w:rsidP="00B74854">
      <w:pPr>
        <w:rPr>
          <w:rFonts w:asciiTheme="majorHAnsi" w:hAnsiTheme="majorHAnsi"/>
          <w:b/>
          <w:bCs/>
          <w:color w:val="094183"/>
          <w:sz w:val="24"/>
          <w:szCs w:val="24"/>
        </w:rPr>
      </w:pPr>
      <w:bookmarkStart w:id="1" w:name="_Toc139920445"/>
    </w:p>
    <w:p w14:paraId="2B6B3C00" w14:textId="779CC632" w:rsidR="0032118C" w:rsidRPr="00B74854" w:rsidRDefault="0032118C" w:rsidP="00B74854">
      <w:pPr>
        <w:rPr>
          <w:rFonts w:asciiTheme="majorHAnsi" w:hAnsiTheme="majorHAnsi"/>
          <w:b/>
          <w:bCs/>
          <w:color w:val="094183"/>
          <w:sz w:val="24"/>
          <w:szCs w:val="24"/>
        </w:rPr>
      </w:pPr>
      <w:r w:rsidRPr="00B74854">
        <w:rPr>
          <w:rFonts w:asciiTheme="majorHAnsi" w:hAnsiTheme="majorHAnsi"/>
          <w:b/>
          <w:bCs/>
          <w:color w:val="094183"/>
          <w:sz w:val="24"/>
          <w:szCs w:val="24"/>
        </w:rPr>
        <w:t xml:space="preserve">About </w:t>
      </w:r>
      <w:r w:rsidR="00FF4CC4" w:rsidRPr="00B74854">
        <w:rPr>
          <w:rFonts w:asciiTheme="majorHAnsi" w:hAnsiTheme="majorHAnsi"/>
          <w:b/>
          <w:bCs/>
          <w:color w:val="094183"/>
          <w:sz w:val="24"/>
          <w:szCs w:val="24"/>
        </w:rPr>
        <w:t>DiBS</w:t>
      </w:r>
      <w:bookmarkEnd w:id="0"/>
      <w:bookmarkEnd w:id="1"/>
    </w:p>
    <w:p w14:paraId="57461D6E" w14:textId="378026D3" w:rsidR="00DC43D3" w:rsidRPr="00057F98" w:rsidRDefault="0069639F" w:rsidP="00057F98">
      <w:pPr>
        <w:rPr>
          <w:szCs w:val="20"/>
          <w:lang w:val="en-US"/>
        </w:rPr>
      </w:pPr>
      <w:r w:rsidRPr="00057F98">
        <w:rPr>
          <w:szCs w:val="20"/>
          <w:lang w:val="en-US"/>
        </w:rPr>
        <w:t xml:space="preserve">Direct Booking System (DiBS) </w:t>
      </w:r>
      <w:r w:rsidR="00370704" w:rsidRPr="00057F98">
        <w:rPr>
          <w:szCs w:val="20"/>
          <w:lang w:val="en-US"/>
        </w:rPr>
        <w:t xml:space="preserve">is a cloud-based platform that </w:t>
      </w:r>
      <w:r w:rsidRPr="00057F98">
        <w:rPr>
          <w:szCs w:val="20"/>
          <w:lang w:val="en-US"/>
        </w:rPr>
        <w:t xml:space="preserve">allows </w:t>
      </w:r>
      <w:r w:rsidR="004E1B7B" w:rsidRPr="00057F98">
        <w:rPr>
          <w:szCs w:val="20"/>
          <w:lang w:val="en-US"/>
        </w:rPr>
        <w:t xml:space="preserve">staff and students to </w:t>
      </w:r>
      <w:r w:rsidR="00370704" w:rsidRPr="00057F98">
        <w:rPr>
          <w:szCs w:val="20"/>
          <w:lang w:val="en-US"/>
        </w:rPr>
        <w:t>reserve</w:t>
      </w:r>
      <w:r w:rsidR="004E1B7B" w:rsidRPr="00057F98">
        <w:rPr>
          <w:szCs w:val="20"/>
          <w:lang w:val="en-US"/>
        </w:rPr>
        <w:t xml:space="preserve"> a space on campus to meet, work and study. </w:t>
      </w:r>
    </w:p>
    <w:p w14:paraId="6CC983E7" w14:textId="77777777" w:rsidR="00B74854" w:rsidRDefault="00B74854" w:rsidP="00B74854">
      <w:pPr>
        <w:rPr>
          <w:rFonts w:asciiTheme="majorHAnsi" w:hAnsiTheme="majorHAnsi"/>
          <w:b/>
          <w:bCs/>
          <w:color w:val="094183"/>
          <w:sz w:val="24"/>
          <w:szCs w:val="24"/>
          <w:lang w:val="en-US"/>
        </w:rPr>
      </w:pPr>
      <w:bookmarkStart w:id="2" w:name="_Toc139920252"/>
      <w:bookmarkStart w:id="3" w:name="_Toc139920446"/>
    </w:p>
    <w:p w14:paraId="48C7AAFF" w14:textId="1B2EC85E" w:rsidR="0032118C" w:rsidRPr="00B74854" w:rsidRDefault="0032118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What is changing?</w:t>
      </w:r>
      <w:bookmarkEnd w:id="2"/>
      <w:bookmarkEnd w:id="3"/>
    </w:p>
    <w:p w14:paraId="216851B3" w14:textId="5D6E8E06" w:rsidR="005206FC" w:rsidRPr="00057F98" w:rsidRDefault="00B84CA5" w:rsidP="5A81E121">
      <w:pPr>
        <w:rPr>
          <w:lang w:val="en-US" w:eastAsia="en-US"/>
        </w:rPr>
      </w:pPr>
      <w:bookmarkStart w:id="4" w:name="_Toc139920253"/>
      <w:r w:rsidRPr="5A81E121">
        <w:rPr>
          <w:lang w:val="en-US"/>
        </w:rPr>
        <w:t>Previously there were multiple different platforms used to book a space on campus, including Resource Booker and BookI</w:t>
      </w:r>
      <w:r w:rsidR="6F72AE7B" w:rsidRPr="5A81E121">
        <w:rPr>
          <w:lang w:val="en-US"/>
        </w:rPr>
        <w:t>T</w:t>
      </w:r>
      <w:r w:rsidRPr="5A81E121">
        <w:rPr>
          <w:lang w:val="en-US"/>
        </w:rPr>
        <w:t xml:space="preserve"> (for library spaces). We are gradually migrating </w:t>
      </w:r>
      <w:proofErr w:type="gramStart"/>
      <w:r w:rsidRPr="5A81E121">
        <w:rPr>
          <w:lang w:val="en-US"/>
        </w:rPr>
        <w:t>the majority of</w:t>
      </w:r>
      <w:proofErr w:type="gramEnd"/>
      <w:r w:rsidRPr="5A81E121">
        <w:rPr>
          <w:lang w:val="en-US"/>
        </w:rPr>
        <w:t xml:space="preserve"> campus spaces to DiBS, to give a consistent experience for staff and students.</w:t>
      </w:r>
      <w:bookmarkEnd w:id="4"/>
    </w:p>
    <w:p w14:paraId="7A5ED0F8" w14:textId="77777777" w:rsidR="00B74854" w:rsidRDefault="00B74854" w:rsidP="00B74854">
      <w:pPr>
        <w:rPr>
          <w:rFonts w:asciiTheme="majorHAnsi" w:hAnsiTheme="majorHAnsi"/>
          <w:b/>
          <w:bCs/>
          <w:color w:val="094183"/>
          <w:sz w:val="24"/>
          <w:szCs w:val="24"/>
          <w:lang w:val="en-US"/>
        </w:rPr>
      </w:pPr>
      <w:bookmarkStart w:id="5" w:name="_Toc139920254"/>
      <w:bookmarkStart w:id="6" w:name="_Toc139920447"/>
    </w:p>
    <w:p w14:paraId="73DF692A" w14:textId="09D6393F" w:rsidR="0032118C" w:rsidRPr="00B74854" w:rsidRDefault="0032118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When is it changing?</w:t>
      </w:r>
      <w:bookmarkEnd w:id="5"/>
      <w:bookmarkEnd w:id="6"/>
    </w:p>
    <w:p w14:paraId="4F38E4B1" w14:textId="17D55F78" w:rsidR="005206FC" w:rsidRPr="00057F98" w:rsidRDefault="00367351" w:rsidP="00057F98">
      <w:pPr>
        <w:rPr>
          <w:szCs w:val="20"/>
          <w:lang w:val="en-US"/>
        </w:rPr>
      </w:pPr>
      <w:r w:rsidRPr="00057F98">
        <w:rPr>
          <w:szCs w:val="20"/>
          <w:lang w:val="en-US"/>
        </w:rPr>
        <w:t xml:space="preserve">DiBS is expected to launch on </w:t>
      </w:r>
      <w:r w:rsidR="00FA616C" w:rsidRPr="00057F98">
        <w:rPr>
          <w:szCs w:val="20"/>
          <w:lang w:val="en-US"/>
        </w:rPr>
        <w:t>17 July</w:t>
      </w:r>
      <w:r w:rsidRPr="00057F98">
        <w:rPr>
          <w:szCs w:val="20"/>
          <w:lang w:val="en-US"/>
        </w:rPr>
        <w:t>, with bookings</w:t>
      </w:r>
      <w:r w:rsidR="006F1F83" w:rsidRPr="00057F98">
        <w:rPr>
          <w:szCs w:val="20"/>
          <w:lang w:val="en-US"/>
        </w:rPr>
        <w:t xml:space="preserve"> available from </w:t>
      </w:r>
      <w:r w:rsidR="00FA616C" w:rsidRPr="00057F98">
        <w:rPr>
          <w:szCs w:val="20"/>
          <w:lang w:val="en-US"/>
        </w:rPr>
        <w:t>24 July</w:t>
      </w:r>
      <w:r w:rsidR="006F1F83" w:rsidRPr="00057F98">
        <w:rPr>
          <w:szCs w:val="20"/>
          <w:lang w:val="en-US"/>
        </w:rPr>
        <w:t xml:space="preserve"> onwards.</w:t>
      </w:r>
      <w:r w:rsidRPr="00057F98">
        <w:rPr>
          <w:szCs w:val="20"/>
          <w:lang w:val="en-US"/>
        </w:rPr>
        <w:t xml:space="preserve"> </w:t>
      </w:r>
    </w:p>
    <w:p w14:paraId="2F5B8C4A" w14:textId="77777777" w:rsidR="00B74854" w:rsidRDefault="00B74854" w:rsidP="00B74854">
      <w:pPr>
        <w:rPr>
          <w:rFonts w:asciiTheme="majorHAnsi" w:hAnsiTheme="majorHAnsi"/>
          <w:b/>
          <w:bCs/>
          <w:color w:val="094183"/>
          <w:sz w:val="24"/>
          <w:szCs w:val="24"/>
          <w:lang w:val="en-US"/>
        </w:rPr>
      </w:pPr>
      <w:bookmarkStart w:id="7" w:name="_Toc139920255"/>
      <w:bookmarkStart w:id="8" w:name="_Toc139920448"/>
    </w:p>
    <w:p w14:paraId="6C00B33B" w14:textId="2283A4F2" w:rsidR="008E5AB0" w:rsidRPr="00B74854" w:rsidRDefault="00E22A7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What do I have to do?</w:t>
      </w:r>
      <w:bookmarkEnd w:id="7"/>
      <w:bookmarkEnd w:id="8"/>
    </w:p>
    <w:p w14:paraId="331B82B4" w14:textId="3848799D" w:rsidR="005206FC" w:rsidRPr="00057F98" w:rsidRDefault="003B421B" w:rsidP="00057F98">
      <w:pPr>
        <w:rPr>
          <w:szCs w:val="20"/>
          <w:lang w:val="en-US" w:eastAsia="en-US"/>
        </w:rPr>
      </w:pPr>
      <w:r w:rsidRPr="00057F98">
        <w:rPr>
          <w:szCs w:val="20"/>
          <w:lang w:val="en-US" w:eastAsia="en-US"/>
        </w:rPr>
        <w:t xml:space="preserve">Install the DiBS desktop client </w:t>
      </w:r>
      <w:r w:rsidR="003C2279" w:rsidRPr="00057F98">
        <w:rPr>
          <w:szCs w:val="20"/>
          <w:lang w:val="en-US" w:eastAsia="en-US"/>
        </w:rPr>
        <w:t xml:space="preserve">on your device </w:t>
      </w:r>
      <w:r w:rsidRPr="00057F98">
        <w:rPr>
          <w:szCs w:val="20"/>
          <w:lang w:val="en-US" w:eastAsia="en-US"/>
        </w:rPr>
        <w:t xml:space="preserve">and </w:t>
      </w:r>
      <w:proofErr w:type="spellStart"/>
      <w:r w:rsidRPr="00057F98">
        <w:rPr>
          <w:szCs w:val="20"/>
          <w:lang w:val="en-US" w:eastAsia="en-US"/>
        </w:rPr>
        <w:t>familiari</w:t>
      </w:r>
      <w:r w:rsidR="003C2279" w:rsidRPr="00057F98">
        <w:rPr>
          <w:szCs w:val="20"/>
          <w:lang w:val="en-US" w:eastAsia="en-US"/>
        </w:rPr>
        <w:t>s</w:t>
      </w:r>
      <w:r w:rsidRPr="00057F98">
        <w:rPr>
          <w:szCs w:val="20"/>
          <w:lang w:val="en-US" w:eastAsia="en-US"/>
        </w:rPr>
        <w:t>e</w:t>
      </w:r>
      <w:proofErr w:type="spellEnd"/>
      <w:r w:rsidRPr="00057F98">
        <w:rPr>
          <w:szCs w:val="20"/>
          <w:lang w:val="en-US" w:eastAsia="en-US"/>
        </w:rPr>
        <w:t xml:space="preserve"> yourself with this </w:t>
      </w:r>
      <w:r w:rsidR="00432C39" w:rsidRPr="00057F98">
        <w:rPr>
          <w:szCs w:val="20"/>
          <w:lang w:val="en-US" w:eastAsia="en-US"/>
        </w:rPr>
        <w:t>User</w:t>
      </w:r>
      <w:r w:rsidRPr="00057F98">
        <w:rPr>
          <w:szCs w:val="20"/>
          <w:lang w:val="en-US" w:eastAsia="en-US"/>
        </w:rPr>
        <w:t xml:space="preserve"> Guid</w:t>
      </w:r>
      <w:r w:rsidR="003C2279" w:rsidRPr="00057F98">
        <w:rPr>
          <w:szCs w:val="20"/>
          <w:lang w:val="en-US" w:eastAsia="en-US"/>
        </w:rPr>
        <w:t xml:space="preserve">e, which covers </w:t>
      </w:r>
      <w:r w:rsidR="005206FC" w:rsidRPr="00057F98">
        <w:rPr>
          <w:szCs w:val="20"/>
          <w:lang w:val="en-US" w:eastAsia="en-US"/>
        </w:rPr>
        <w:t>the main functions of DiBS.</w:t>
      </w:r>
    </w:p>
    <w:p w14:paraId="3986C914" w14:textId="77777777" w:rsidR="00B74854" w:rsidRDefault="00B74854" w:rsidP="00B74854">
      <w:pPr>
        <w:rPr>
          <w:rFonts w:asciiTheme="majorHAnsi" w:hAnsiTheme="majorHAnsi"/>
          <w:b/>
          <w:bCs/>
          <w:color w:val="094183"/>
          <w:sz w:val="24"/>
          <w:szCs w:val="24"/>
          <w:lang w:val="en-US"/>
        </w:rPr>
      </w:pPr>
      <w:bookmarkStart w:id="9" w:name="_Toc139920256"/>
      <w:bookmarkStart w:id="10" w:name="_Toc139920449"/>
    </w:p>
    <w:p w14:paraId="2C1EC811" w14:textId="6621CB72" w:rsidR="008E5AB0" w:rsidRPr="00B74854" w:rsidRDefault="008E5AB0"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Where do I go for help?</w:t>
      </w:r>
      <w:bookmarkEnd w:id="9"/>
      <w:bookmarkEnd w:id="10"/>
    </w:p>
    <w:p w14:paraId="33EE0626" w14:textId="292FEA93" w:rsidR="008E5AB0" w:rsidRPr="00057F98" w:rsidRDefault="008E5AB0" w:rsidP="00057F98">
      <w:pPr>
        <w:rPr>
          <w:szCs w:val="20"/>
          <w:lang w:val="en-US"/>
        </w:rPr>
      </w:pPr>
      <w:r w:rsidRPr="00057F98">
        <w:rPr>
          <w:szCs w:val="20"/>
          <w:lang w:val="en-US"/>
        </w:rPr>
        <w:t xml:space="preserve">If you need support using </w:t>
      </w:r>
      <w:r w:rsidR="005206FC" w:rsidRPr="00057F98">
        <w:rPr>
          <w:szCs w:val="20"/>
          <w:lang w:val="en-US"/>
        </w:rPr>
        <w:t>DiBS</w:t>
      </w:r>
      <w:r w:rsidRPr="00057F98">
        <w:rPr>
          <w:szCs w:val="20"/>
          <w:lang w:val="en-US"/>
        </w:rPr>
        <w:t>, please contact the following:</w:t>
      </w:r>
    </w:p>
    <w:p w14:paraId="2A31137F" w14:textId="7B061576" w:rsidR="008E5AB0" w:rsidRPr="00057F98" w:rsidRDefault="008E5AB0" w:rsidP="00057F98">
      <w:pPr>
        <w:rPr>
          <w:szCs w:val="20"/>
        </w:rPr>
      </w:pPr>
      <w:r w:rsidRPr="00057F98">
        <w:rPr>
          <w:szCs w:val="20"/>
        </w:rPr>
        <w:t>Visit</w:t>
      </w:r>
      <w:r w:rsidRPr="00057F98">
        <w:rPr>
          <w:color w:val="0066FF"/>
          <w:szCs w:val="20"/>
        </w:rPr>
        <w:t xml:space="preserve"> </w:t>
      </w:r>
      <w:r w:rsidR="00B3694D" w:rsidRPr="00057F98">
        <w:rPr>
          <w:color w:val="0066FF"/>
          <w:szCs w:val="20"/>
          <w:u w:val="single"/>
        </w:rPr>
        <w:t>https://studentit.unimelb.edu.au/</w:t>
      </w:r>
      <w:r w:rsidR="00B3694D" w:rsidRPr="00057F98">
        <w:rPr>
          <w:color w:val="0066FF"/>
          <w:szCs w:val="20"/>
        </w:rPr>
        <w:t xml:space="preserve"> </w:t>
      </w:r>
      <w:r w:rsidRPr="00057F98">
        <w:rPr>
          <w:szCs w:val="20"/>
        </w:rPr>
        <w:t xml:space="preserve">and chat with an IT support officer or log a request through </w:t>
      </w:r>
      <w:hyperlink r:id="rId12" w:history="1">
        <w:r w:rsidRPr="00057F98">
          <w:rPr>
            <w:rStyle w:val="Hyperlink"/>
            <w:szCs w:val="20"/>
          </w:rPr>
          <w:t>https://unimelb.service-now.com/student</w:t>
        </w:r>
      </w:hyperlink>
      <w:r w:rsidRPr="00057F98">
        <w:rPr>
          <w:color w:val="0066FF"/>
          <w:szCs w:val="20"/>
        </w:rPr>
        <w:t xml:space="preserve"> </w:t>
      </w:r>
    </w:p>
    <w:p w14:paraId="6E24BDD4" w14:textId="77777777" w:rsidR="00742C46" w:rsidRPr="00057F98" w:rsidRDefault="005206FC" w:rsidP="00057F98">
      <w:pPr>
        <w:rPr>
          <w:szCs w:val="20"/>
        </w:rPr>
      </w:pPr>
      <w:r w:rsidRPr="00057F98">
        <w:rPr>
          <w:szCs w:val="20"/>
        </w:rPr>
        <w:t xml:space="preserve">For </w:t>
      </w:r>
      <w:r w:rsidR="003C7A28" w:rsidRPr="00057F98">
        <w:rPr>
          <w:szCs w:val="20"/>
        </w:rPr>
        <w:t>s</w:t>
      </w:r>
      <w:r w:rsidRPr="00057F98">
        <w:rPr>
          <w:szCs w:val="20"/>
        </w:rPr>
        <w:t>upport with library spaces, you can also speak to the Library Service Desk staff</w:t>
      </w:r>
      <w:r w:rsidR="003C7A28" w:rsidRPr="00057F98">
        <w:rPr>
          <w:szCs w:val="20"/>
        </w:rPr>
        <w:t xml:space="preserve"> or Student IT staff.</w:t>
      </w:r>
    </w:p>
    <w:p w14:paraId="3BFE1744" w14:textId="77777777" w:rsidR="00742C46" w:rsidRDefault="00742C46" w:rsidP="00A6486E">
      <w:pPr>
        <w:rPr>
          <w:sz w:val="22"/>
        </w:rPr>
      </w:pPr>
    </w:p>
    <w:p w14:paraId="138B439A" w14:textId="77777777" w:rsidR="00057F98" w:rsidRDefault="00057F98">
      <w:pPr>
        <w:rPr>
          <w:color w:val="0066FF"/>
        </w:rPr>
      </w:pPr>
      <w:r>
        <w:rPr>
          <w:color w:val="0066FF"/>
        </w:rPr>
        <w:br w:type="page"/>
      </w:r>
    </w:p>
    <w:sdt>
      <w:sdtPr>
        <w:rPr>
          <w:rFonts w:asciiTheme="minorHAnsi" w:eastAsiaTheme="minorEastAsia" w:hAnsiTheme="minorHAnsi" w:cstheme="minorBidi"/>
          <w:b w:val="0"/>
          <w:color w:val="auto"/>
          <w:sz w:val="20"/>
          <w:szCs w:val="22"/>
          <w:lang w:eastAsia="zh-CN"/>
        </w:rPr>
        <w:id w:val="899473739"/>
        <w:docPartObj>
          <w:docPartGallery w:val="Table of Contents"/>
          <w:docPartUnique/>
        </w:docPartObj>
      </w:sdtPr>
      <w:sdtEndPr>
        <w:rPr>
          <w:bCs/>
          <w:noProof/>
        </w:rPr>
      </w:sdtEndPr>
      <w:sdtContent>
        <w:p w14:paraId="250B9998" w14:textId="514D3A9B" w:rsidR="00057F98" w:rsidRDefault="00057F98">
          <w:pPr>
            <w:pStyle w:val="TOCHeading"/>
          </w:pPr>
          <w:r>
            <w:t>Contents</w:t>
          </w:r>
        </w:p>
        <w:p w14:paraId="6852625C" w14:textId="503A03D2" w:rsidR="001D1BE9" w:rsidRDefault="00057F98">
          <w:pPr>
            <w:pStyle w:val="TOC1"/>
            <w:rPr>
              <w:b w:val="0"/>
              <w:noProof/>
              <w:color w:val="auto"/>
              <w:kern w:val="2"/>
              <w:sz w:val="22"/>
              <w:lang w:eastAsia="en-AU"/>
              <w14:ligatures w14:val="standardContextual"/>
            </w:rPr>
          </w:pPr>
          <w:r>
            <w:fldChar w:fldCharType="begin"/>
          </w:r>
          <w:r>
            <w:instrText xml:space="preserve"> TOC \o "1-3" \h \z \u </w:instrText>
          </w:r>
          <w:r>
            <w:fldChar w:fldCharType="separate"/>
          </w:r>
          <w:hyperlink w:anchor="_Toc139921125" w:history="1">
            <w:r w:rsidR="001D1BE9" w:rsidRPr="00243EDF">
              <w:rPr>
                <w:rStyle w:val="Hyperlink"/>
                <w:noProof/>
              </w:rPr>
              <w:t>1. Logging in</w:t>
            </w:r>
            <w:r w:rsidR="001D1BE9">
              <w:rPr>
                <w:noProof/>
                <w:webHidden/>
              </w:rPr>
              <w:tab/>
            </w:r>
            <w:r w:rsidR="001D1BE9">
              <w:rPr>
                <w:noProof/>
                <w:webHidden/>
              </w:rPr>
              <w:fldChar w:fldCharType="begin"/>
            </w:r>
            <w:r w:rsidR="001D1BE9">
              <w:rPr>
                <w:noProof/>
                <w:webHidden/>
              </w:rPr>
              <w:instrText xml:space="preserve"> PAGEREF _Toc139921125 \h </w:instrText>
            </w:r>
            <w:r w:rsidR="001D1BE9">
              <w:rPr>
                <w:noProof/>
                <w:webHidden/>
              </w:rPr>
            </w:r>
            <w:r w:rsidR="001D1BE9">
              <w:rPr>
                <w:noProof/>
                <w:webHidden/>
              </w:rPr>
              <w:fldChar w:fldCharType="separate"/>
            </w:r>
            <w:r w:rsidR="001D1BE9">
              <w:rPr>
                <w:noProof/>
                <w:webHidden/>
              </w:rPr>
              <w:t>3</w:t>
            </w:r>
            <w:r w:rsidR="001D1BE9">
              <w:rPr>
                <w:noProof/>
                <w:webHidden/>
              </w:rPr>
              <w:fldChar w:fldCharType="end"/>
            </w:r>
          </w:hyperlink>
        </w:p>
        <w:p w14:paraId="3B945683" w14:textId="1E5189B3" w:rsidR="001D1BE9" w:rsidRDefault="004C1DFA">
          <w:pPr>
            <w:pStyle w:val="TOC1"/>
            <w:rPr>
              <w:b w:val="0"/>
              <w:noProof/>
              <w:color w:val="auto"/>
              <w:kern w:val="2"/>
              <w:sz w:val="22"/>
              <w:lang w:eastAsia="en-AU"/>
              <w14:ligatures w14:val="standardContextual"/>
            </w:rPr>
          </w:pPr>
          <w:hyperlink w:anchor="_Toc139921126" w:history="1">
            <w:r w:rsidR="001D1BE9" w:rsidRPr="00243EDF">
              <w:rPr>
                <w:rStyle w:val="Hyperlink"/>
                <w:noProof/>
              </w:rPr>
              <w:t>2. Reserve a space using ‘My Reservation Templates’</w:t>
            </w:r>
            <w:r w:rsidR="001D1BE9">
              <w:rPr>
                <w:noProof/>
                <w:webHidden/>
              </w:rPr>
              <w:tab/>
            </w:r>
            <w:r w:rsidR="001D1BE9">
              <w:rPr>
                <w:noProof/>
                <w:webHidden/>
              </w:rPr>
              <w:fldChar w:fldCharType="begin"/>
            </w:r>
            <w:r w:rsidR="001D1BE9">
              <w:rPr>
                <w:noProof/>
                <w:webHidden/>
              </w:rPr>
              <w:instrText xml:space="preserve"> PAGEREF _Toc139921126 \h </w:instrText>
            </w:r>
            <w:r w:rsidR="001D1BE9">
              <w:rPr>
                <w:noProof/>
                <w:webHidden/>
              </w:rPr>
            </w:r>
            <w:r w:rsidR="001D1BE9">
              <w:rPr>
                <w:noProof/>
                <w:webHidden/>
              </w:rPr>
              <w:fldChar w:fldCharType="separate"/>
            </w:r>
            <w:r w:rsidR="001D1BE9">
              <w:rPr>
                <w:noProof/>
                <w:webHidden/>
              </w:rPr>
              <w:t>4</w:t>
            </w:r>
            <w:r w:rsidR="001D1BE9">
              <w:rPr>
                <w:noProof/>
                <w:webHidden/>
              </w:rPr>
              <w:fldChar w:fldCharType="end"/>
            </w:r>
          </w:hyperlink>
        </w:p>
        <w:p w14:paraId="44C7B96E" w14:textId="535C95A5" w:rsidR="001D1BE9" w:rsidRDefault="004C1DFA">
          <w:pPr>
            <w:pStyle w:val="TOC1"/>
            <w:rPr>
              <w:b w:val="0"/>
              <w:noProof/>
              <w:color w:val="auto"/>
              <w:kern w:val="2"/>
              <w:sz w:val="22"/>
              <w:lang w:eastAsia="en-AU"/>
              <w14:ligatures w14:val="standardContextual"/>
            </w:rPr>
          </w:pPr>
          <w:hyperlink w:anchor="_Toc139921127" w:history="1">
            <w:r w:rsidR="001D1BE9" w:rsidRPr="00243EDF">
              <w:rPr>
                <w:rStyle w:val="Hyperlink"/>
                <w:noProof/>
              </w:rPr>
              <w:t>3. Request a space using ‘My Reservation Templates’</w:t>
            </w:r>
            <w:r w:rsidR="001D1BE9">
              <w:rPr>
                <w:noProof/>
                <w:webHidden/>
              </w:rPr>
              <w:tab/>
            </w:r>
            <w:r w:rsidR="001D1BE9">
              <w:rPr>
                <w:noProof/>
                <w:webHidden/>
              </w:rPr>
              <w:fldChar w:fldCharType="begin"/>
            </w:r>
            <w:r w:rsidR="001D1BE9">
              <w:rPr>
                <w:noProof/>
                <w:webHidden/>
              </w:rPr>
              <w:instrText xml:space="preserve"> PAGEREF _Toc139921127 \h </w:instrText>
            </w:r>
            <w:r w:rsidR="001D1BE9">
              <w:rPr>
                <w:noProof/>
                <w:webHidden/>
              </w:rPr>
            </w:r>
            <w:r w:rsidR="001D1BE9">
              <w:rPr>
                <w:noProof/>
                <w:webHidden/>
              </w:rPr>
              <w:fldChar w:fldCharType="separate"/>
            </w:r>
            <w:r w:rsidR="001D1BE9">
              <w:rPr>
                <w:noProof/>
                <w:webHidden/>
              </w:rPr>
              <w:t>9</w:t>
            </w:r>
            <w:r w:rsidR="001D1BE9">
              <w:rPr>
                <w:noProof/>
                <w:webHidden/>
              </w:rPr>
              <w:fldChar w:fldCharType="end"/>
            </w:r>
          </w:hyperlink>
        </w:p>
        <w:p w14:paraId="3D2182A2" w14:textId="17DE9A48" w:rsidR="001D1BE9" w:rsidRDefault="004C1DFA">
          <w:pPr>
            <w:pStyle w:val="TOC1"/>
            <w:rPr>
              <w:b w:val="0"/>
              <w:noProof/>
              <w:color w:val="auto"/>
              <w:kern w:val="2"/>
              <w:sz w:val="22"/>
              <w:lang w:eastAsia="en-AU"/>
              <w14:ligatures w14:val="standardContextual"/>
            </w:rPr>
          </w:pPr>
          <w:hyperlink w:anchor="_Toc139921128" w:history="1">
            <w:r w:rsidR="001D1BE9" w:rsidRPr="00243EDF">
              <w:rPr>
                <w:rStyle w:val="Hyperlink"/>
                <w:noProof/>
              </w:rPr>
              <w:t>4.</w:t>
            </w:r>
            <w:r w:rsidR="001D1BE9">
              <w:rPr>
                <w:b w:val="0"/>
                <w:noProof/>
                <w:color w:val="auto"/>
                <w:kern w:val="2"/>
                <w:sz w:val="22"/>
                <w:lang w:eastAsia="en-AU"/>
                <w14:ligatures w14:val="standardContextual"/>
              </w:rPr>
              <w:tab/>
            </w:r>
            <w:r w:rsidR="001D1BE9" w:rsidRPr="00243EDF">
              <w:rPr>
                <w:rStyle w:val="Hyperlink"/>
                <w:noProof/>
              </w:rPr>
              <w:t>Browse for a space: to find a space that meets your requirements</w:t>
            </w:r>
            <w:r w:rsidR="001D1BE9">
              <w:rPr>
                <w:noProof/>
                <w:webHidden/>
              </w:rPr>
              <w:tab/>
            </w:r>
            <w:r w:rsidR="001D1BE9">
              <w:rPr>
                <w:noProof/>
                <w:webHidden/>
              </w:rPr>
              <w:fldChar w:fldCharType="begin"/>
            </w:r>
            <w:r w:rsidR="001D1BE9">
              <w:rPr>
                <w:noProof/>
                <w:webHidden/>
              </w:rPr>
              <w:instrText xml:space="preserve"> PAGEREF _Toc139921128 \h </w:instrText>
            </w:r>
            <w:r w:rsidR="001D1BE9">
              <w:rPr>
                <w:noProof/>
                <w:webHidden/>
              </w:rPr>
            </w:r>
            <w:r w:rsidR="001D1BE9">
              <w:rPr>
                <w:noProof/>
                <w:webHidden/>
              </w:rPr>
              <w:fldChar w:fldCharType="separate"/>
            </w:r>
            <w:r w:rsidR="001D1BE9">
              <w:rPr>
                <w:noProof/>
                <w:webHidden/>
              </w:rPr>
              <w:t>11</w:t>
            </w:r>
            <w:r w:rsidR="001D1BE9">
              <w:rPr>
                <w:noProof/>
                <w:webHidden/>
              </w:rPr>
              <w:fldChar w:fldCharType="end"/>
            </w:r>
          </w:hyperlink>
        </w:p>
        <w:p w14:paraId="499D5A3E" w14:textId="47BCBDE7" w:rsidR="001D1BE9" w:rsidRDefault="004C1DFA">
          <w:pPr>
            <w:pStyle w:val="TOC1"/>
            <w:rPr>
              <w:b w:val="0"/>
              <w:noProof/>
              <w:color w:val="auto"/>
              <w:kern w:val="2"/>
              <w:sz w:val="22"/>
              <w:lang w:eastAsia="en-AU"/>
              <w14:ligatures w14:val="standardContextual"/>
            </w:rPr>
          </w:pPr>
          <w:hyperlink w:anchor="_Toc139921129" w:history="1">
            <w:r w:rsidR="001D1BE9" w:rsidRPr="00243EDF">
              <w:rPr>
                <w:rStyle w:val="Hyperlink"/>
                <w:noProof/>
              </w:rPr>
              <w:t>5. Edit reservation details (eg Event name, Event type, Booker details)</w:t>
            </w:r>
            <w:r w:rsidR="001D1BE9">
              <w:rPr>
                <w:noProof/>
                <w:webHidden/>
              </w:rPr>
              <w:tab/>
            </w:r>
            <w:r w:rsidR="001D1BE9">
              <w:rPr>
                <w:noProof/>
                <w:webHidden/>
              </w:rPr>
              <w:fldChar w:fldCharType="begin"/>
            </w:r>
            <w:r w:rsidR="001D1BE9">
              <w:rPr>
                <w:noProof/>
                <w:webHidden/>
              </w:rPr>
              <w:instrText xml:space="preserve"> PAGEREF _Toc139921129 \h </w:instrText>
            </w:r>
            <w:r w:rsidR="001D1BE9">
              <w:rPr>
                <w:noProof/>
                <w:webHidden/>
              </w:rPr>
            </w:r>
            <w:r w:rsidR="001D1BE9">
              <w:rPr>
                <w:noProof/>
                <w:webHidden/>
              </w:rPr>
              <w:fldChar w:fldCharType="separate"/>
            </w:r>
            <w:r w:rsidR="001D1BE9">
              <w:rPr>
                <w:noProof/>
                <w:webHidden/>
              </w:rPr>
              <w:t>17</w:t>
            </w:r>
            <w:r w:rsidR="001D1BE9">
              <w:rPr>
                <w:noProof/>
                <w:webHidden/>
              </w:rPr>
              <w:fldChar w:fldCharType="end"/>
            </w:r>
          </w:hyperlink>
        </w:p>
        <w:p w14:paraId="349BCAC0" w14:textId="2F9B2213" w:rsidR="001D1BE9" w:rsidRDefault="004C1DFA">
          <w:pPr>
            <w:pStyle w:val="TOC1"/>
            <w:rPr>
              <w:b w:val="0"/>
              <w:noProof/>
              <w:color w:val="auto"/>
              <w:kern w:val="2"/>
              <w:sz w:val="22"/>
              <w:lang w:eastAsia="en-AU"/>
              <w14:ligatures w14:val="standardContextual"/>
            </w:rPr>
          </w:pPr>
          <w:hyperlink w:anchor="_Toc139921130" w:history="1">
            <w:r w:rsidR="001D1BE9" w:rsidRPr="00243EDF">
              <w:rPr>
                <w:rStyle w:val="Hyperlink"/>
                <w:noProof/>
              </w:rPr>
              <w:t>6.</w:t>
            </w:r>
            <w:r w:rsidR="001D1BE9">
              <w:rPr>
                <w:b w:val="0"/>
                <w:noProof/>
                <w:color w:val="auto"/>
                <w:kern w:val="2"/>
                <w:sz w:val="22"/>
                <w:lang w:eastAsia="en-AU"/>
                <w14:ligatures w14:val="standardContextual"/>
              </w:rPr>
              <w:tab/>
            </w:r>
            <w:r w:rsidR="001D1BE9" w:rsidRPr="00243EDF">
              <w:rPr>
                <w:rStyle w:val="Hyperlink"/>
                <w:noProof/>
              </w:rPr>
              <w:t>Edit booking details (Location, Date and Time)</w:t>
            </w:r>
            <w:r w:rsidR="001D1BE9">
              <w:rPr>
                <w:noProof/>
                <w:webHidden/>
              </w:rPr>
              <w:tab/>
            </w:r>
            <w:r w:rsidR="001D1BE9">
              <w:rPr>
                <w:noProof/>
                <w:webHidden/>
              </w:rPr>
              <w:fldChar w:fldCharType="begin"/>
            </w:r>
            <w:r w:rsidR="001D1BE9">
              <w:rPr>
                <w:noProof/>
                <w:webHidden/>
              </w:rPr>
              <w:instrText xml:space="preserve"> PAGEREF _Toc139921130 \h </w:instrText>
            </w:r>
            <w:r w:rsidR="001D1BE9">
              <w:rPr>
                <w:noProof/>
                <w:webHidden/>
              </w:rPr>
            </w:r>
            <w:r w:rsidR="001D1BE9">
              <w:rPr>
                <w:noProof/>
                <w:webHidden/>
              </w:rPr>
              <w:fldChar w:fldCharType="separate"/>
            </w:r>
            <w:r w:rsidR="001D1BE9">
              <w:rPr>
                <w:noProof/>
                <w:webHidden/>
              </w:rPr>
              <w:t>19</w:t>
            </w:r>
            <w:r w:rsidR="001D1BE9">
              <w:rPr>
                <w:noProof/>
                <w:webHidden/>
              </w:rPr>
              <w:fldChar w:fldCharType="end"/>
            </w:r>
          </w:hyperlink>
        </w:p>
        <w:p w14:paraId="57BDF380" w14:textId="080A1D75" w:rsidR="001D1BE9" w:rsidRDefault="004C1DFA">
          <w:pPr>
            <w:pStyle w:val="TOC1"/>
            <w:rPr>
              <w:b w:val="0"/>
              <w:noProof/>
              <w:color w:val="auto"/>
              <w:kern w:val="2"/>
              <w:sz w:val="22"/>
              <w:lang w:eastAsia="en-AU"/>
              <w14:ligatures w14:val="standardContextual"/>
            </w:rPr>
          </w:pPr>
          <w:hyperlink w:anchor="_Toc139921131" w:history="1">
            <w:r w:rsidR="001D1BE9" w:rsidRPr="00243EDF">
              <w:rPr>
                <w:rStyle w:val="Hyperlink"/>
                <w:noProof/>
              </w:rPr>
              <w:t>7.</w:t>
            </w:r>
            <w:r w:rsidR="001D1BE9">
              <w:rPr>
                <w:b w:val="0"/>
                <w:noProof/>
                <w:color w:val="auto"/>
                <w:kern w:val="2"/>
                <w:sz w:val="22"/>
                <w:lang w:eastAsia="en-AU"/>
                <w14:ligatures w14:val="standardContextual"/>
              </w:rPr>
              <w:tab/>
            </w:r>
            <w:r w:rsidR="001D1BE9" w:rsidRPr="00243EDF">
              <w:rPr>
                <w:rStyle w:val="Hyperlink"/>
                <w:noProof/>
              </w:rPr>
              <w:t>Cancelling a booking</w:t>
            </w:r>
            <w:r w:rsidR="001D1BE9">
              <w:rPr>
                <w:noProof/>
                <w:webHidden/>
              </w:rPr>
              <w:tab/>
            </w:r>
            <w:r w:rsidR="001D1BE9">
              <w:rPr>
                <w:noProof/>
                <w:webHidden/>
              </w:rPr>
              <w:fldChar w:fldCharType="begin"/>
            </w:r>
            <w:r w:rsidR="001D1BE9">
              <w:rPr>
                <w:noProof/>
                <w:webHidden/>
              </w:rPr>
              <w:instrText xml:space="preserve"> PAGEREF _Toc139921131 \h </w:instrText>
            </w:r>
            <w:r w:rsidR="001D1BE9">
              <w:rPr>
                <w:noProof/>
                <w:webHidden/>
              </w:rPr>
            </w:r>
            <w:r w:rsidR="001D1BE9">
              <w:rPr>
                <w:noProof/>
                <w:webHidden/>
              </w:rPr>
              <w:fldChar w:fldCharType="separate"/>
            </w:r>
            <w:r w:rsidR="001D1BE9">
              <w:rPr>
                <w:noProof/>
                <w:webHidden/>
              </w:rPr>
              <w:t>23</w:t>
            </w:r>
            <w:r w:rsidR="001D1BE9">
              <w:rPr>
                <w:noProof/>
                <w:webHidden/>
              </w:rPr>
              <w:fldChar w:fldCharType="end"/>
            </w:r>
          </w:hyperlink>
        </w:p>
        <w:p w14:paraId="2D3367D8" w14:textId="199B1661" w:rsidR="001D1BE9" w:rsidRDefault="004C1DFA">
          <w:pPr>
            <w:pStyle w:val="TOC1"/>
            <w:rPr>
              <w:b w:val="0"/>
              <w:noProof/>
              <w:color w:val="auto"/>
              <w:kern w:val="2"/>
              <w:sz w:val="22"/>
              <w:lang w:eastAsia="en-AU"/>
              <w14:ligatures w14:val="standardContextual"/>
            </w:rPr>
          </w:pPr>
          <w:hyperlink w:anchor="_Toc139921132" w:history="1">
            <w:r w:rsidR="001D1BE9" w:rsidRPr="00243EDF">
              <w:rPr>
                <w:rStyle w:val="Hyperlink"/>
                <w:noProof/>
              </w:rPr>
              <w:t>8. Checking in</w:t>
            </w:r>
            <w:r w:rsidR="001D1BE9">
              <w:rPr>
                <w:noProof/>
                <w:webHidden/>
              </w:rPr>
              <w:tab/>
            </w:r>
            <w:r w:rsidR="001D1BE9">
              <w:rPr>
                <w:noProof/>
                <w:webHidden/>
              </w:rPr>
              <w:fldChar w:fldCharType="begin"/>
            </w:r>
            <w:r w:rsidR="001D1BE9">
              <w:rPr>
                <w:noProof/>
                <w:webHidden/>
              </w:rPr>
              <w:instrText xml:space="preserve"> PAGEREF _Toc139921132 \h </w:instrText>
            </w:r>
            <w:r w:rsidR="001D1BE9">
              <w:rPr>
                <w:noProof/>
                <w:webHidden/>
              </w:rPr>
            </w:r>
            <w:r w:rsidR="001D1BE9">
              <w:rPr>
                <w:noProof/>
                <w:webHidden/>
              </w:rPr>
              <w:fldChar w:fldCharType="separate"/>
            </w:r>
            <w:r w:rsidR="001D1BE9">
              <w:rPr>
                <w:noProof/>
                <w:webHidden/>
              </w:rPr>
              <w:t>25</w:t>
            </w:r>
            <w:r w:rsidR="001D1BE9">
              <w:rPr>
                <w:noProof/>
                <w:webHidden/>
              </w:rPr>
              <w:fldChar w:fldCharType="end"/>
            </w:r>
          </w:hyperlink>
        </w:p>
        <w:p w14:paraId="49101C6F" w14:textId="282383FD" w:rsidR="00057F98" w:rsidRDefault="00057F98">
          <w:r>
            <w:rPr>
              <w:b/>
              <w:bCs/>
              <w:noProof/>
            </w:rPr>
            <w:fldChar w:fldCharType="end"/>
          </w:r>
        </w:p>
      </w:sdtContent>
    </w:sdt>
    <w:p w14:paraId="08D3D81A" w14:textId="321CBCFF" w:rsidR="000038C3" w:rsidRPr="00A6486E" w:rsidRDefault="008C0E57" w:rsidP="00A6486E">
      <w:pPr>
        <w:rPr>
          <w:color w:val="0066FF"/>
          <w:sz w:val="22"/>
        </w:rPr>
      </w:pPr>
      <w:r>
        <w:rPr>
          <w:color w:val="0066FF"/>
        </w:rPr>
        <w:br w:type="page"/>
      </w:r>
    </w:p>
    <w:p w14:paraId="18782A7F" w14:textId="5E3E59F7" w:rsidR="0054213A" w:rsidRPr="00B74854" w:rsidRDefault="00742C46" w:rsidP="00B74854">
      <w:pPr>
        <w:pStyle w:val="Heading1-colouredbox"/>
        <w:ind w:left="0"/>
      </w:pPr>
      <w:bookmarkStart w:id="11" w:name="_Toc139921125"/>
      <w:r w:rsidRPr="00B74854">
        <w:lastRenderedPageBreak/>
        <w:t>1. Logging in</w:t>
      </w:r>
      <w:bookmarkEnd w:id="11"/>
    </w:p>
    <w:tbl>
      <w:tblPr>
        <w:tblStyle w:val="Blank"/>
        <w:tblpPr w:leftFromText="180" w:rightFromText="180" w:vertAnchor="text" w:horzAnchor="margin" w:tblpY="199"/>
        <w:tblW w:w="10272" w:type="dxa"/>
        <w:tblLook w:val="04A0" w:firstRow="1" w:lastRow="0" w:firstColumn="1" w:lastColumn="0" w:noHBand="0" w:noVBand="1"/>
      </w:tblPr>
      <w:tblGrid>
        <w:gridCol w:w="756"/>
        <w:gridCol w:w="9516"/>
      </w:tblGrid>
      <w:tr w:rsidR="009101B7" w14:paraId="39F98393" w14:textId="77777777" w:rsidTr="4702DB5A">
        <w:trPr>
          <w:trHeight w:val="450"/>
        </w:trPr>
        <w:tc>
          <w:tcPr>
            <w:tcW w:w="792" w:type="dxa"/>
          </w:tcPr>
          <w:p w14:paraId="7F4BDF70" w14:textId="74970697" w:rsidR="0004425A" w:rsidRPr="0004425A" w:rsidRDefault="0004425A" w:rsidP="004740DC">
            <w:r w:rsidRPr="0004425A">
              <w:t>1.</w:t>
            </w:r>
            <w:r w:rsidR="00F2310C">
              <w:t>1</w:t>
            </w:r>
          </w:p>
        </w:tc>
        <w:tc>
          <w:tcPr>
            <w:tcW w:w="9480" w:type="dxa"/>
          </w:tcPr>
          <w:p w14:paraId="56FFC716" w14:textId="77777777" w:rsidR="0054213A" w:rsidRPr="0054213A" w:rsidRDefault="0054213A" w:rsidP="004740DC">
            <w:r w:rsidRPr="0054213A">
              <w:t>LOGGING IN:</w:t>
            </w:r>
          </w:p>
          <w:p w14:paraId="31EB95F9" w14:textId="45A72E77" w:rsidR="00C47B67" w:rsidRPr="00F2310C" w:rsidRDefault="00DA2EED" w:rsidP="004740DC">
            <w:r w:rsidRPr="00F2310C">
              <w:t>Y</w:t>
            </w:r>
            <w:r w:rsidR="00D664BE" w:rsidRPr="00F2310C">
              <w:t xml:space="preserve">ou can access </w:t>
            </w:r>
            <w:r w:rsidRPr="00F2310C">
              <w:t>DiBS</w:t>
            </w:r>
            <w:r w:rsidR="0037377A" w:rsidRPr="00F2310C">
              <w:t xml:space="preserve"> by opening a web browser and entering the following URL:</w:t>
            </w:r>
            <w:r w:rsidR="00D34ADC" w:rsidRPr="00F2310C">
              <w:t xml:space="preserve"> </w:t>
            </w:r>
            <w:hyperlink r:id="rId13" w:history="1">
              <w:r w:rsidRPr="004740DC">
                <w:rPr>
                  <w:rStyle w:val="Hyperlink"/>
                  <w:rFonts w:cstheme="minorHAnsi"/>
                  <w:szCs w:val="20"/>
                </w:rPr>
                <w:t>https://go.unimelb.edu.au/</w:t>
              </w:r>
            </w:hyperlink>
            <w:proofErr w:type="gramStart"/>
            <w:r w:rsidRPr="004740DC">
              <w:rPr>
                <w:rStyle w:val="Hyperlink"/>
                <w:rFonts w:cstheme="minorHAnsi"/>
                <w:szCs w:val="20"/>
              </w:rPr>
              <w:t>dibs</w:t>
            </w:r>
            <w:proofErr w:type="gramEnd"/>
          </w:p>
          <w:p w14:paraId="41C94B3E" w14:textId="4E45C583" w:rsidR="0054213A" w:rsidRPr="00045B77" w:rsidRDefault="3365393E" w:rsidP="004740DC">
            <w:r w:rsidRPr="00045B77">
              <w:t xml:space="preserve">You will see </w:t>
            </w:r>
            <w:r w:rsidR="00045B77">
              <w:t xml:space="preserve">the </w:t>
            </w:r>
            <w:r w:rsidR="3BEB6D94" w:rsidRPr="00045B77">
              <w:t>Single sign on page</w:t>
            </w:r>
            <w:r w:rsidR="00691B0E">
              <w:t xml:space="preserve"> below.</w:t>
            </w:r>
          </w:p>
          <w:p w14:paraId="75334995" w14:textId="4747D5B3" w:rsidR="0054213A" w:rsidRDefault="0070501A" w:rsidP="004740DC">
            <w:r>
              <w:rPr>
                <w:noProof/>
              </w:rPr>
              <w:drawing>
                <wp:inline distT="0" distB="0" distL="0" distR="0" wp14:anchorId="29DE1B35" wp14:editId="3E7E5622">
                  <wp:extent cx="3228975" cy="3198131"/>
                  <wp:effectExtent l="0" t="0" r="0" b="2540"/>
                  <wp:docPr id="2014779945" name="Picture 201477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9945" name=""/>
                          <pic:cNvPicPr/>
                        </pic:nvPicPr>
                        <pic:blipFill rotWithShape="1">
                          <a:blip r:embed="rId14"/>
                          <a:srcRect l="24490" t="896" r="26677"/>
                          <a:stretch/>
                        </pic:blipFill>
                        <pic:spPr bwMode="auto">
                          <a:xfrm>
                            <a:off x="0" y="0"/>
                            <a:ext cx="3232696" cy="3201816"/>
                          </a:xfrm>
                          <a:prstGeom prst="rect">
                            <a:avLst/>
                          </a:prstGeom>
                          <a:ln>
                            <a:noFill/>
                          </a:ln>
                          <a:extLst>
                            <a:ext uri="{53640926-AAD7-44D8-BBD7-CCE9431645EC}">
                              <a14:shadowObscured xmlns:a14="http://schemas.microsoft.com/office/drawing/2010/main"/>
                            </a:ext>
                          </a:extLst>
                        </pic:spPr>
                      </pic:pic>
                    </a:graphicData>
                  </a:graphic>
                </wp:inline>
              </w:drawing>
            </w:r>
          </w:p>
          <w:p w14:paraId="0C76DBBD" w14:textId="77777777" w:rsidR="0054213A" w:rsidRDefault="0054213A" w:rsidP="004740DC"/>
          <w:p w14:paraId="1CC7D9C1" w14:textId="753CF3D0" w:rsidR="0054213A" w:rsidRPr="00CF263A" w:rsidRDefault="0054213A" w:rsidP="004740DC"/>
        </w:tc>
      </w:tr>
      <w:tr w:rsidR="009D6D60" w14:paraId="45030DD3" w14:textId="77777777" w:rsidTr="4702DB5A">
        <w:trPr>
          <w:trHeight w:val="450"/>
        </w:trPr>
        <w:tc>
          <w:tcPr>
            <w:tcW w:w="792" w:type="dxa"/>
          </w:tcPr>
          <w:p w14:paraId="57090B62" w14:textId="40D1F345" w:rsidR="009D6D60" w:rsidRPr="0004425A" w:rsidRDefault="009D6D60" w:rsidP="004740DC">
            <w:r>
              <w:t>1.</w:t>
            </w:r>
            <w:r w:rsidR="00F2310C">
              <w:t>2</w:t>
            </w:r>
            <w:r>
              <w:t xml:space="preserve"> </w:t>
            </w:r>
          </w:p>
        </w:tc>
        <w:tc>
          <w:tcPr>
            <w:tcW w:w="9480" w:type="dxa"/>
          </w:tcPr>
          <w:p w14:paraId="4C47BF0D" w14:textId="65B70456" w:rsidR="009D6D60" w:rsidRDefault="009D6D60" w:rsidP="004740DC">
            <w:r>
              <w:t xml:space="preserve"> </w:t>
            </w:r>
            <w:r w:rsidR="00711D9C">
              <w:t xml:space="preserve"> Once you have logged in with your username and password, you will be taken to the homepage</w:t>
            </w:r>
            <w:r w:rsidR="00691B0E">
              <w:t>.</w:t>
            </w:r>
          </w:p>
          <w:p w14:paraId="028691EF" w14:textId="77777777" w:rsidR="00711D9C" w:rsidRDefault="00711D9C" w:rsidP="004740DC"/>
          <w:p w14:paraId="11069807" w14:textId="7EFB0D8A" w:rsidR="00711D9C" w:rsidRDefault="009101B7" w:rsidP="004740DC">
            <w:r>
              <w:rPr>
                <w:noProof/>
              </w:rPr>
              <w:drawing>
                <wp:inline distT="0" distB="0" distL="0" distR="0" wp14:anchorId="00436EAF" wp14:editId="47FD94FC">
                  <wp:extent cx="5791200" cy="2826376"/>
                  <wp:effectExtent l="0" t="0" r="0" b="0"/>
                  <wp:docPr id="120317144" name="Picture 1203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144" name=""/>
                          <pic:cNvPicPr/>
                        </pic:nvPicPr>
                        <pic:blipFill>
                          <a:blip r:embed="rId15"/>
                          <a:stretch>
                            <a:fillRect/>
                          </a:stretch>
                        </pic:blipFill>
                        <pic:spPr>
                          <a:xfrm>
                            <a:off x="0" y="0"/>
                            <a:ext cx="5801994" cy="2831644"/>
                          </a:xfrm>
                          <a:prstGeom prst="rect">
                            <a:avLst/>
                          </a:prstGeom>
                        </pic:spPr>
                      </pic:pic>
                    </a:graphicData>
                  </a:graphic>
                </wp:inline>
              </w:drawing>
            </w:r>
          </w:p>
        </w:tc>
      </w:tr>
    </w:tbl>
    <w:p w14:paraId="531DDD2B" w14:textId="392E379A" w:rsidR="00013163" w:rsidRDefault="00013163" w:rsidP="00691B0E">
      <w:pPr>
        <w:spacing w:after="160" w:line="259" w:lineRule="auto"/>
        <w:ind w:left="0"/>
        <w:rPr>
          <w:rFonts w:ascii="Georgia" w:eastAsia="SimHei" w:hAnsi="Georgia" w:cs="Times New Roman"/>
          <w:color w:val="094183"/>
          <w:sz w:val="24"/>
          <w:szCs w:val="32"/>
          <w:lang w:eastAsia="en-US"/>
        </w:rPr>
      </w:pPr>
    </w:p>
    <w:p w14:paraId="07712F72" w14:textId="1DB3BF5D" w:rsidR="00F7696C" w:rsidRPr="00B74854" w:rsidRDefault="00B74854" w:rsidP="00B74854">
      <w:pPr>
        <w:pStyle w:val="Heading1-colouredbox"/>
        <w:ind w:left="0"/>
      </w:pPr>
      <w:bookmarkStart w:id="12" w:name="_Toc139921126"/>
      <w:r>
        <w:lastRenderedPageBreak/>
        <w:t xml:space="preserve">2. </w:t>
      </w:r>
      <w:r w:rsidR="004A5200" w:rsidRPr="00B74854">
        <w:t>Reserve a space using ‘My Reservation Templates’</w:t>
      </w:r>
      <w:bookmarkEnd w:id="12"/>
    </w:p>
    <w:tbl>
      <w:tblPr>
        <w:tblStyle w:val="Blank"/>
        <w:tblW w:w="0" w:type="auto"/>
        <w:tblLook w:val="04A0" w:firstRow="1" w:lastRow="0" w:firstColumn="1" w:lastColumn="0" w:noHBand="0" w:noVBand="1"/>
      </w:tblPr>
      <w:tblGrid>
        <w:gridCol w:w="792"/>
        <w:gridCol w:w="8954"/>
      </w:tblGrid>
      <w:tr w:rsidR="00496FA8" w:rsidRPr="00A12A44" w14:paraId="7063451A" w14:textId="77777777" w:rsidTr="00F7696C">
        <w:trPr>
          <w:trHeight w:val="5148"/>
        </w:trPr>
        <w:tc>
          <w:tcPr>
            <w:tcW w:w="792" w:type="dxa"/>
          </w:tcPr>
          <w:p w14:paraId="6F03B1CE" w14:textId="1B6C0F76" w:rsidR="00496FA8" w:rsidRPr="00A12A44" w:rsidRDefault="00496FA8" w:rsidP="004740DC">
            <w:r w:rsidRPr="00A12A44">
              <w:t>2.1</w:t>
            </w:r>
          </w:p>
        </w:tc>
        <w:tc>
          <w:tcPr>
            <w:tcW w:w="8954" w:type="dxa"/>
          </w:tcPr>
          <w:p w14:paraId="14463F52" w14:textId="1C0EE738" w:rsidR="00F7696C" w:rsidRPr="00A12A44" w:rsidRDefault="00496FA8" w:rsidP="004740DC">
            <w:r w:rsidRPr="00A12A44">
              <w:t>To reserve a space using My Reservation Templates, click on</w:t>
            </w:r>
            <w:r w:rsidR="00067D27" w:rsidRPr="00A12A44">
              <w:t xml:space="preserve"> </w:t>
            </w:r>
            <w:r w:rsidRPr="00A12A44">
              <w:t xml:space="preserve">the Book Now button for the </w:t>
            </w:r>
          </w:p>
          <w:p w14:paraId="1B3EE315" w14:textId="59E07DC8" w:rsidR="00496FA8" w:rsidRPr="00A12A44" w:rsidRDefault="00496FA8" w:rsidP="004740DC">
            <w:r w:rsidRPr="00A12A44">
              <w:t>building in which you wish to book.</w:t>
            </w:r>
          </w:p>
          <w:p w14:paraId="7BC930D5" w14:textId="6749F4BD" w:rsidR="00496FA8" w:rsidRPr="00A12A44" w:rsidRDefault="00496FA8" w:rsidP="004740DC">
            <w:r w:rsidRPr="00A12A44">
              <w:t xml:space="preserve">  </w:t>
            </w:r>
            <w:r w:rsidRPr="00A12A44">
              <w:rPr>
                <w:noProof/>
              </w:rPr>
              <w:drawing>
                <wp:inline distT="0" distB="0" distL="0" distR="0" wp14:anchorId="1E8A13CF" wp14:editId="54E61F0C">
                  <wp:extent cx="5054038" cy="2466345"/>
                  <wp:effectExtent l="0" t="0" r="0" b="0"/>
                  <wp:docPr id="908664032" name="Picture 9086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4032" name=""/>
                          <pic:cNvPicPr/>
                        </pic:nvPicPr>
                        <pic:blipFill>
                          <a:blip r:embed="rId16"/>
                          <a:stretch>
                            <a:fillRect/>
                          </a:stretch>
                        </pic:blipFill>
                        <pic:spPr>
                          <a:xfrm>
                            <a:off x="0" y="0"/>
                            <a:ext cx="5066964" cy="2472653"/>
                          </a:xfrm>
                          <a:prstGeom prst="rect">
                            <a:avLst/>
                          </a:prstGeom>
                        </pic:spPr>
                      </pic:pic>
                    </a:graphicData>
                  </a:graphic>
                </wp:inline>
              </w:drawing>
            </w:r>
          </w:p>
        </w:tc>
      </w:tr>
      <w:tr w:rsidR="00F7696C" w:rsidRPr="00A12A44" w14:paraId="6340C2D2" w14:textId="77777777" w:rsidTr="00F7696C">
        <w:trPr>
          <w:trHeight w:val="4932"/>
        </w:trPr>
        <w:tc>
          <w:tcPr>
            <w:tcW w:w="792" w:type="dxa"/>
          </w:tcPr>
          <w:p w14:paraId="73D91936" w14:textId="77777777" w:rsidR="00F7696C" w:rsidRPr="00A12A44" w:rsidRDefault="00F7696C" w:rsidP="004740DC">
            <w:r w:rsidRPr="00A12A44">
              <w:t>2.2</w:t>
            </w:r>
          </w:p>
        </w:tc>
        <w:tc>
          <w:tcPr>
            <w:tcW w:w="8954" w:type="dxa"/>
          </w:tcPr>
          <w:p w14:paraId="6AA91C42" w14:textId="77777777" w:rsidR="00F7696C" w:rsidRPr="00A12A44" w:rsidRDefault="00F7696C" w:rsidP="004740DC">
            <w:r w:rsidRPr="00A12A44">
              <w:t>Alternatively, you can click on the About button to find out the rules for booking a space with this template.</w:t>
            </w:r>
          </w:p>
          <w:p w14:paraId="74AE02B0" w14:textId="77777777" w:rsidR="00F7696C" w:rsidRPr="00A12A44" w:rsidRDefault="00F7696C" w:rsidP="004740DC">
            <w:r w:rsidRPr="00A12A44">
              <w:rPr>
                <w:noProof/>
              </w:rPr>
              <w:drawing>
                <wp:inline distT="0" distB="0" distL="0" distR="0" wp14:anchorId="467ED7BE" wp14:editId="0B276B9E">
                  <wp:extent cx="4951562" cy="2416339"/>
                  <wp:effectExtent l="0" t="0" r="1905" b="3175"/>
                  <wp:docPr id="812194192" name="Picture 8121941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94192" name="Picture 1" descr="Graphical user interface, text, application, email&#10;&#10;Description automatically generated"/>
                          <pic:cNvPicPr/>
                        </pic:nvPicPr>
                        <pic:blipFill>
                          <a:blip r:embed="rId17"/>
                          <a:stretch>
                            <a:fillRect/>
                          </a:stretch>
                        </pic:blipFill>
                        <pic:spPr>
                          <a:xfrm>
                            <a:off x="0" y="0"/>
                            <a:ext cx="4972511" cy="2426562"/>
                          </a:xfrm>
                          <a:prstGeom prst="rect">
                            <a:avLst/>
                          </a:prstGeom>
                        </pic:spPr>
                      </pic:pic>
                    </a:graphicData>
                  </a:graphic>
                </wp:inline>
              </w:drawing>
            </w:r>
          </w:p>
          <w:p w14:paraId="52AA1DA9" w14:textId="77777777" w:rsidR="00F7696C" w:rsidRPr="00A12A44" w:rsidRDefault="00F7696C" w:rsidP="004740DC"/>
        </w:tc>
      </w:tr>
    </w:tbl>
    <w:p w14:paraId="00D291A5" w14:textId="77777777" w:rsidR="00E83916" w:rsidRPr="00A12A44" w:rsidRDefault="00E83916" w:rsidP="00E83916"/>
    <w:p w14:paraId="511BB755" w14:textId="77777777" w:rsidR="00E83916" w:rsidRPr="00A12A44" w:rsidRDefault="00E83916">
      <w:pPr>
        <w:spacing w:after="160" w:line="259" w:lineRule="auto"/>
      </w:pPr>
      <w:r w:rsidRPr="00A12A44">
        <w:br w:type="page"/>
      </w:r>
    </w:p>
    <w:tbl>
      <w:tblPr>
        <w:tblStyle w:val="Blank"/>
        <w:tblW w:w="10331" w:type="dxa"/>
        <w:tblLayout w:type="fixed"/>
        <w:tblLook w:val="04A0" w:firstRow="1" w:lastRow="0" w:firstColumn="1" w:lastColumn="0" w:noHBand="0" w:noVBand="1"/>
      </w:tblPr>
      <w:tblGrid>
        <w:gridCol w:w="889"/>
        <w:gridCol w:w="9442"/>
      </w:tblGrid>
      <w:tr w:rsidR="000324C5" w:rsidRPr="00A12A44" w14:paraId="5FD33660" w14:textId="77777777" w:rsidTr="002B1E79">
        <w:trPr>
          <w:trHeight w:val="144"/>
        </w:trPr>
        <w:tc>
          <w:tcPr>
            <w:tcW w:w="889" w:type="dxa"/>
          </w:tcPr>
          <w:p w14:paraId="7C103F5E" w14:textId="48F13028" w:rsidR="00E83916" w:rsidRPr="00A12A44" w:rsidRDefault="00E83916" w:rsidP="00E83916">
            <w:pPr>
              <w:ind w:left="227"/>
              <w:rPr>
                <w:sz w:val="22"/>
              </w:rPr>
            </w:pPr>
            <w:r w:rsidRPr="00A12A44">
              <w:rPr>
                <w:sz w:val="22"/>
              </w:rPr>
              <w:lastRenderedPageBreak/>
              <w:t>2.3</w:t>
            </w:r>
          </w:p>
        </w:tc>
        <w:tc>
          <w:tcPr>
            <w:tcW w:w="9442" w:type="dxa"/>
          </w:tcPr>
          <w:p w14:paraId="1A4EBC86" w14:textId="0E7F057F" w:rsidR="00E83916" w:rsidRPr="00A12A44" w:rsidRDefault="001C68A3" w:rsidP="00E83916">
            <w:pPr>
              <w:ind w:left="227"/>
              <w:rPr>
                <w:sz w:val="22"/>
              </w:rPr>
            </w:pPr>
            <w:r w:rsidRPr="00A12A44">
              <w:rPr>
                <w:sz w:val="22"/>
              </w:rPr>
              <w:t xml:space="preserve">When you click on About, the rules for the template are displayed. </w:t>
            </w:r>
            <w:r w:rsidR="007B413E" w:rsidRPr="00A12A44">
              <w:rPr>
                <w:sz w:val="22"/>
              </w:rPr>
              <w:t xml:space="preserve">Select </w:t>
            </w:r>
            <w:r w:rsidR="007B413E" w:rsidRPr="00A12A44">
              <w:rPr>
                <w:i/>
                <w:iCs/>
                <w:sz w:val="22"/>
              </w:rPr>
              <w:t xml:space="preserve">Book Now </w:t>
            </w:r>
            <w:proofErr w:type="gramStart"/>
            <w:r w:rsidR="007B413E" w:rsidRPr="00A12A44">
              <w:rPr>
                <w:i/>
                <w:iCs/>
                <w:sz w:val="22"/>
              </w:rPr>
              <w:t>With</w:t>
            </w:r>
            <w:proofErr w:type="gramEnd"/>
            <w:r w:rsidR="007B413E" w:rsidRPr="00A12A44">
              <w:rPr>
                <w:i/>
                <w:iCs/>
                <w:sz w:val="22"/>
              </w:rPr>
              <w:t xml:space="preserve"> This Template </w:t>
            </w:r>
            <w:r w:rsidR="007B413E" w:rsidRPr="00A12A44">
              <w:rPr>
                <w:sz w:val="22"/>
              </w:rPr>
              <w:t>to proceed with your booking.</w:t>
            </w:r>
          </w:p>
          <w:p w14:paraId="165BEE57" w14:textId="3591ACBE" w:rsidR="001C68A3" w:rsidRPr="00A12A44" w:rsidRDefault="001C68A3" w:rsidP="00E83916">
            <w:pPr>
              <w:ind w:left="227"/>
              <w:rPr>
                <w:sz w:val="22"/>
              </w:rPr>
            </w:pPr>
            <w:r w:rsidRPr="00A12A44">
              <w:rPr>
                <w:noProof/>
              </w:rPr>
              <w:drawing>
                <wp:inline distT="0" distB="0" distL="0" distR="0" wp14:anchorId="309CCB58" wp14:editId="67105A72">
                  <wp:extent cx="5400675" cy="2457450"/>
                  <wp:effectExtent l="0" t="0" r="0" b="0"/>
                  <wp:docPr id="1498146668" name="Picture 149814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46668" name=""/>
                          <pic:cNvPicPr/>
                        </pic:nvPicPr>
                        <pic:blipFill rotWithShape="1">
                          <a:blip r:embed="rId18"/>
                          <a:srcRect r="2527" b="9112"/>
                          <a:stretch/>
                        </pic:blipFill>
                        <pic:spPr bwMode="auto">
                          <a:xfrm>
                            <a:off x="0" y="0"/>
                            <a:ext cx="5416091" cy="2464465"/>
                          </a:xfrm>
                          <a:prstGeom prst="rect">
                            <a:avLst/>
                          </a:prstGeom>
                          <a:ln>
                            <a:noFill/>
                          </a:ln>
                          <a:extLst>
                            <a:ext uri="{53640926-AAD7-44D8-BBD7-CCE9431645EC}">
                              <a14:shadowObscured xmlns:a14="http://schemas.microsoft.com/office/drawing/2010/main"/>
                            </a:ext>
                          </a:extLst>
                        </pic:spPr>
                      </pic:pic>
                    </a:graphicData>
                  </a:graphic>
                </wp:inline>
              </w:drawing>
            </w:r>
          </w:p>
        </w:tc>
      </w:tr>
      <w:tr w:rsidR="000324C5" w:rsidRPr="00A12A44" w14:paraId="5CA26BEE" w14:textId="77777777" w:rsidTr="002B1E79">
        <w:trPr>
          <w:trHeight w:val="144"/>
        </w:trPr>
        <w:tc>
          <w:tcPr>
            <w:tcW w:w="889" w:type="dxa"/>
          </w:tcPr>
          <w:p w14:paraId="44D9F89C" w14:textId="6D5F8E85" w:rsidR="00E83916" w:rsidRPr="00A12A44" w:rsidRDefault="007B413E" w:rsidP="00E83916">
            <w:pPr>
              <w:ind w:left="227"/>
              <w:rPr>
                <w:sz w:val="22"/>
              </w:rPr>
            </w:pPr>
            <w:r w:rsidRPr="00A12A44">
              <w:rPr>
                <w:sz w:val="22"/>
              </w:rPr>
              <w:t>2.4</w:t>
            </w:r>
          </w:p>
        </w:tc>
        <w:tc>
          <w:tcPr>
            <w:tcW w:w="9442" w:type="dxa"/>
          </w:tcPr>
          <w:p w14:paraId="1C48878E" w14:textId="77777777" w:rsidR="00E83916" w:rsidRPr="00A12A44" w:rsidRDefault="00BC105B" w:rsidP="00E83916">
            <w:pPr>
              <w:ind w:left="227"/>
              <w:rPr>
                <w:sz w:val="22"/>
              </w:rPr>
            </w:pPr>
            <w:r w:rsidRPr="00A12A44">
              <w:rPr>
                <w:sz w:val="22"/>
              </w:rPr>
              <w:t xml:space="preserve">When you click either of the Book Now buttons, you </w:t>
            </w:r>
            <w:r w:rsidR="00820D3E" w:rsidRPr="00A12A44">
              <w:rPr>
                <w:sz w:val="22"/>
              </w:rPr>
              <w:t xml:space="preserve">are taken to the New Booking page. Select the date, start </w:t>
            </w:r>
            <w:proofErr w:type="gramStart"/>
            <w:r w:rsidR="00820D3E" w:rsidRPr="00A12A44">
              <w:rPr>
                <w:sz w:val="22"/>
              </w:rPr>
              <w:t>time</w:t>
            </w:r>
            <w:proofErr w:type="gramEnd"/>
            <w:r w:rsidR="00820D3E" w:rsidRPr="00A12A44">
              <w:rPr>
                <w:sz w:val="22"/>
              </w:rPr>
              <w:t xml:space="preserve"> and end time for your booking</w:t>
            </w:r>
            <w:r w:rsidR="00812BC6" w:rsidRPr="00A12A44">
              <w:rPr>
                <w:sz w:val="22"/>
              </w:rPr>
              <w:t>. You can also narrow the search to a particular building if you wish.</w:t>
            </w:r>
          </w:p>
          <w:p w14:paraId="79235C8C" w14:textId="6E133773" w:rsidR="00812BC6" w:rsidRPr="00A12A44" w:rsidRDefault="00653F45" w:rsidP="00E83916">
            <w:pPr>
              <w:ind w:left="227"/>
              <w:rPr>
                <w:sz w:val="22"/>
              </w:rPr>
            </w:pPr>
            <w:r w:rsidRPr="00A12A44">
              <w:rPr>
                <w:noProof/>
              </w:rPr>
              <w:drawing>
                <wp:inline distT="0" distB="0" distL="0" distR="0" wp14:anchorId="72433AE0" wp14:editId="31AB143A">
                  <wp:extent cx="5330309" cy="2601164"/>
                  <wp:effectExtent l="0" t="0" r="3810" b="8890"/>
                  <wp:docPr id="1044407746" name="Picture 10444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7746" name=""/>
                          <pic:cNvPicPr/>
                        </pic:nvPicPr>
                        <pic:blipFill>
                          <a:blip r:embed="rId19"/>
                          <a:stretch>
                            <a:fillRect/>
                          </a:stretch>
                        </pic:blipFill>
                        <pic:spPr>
                          <a:xfrm>
                            <a:off x="0" y="0"/>
                            <a:ext cx="5344054" cy="2607872"/>
                          </a:xfrm>
                          <a:prstGeom prst="rect">
                            <a:avLst/>
                          </a:prstGeom>
                        </pic:spPr>
                      </pic:pic>
                    </a:graphicData>
                  </a:graphic>
                </wp:inline>
              </w:drawing>
            </w:r>
          </w:p>
        </w:tc>
      </w:tr>
    </w:tbl>
    <w:p w14:paraId="77983D12" w14:textId="77777777" w:rsidR="005A2E70" w:rsidRDefault="005A2E70">
      <w:r>
        <w:br w:type="page"/>
      </w:r>
    </w:p>
    <w:tbl>
      <w:tblPr>
        <w:tblStyle w:val="Blank"/>
        <w:tblW w:w="10331" w:type="dxa"/>
        <w:tblLayout w:type="fixed"/>
        <w:tblLook w:val="04A0" w:firstRow="1" w:lastRow="0" w:firstColumn="1" w:lastColumn="0" w:noHBand="0" w:noVBand="1"/>
      </w:tblPr>
      <w:tblGrid>
        <w:gridCol w:w="889"/>
        <w:gridCol w:w="9442"/>
      </w:tblGrid>
      <w:tr w:rsidR="000324C5" w14:paraId="0E6E1C19" w14:textId="77777777" w:rsidTr="002B1E79">
        <w:trPr>
          <w:trHeight w:val="144"/>
        </w:trPr>
        <w:tc>
          <w:tcPr>
            <w:tcW w:w="889" w:type="dxa"/>
          </w:tcPr>
          <w:p w14:paraId="5E137A14" w14:textId="3D8D7A43" w:rsidR="00E83916" w:rsidRPr="00E83916" w:rsidRDefault="00653F45" w:rsidP="00E83916">
            <w:pPr>
              <w:ind w:left="227"/>
              <w:rPr>
                <w:sz w:val="22"/>
              </w:rPr>
            </w:pPr>
            <w:r>
              <w:rPr>
                <w:sz w:val="22"/>
              </w:rPr>
              <w:lastRenderedPageBreak/>
              <w:t>2.5</w:t>
            </w:r>
          </w:p>
        </w:tc>
        <w:tc>
          <w:tcPr>
            <w:tcW w:w="9442" w:type="dxa"/>
          </w:tcPr>
          <w:p w14:paraId="5731F3CF" w14:textId="05922525" w:rsidR="00E83916" w:rsidRDefault="004510B3" w:rsidP="00E83916">
            <w:pPr>
              <w:ind w:left="227"/>
              <w:rPr>
                <w:sz w:val="22"/>
              </w:rPr>
            </w:pPr>
            <w:r>
              <w:rPr>
                <w:sz w:val="22"/>
              </w:rPr>
              <w:t xml:space="preserve">Once you hit Search, available </w:t>
            </w:r>
            <w:r w:rsidR="00653F45">
              <w:rPr>
                <w:sz w:val="22"/>
              </w:rPr>
              <w:t>spaces for your chosen date and time appear in a list view automatically.</w:t>
            </w:r>
          </w:p>
          <w:p w14:paraId="2C3F2B55" w14:textId="4D48A6EC" w:rsidR="00653F45" w:rsidRPr="00E83916" w:rsidRDefault="00EE2AC2" w:rsidP="00E83916">
            <w:pPr>
              <w:ind w:left="227"/>
              <w:rPr>
                <w:sz w:val="22"/>
              </w:rPr>
            </w:pPr>
            <w:r>
              <w:rPr>
                <w:noProof/>
              </w:rPr>
              <w:drawing>
                <wp:inline distT="0" distB="0" distL="0" distR="0" wp14:anchorId="773890F6" wp14:editId="710D3A25">
                  <wp:extent cx="5152445" cy="2514368"/>
                  <wp:effectExtent l="0" t="0" r="0" b="635"/>
                  <wp:docPr id="568747464" name="Picture 56874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7464" name=""/>
                          <pic:cNvPicPr/>
                        </pic:nvPicPr>
                        <pic:blipFill>
                          <a:blip r:embed="rId20"/>
                          <a:stretch>
                            <a:fillRect/>
                          </a:stretch>
                        </pic:blipFill>
                        <pic:spPr>
                          <a:xfrm>
                            <a:off x="0" y="0"/>
                            <a:ext cx="5170712" cy="2523282"/>
                          </a:xfrm>
                          <a:prstGeom prst="rect">
                            <a:avLst/>
                          </a:prstGeom>
                        </pic:spPr>
                      </pic:pic>
                    </a:graphicData>
                  </a:graphic>
                </wp:inline>
              </w:drawing>
            </w:r>
          </w:p>
        </w:tc>
      </w:tr>
      <w:tr w:rsidR="000324C5" w14:paraId="3700E2D9" w14:textId="77777777" w:rsidTr="002B1E79">
        <w:trPr>
          <w:trHeight w:val="144"/>
        </w:trPr>
        <w:tc>
          <w:tcPr>
            <w:tcW w:w="889" w:type="dxa"/>
          </w:tcPr>
          <w:p w14:paraId="313891BF" w14:textId="15AA53C1" w:rsidR="00E83916" w:rsidRPr="00E83916" w:rsidRDefault="00936440" w:rsidP="00E83916">
            <w:pPr>
              <w:ind w:left="227"/>
              <w:rPr>
                <w:sz w:val="22"/>
              </w:rPr>
            </w:pPr>
            <w:r>
              <w:rPr>
                <w:sz w:val="22"/>
              </w:rPr>
              <w:t>2.6</w:t>
            </w:r>
          </w:p>
        </w:tc>
        <w:tc>
          <w:tcPr>
            <w:tcW w:w="9442" w:type="dxa"/>
          </w:tcPr>
          <w:p w14:paraId="4C218D39" w14:textId="2E4639A2" w:rsidR="00E83916" w:rsidRDefault="00936440" w:rsidP="00614539">
            <w:pPr>
              <w:spacing w:before="0"/>
              <w:ind w:left="227"/>
              <w:rPr>
                <w:sz w:val="22"/>
              </w:rPr>
            </w:pPr>
            <w:r>
              <w:rPr>
                <w:sz w:val="22"/>
              </w:rPr>
              <w:t xml:space="preserve">You can also choose to view the available rooms by </w:t>
            </w:r>
            <w:r w:rsidR="006759E1">
              <w:rPr>
                <w:sz w:val="22"/>
              </w:rPr>
              <w:t xml:space="preserve">Schedule view or </w:t>
            </w:r>
            <w:r w:rsidR="008B2AC9">
              <w:rPr>
                <w:sz w:val="22"/>
              </w:rPr>
              <w:t xml:space="preserve">Floor </w:t>
            </w:r>
            <w:r w:rsidR="006759E1">
              <w:rPr>
                <w:sz w:val="22"/>
              </w:rPr>
              <w:t>Map view</w:t>
            </w:r>
            <w:r w:rsidR="00614539">
              <w:rPr>
                <w:sz w:val="22"/>
              </w:rPr>
              <w:t>.</w:t>
            </w:r>
          </w:p>
          <w:p w14:paraId="38550909" w14:textId="77777777" w:rsidR="006759E1" w:rsidRDefault="006759E1" w:rsidP="00614539">
            <w:pPr>
              <w:spacing w:before="0"/>
              <w:ind w:left="227"/>
              <w:rPr>
                <w:sz w:val="22"/>
              </w:rPr>
            </w:pPr>
            <w:r>
              <w:rPr>
                <w:sz w:val="22"/>
              </w:rPr>
              <w:t>Schedule view:</w:t>
            </w:r>
          </w:p>
          <w:p w14:paraId="38A914FC" w14:textId="77777777" w:rsidR="006759E1" w:rsidRDefault="006759E1" w:rsidP="00E83916">
            <w:pPr>
              <w:ind w:left="227"/>
              <w:rPr>
                <w:sz w:val="22"/>
              </w:rPr>
            </w:pPr>
            <w:r>
              <w:rPr>
                <w:noProof/>
              </w:rPr>
              <w:drawing>
                <wp:inline distT="0" distB="0" distL="0" distR="0" wp14:anchorId="5A7D7426" wp14:editId="37119EFB">
                  <wp:extent cx="5192202" cy="2533770"/>
                  <wp:effectExtent l="0" t="0" r="8890" b="0"/>
                  <wp:docPr id="423376368" name="Picture 42337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6368" name=""/>
                          <pic:cNvPicPr/>
                        </pic:nvPicPr>
                        <pic:blipFill>
                          <a:blip r:embed="rId21"/>
                          <a:stretch>
                            <a:fillRect/>
                          </a:stretch>
                        </pic:blipFill>
                        <pic:spPr>
                          <a:xfrm>
                            <a:off x="0" y="0"/>
                            <a:ext cx="5212949" cy="2543894"/>
                          </a:xfrm>
                          <a:prstGeom prst="rect">
                            <a:avLst/>
                          </a:prstGeom>
                        </pic:spPr>
                      </pic:pic>
                    </a:graphicData>
                  </a:graphic>
                </wp:inline>
              </w:drawing>
            </w:r>
          </w:p>
          <w:p w14:paraId="761BCE5D" w14:textId="3C71244B" w:rsidR="00614539" w:rsidRDefault="00614539" w:rsidP="00614539">
            <w:pPr>
              <w:ind w:left="0"/>
              <w:rPr>
                <w:sz w:val="22"/>
              </w:rPr>
            </w:pPr>
            <w:r>
              <w:rPr>
                <w:sz w:val="22"/>
              </w:rPr>
              <w:t>Floor Map view: (you must select a floor and building for this view)</w:t>
            </w:r>
          </w:p>
          <w:p w14:paraId="623C1BBC" w14:textId="68867A4C" w:rsidR="006759E1" w:rsidRPr="00E83916" w:rsidRDefault="000324C5" w:rsidP="00614539">
            <w:pPr>
              <w:ind w:left="227"/>
              <w:rPr>
                <w:sz w:val="22"/>
              </w:rPr>
            </w:pPr>
            <w:r>
              <w:rPr>
                <w:noProof/>
              </w:rPr>
              <w:drawing>
                <wp:inline distT="0" distB="0" distL="0" distR="0" wp14:anchorId="50FFCC7D" wp14:editId="4DD4F43A">
                  <wp:extent cx="5286375" cy="2579726"/>
                  <wp:effectExtent l="0" t="0" r="0" b="0"/>
                  <wp:docPr id="1134149892" name="Picture 113414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9892" name=""/>
                          <pic:cNvPicPr/>
                        </pic:nvPicPr>
                        <pic:blipFill>
                          <a:blip r:embed="rId22"/>
                          <a:stretch>
                            <a:fillRect/>
                          </a:stretch>
                        </pic:blipFill>
                        <pic:spPr>
                          <a:xfrm>
                            <a:off x="0" y="0"/>
                            <a:ext cx="5295262" cy="2584063"/>
                          </a:xfrm>
                          <a:prstGeom prst="rect">
                            <a:avLst/>
                          </a:prstGeom>
                        </pic:spPr>
                      </pic:pic>
                    </a:graphicData>
                  </a:graphic>
                </wp:inline>
              </w:drawing>
            </w:r>
          </w:p>
        </w:tc>
      </w:tr>
      <w:tr w:rsidR="000324C5" w14:paraId="3B1B1264" w14:textId="77777777" w:rsidTr="002B1E79">
        <w:trPr>
          <w:trHeight w:val="144"/>
        </w:trPr>
        <w:tc>
          <w:tcPr>
            <w:tcW w:w="889" w:type="dxa"/>
          </w:tcPr>
          <w:p w14:paraId="380B79B9" w14:textId="698CA7C3" w:rsidR="00E83916" w:rsidRPr="00E83916" w:rsidRDefault="000324C5" w:rsidP="00E83916">
            <w:pPr>
              <w:ind w:left="227"/>
              <w:rPr>
                <w:sz w:val="22"/>
              </w:rPr>
            </w:pPr>
            <w:r>
              <w:rPr>
                <w:sz w:val="22"/>
              </w:rPr>
              <w:lastRenderedPageBreak/>
              <w:t>2.7</w:t>
            </w:r>
          </w:p>
        </w:tc>
        <w:tc>
          <w:tcPr>
            <w:tcW w:w="9442" w:type="dxa"/>
          </w:tcPr>
          <w:p w14:paraId="342D8356" w14:textId="77777777" w:rsidR="00E83916" w:rsidRDefault="000A69D8" w:rsidP="00E83916">
            <w:pPr>
              <w:ind w:left="227"/>
              <w:rPr>
                <w:sz w:val="22"/>
              </w:rPr>
            </w:pPr>
            <w:r>
              <w:rPr>
                <w:sz w:val="22"/>
              </w:rPr>
              <w:t>Select the room you would like to book</w:t>
            </w:r>
            <w:r w:rsidR="00342B1E">
              <w:rPr>
                <w:sz w:val="22"/>
              </w:rPr>
              <w:t>. Click the plus button (green and white).</w:t>
            </w:r>
          </w:p>
          <w:p w14:paraId="2B496E59" w14:textId="49922865" w:rsidR="00342B1E" w:rsidRPr="00E83916" w:rsidRDefault="00342B1E" w:rsidP="00E83916">
            <w:pPr>
              <w:ind w:left="227"/>
              <w:rPr>
                <w:sz w:val="22"/>
              </w:rPr>
            </w:pPr>
            <w:r>
              <w:rPr>
                <w:noProof/>
              </w:rPr>
              <w:drawing>
                <wp:inline distT="0" distB="0" distL="0" distR="0" wp14:anchorId="07247BBB" wp14:editId="1E98C252">
                  <wp:extent cx="5248275" cy="2561131"/>
                  <wp:effectExtent l="0" t="0" r="0" b="0"/>
                  <wp:docPr id="556444663" name="Picture 55644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4663" name=""/>
                          <pic:cNvPicPr/>
                        </pic:nvPicPr>
                        <pic:blipFill>
                          <a:blip r:embed="rId23"/>
                          <a:stretch>
                            <a:fillRect/>
                          </a:stretch>
                        </pic:blipFill>
                        <pic:spPr>
                          <a:xfrm>
                            <a:off x="0" y="0"/>
                            <a:ext cx="5265949" cy="2569756"/>
                          </a:xfrm>
                          <a:prstGeom prst="rect">
                            <a:avLst/>
                          </a:prstGeom>
                        </pic:spPr>
                      </pic:pic>
                    </a:graphicData>
                  </a:graphic>
                </wp:inline>
              </w:drawing>
            </w:r>
          </w:p>
        </w:tc>
      </w:tr>
      <w:tr w:rsidR="000324C5" w14:paraId="5318A4EE" w14:textId="77777777" w:rsidTr="002B1E79">
        <w:trPr>
          <w:trHeight w:val="405"/>
        </w:trPr>
        <w:tc>
          <w:tcPr>
            <w:tcW w:w="889" w:type="dxa"/>
          </w:tcPr>
          <w:p w14:paraId="189D59CD" w14:textId="37DEB7E1" w:rsidR="00E83916" w:rsidRPr="00E83916" w:rsidRDefault="006D2DE7" w:rsidP="00E83916">
            <w:pPr>
              <w:ind w:left="227"/>
              <w:rPr>
                <w:sz w:val="22"/>
              </w:rPr>
            </w:pPr>
            <w:r>
              <w:rPr>
                <w:sz w:val="22"/>
              </w:rPr>
              <w:t>2.8</w:t>
            </w:r>
          </w:p>
        </w:tc>
        <w:tc>
          <w:tcPr>
            <w:tcW w:w="9442" w:type="dxa"/>
          </w:tcPr>
          <w:p w14:paraId="6643DB03" w14:textId="77777777" w:rsidR="00E83916" w:rsidRDefault="005A4B60" w:rsidP="00E83916">
            <w:pPr>
              <w:ind w:left="227"/>
              <w:rPr>
                <w:sz w:val="22"/>
              </w:rPr>
            </w:pPr>
            <w:r>
              <w:rPr>
                <w:sz w:val="22"/>
              </w:rPr>
              <w:t>Enter the number of attendees and click Add Space</w:t>
            </w:r>
          </w:p>
          <w:p w14:paraId="678ACE49" w14:textId="0D9B45C6" w:rsidR="005A4B60" w:rsidRPr="00E83916" w:rsidRDefault="005A4B60" w:rsidP="00E83916">
            <w:pPr>
              <w:ind w:left="227"/>
              <w:rPr>
                <w:sz w:val="22"/>
              </w:rPr>
            </w:pPr>
            <w:r>
              <w:rPr>
                <w:noProof/>
              </w:rPr>
              <w:drawing>
                <wp:inline distT="0" distB="0" distL="0" distR="0" wp14:anchorId="18D0744E" wp14:editId="5681069E">
                  <wp:extent cx="5257800" cy="2565780"/>
                  <wp:effectExtent l="0" t="0" r="0" b="6350"/>
                  <wp:docPr id="1656230764" name="Picture 165623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30764" name=""/>
                          <pic:cNvPicPr/>
                        </pic:nvPicPr>
                        <pic:blipFill>
                          <a:blip r:embed="rId24"/>
                          <a:stretch>
                            <a:fillRect/>
                          </a:stretch>
                        </pic:blipFill>
                        <pic:spPr>
                          <a:xfrm>
                            <a:off x="0" y="0"/>
                            <a:ext cx="5263840" cy="2568727"/>
                          </a:xfrm>
                          <a:prstGeom prst="rect">
                            <a:avLst/>
                          </a:prstGeom>
                        </pic:spPr>
                      </pic:pic>
                    </a:graphicData>
                  </a:graphic>
                </wp:inline>
              </w:drawing>
            </w:r>
          </w:p>
        </w:tc>
      </w:tr>
      <w:tr w:rsidR="000324C5" w14:paraId="77F359EA" w14:textId="77777777" w:rsidTr="002B1E79">
        <w:trPr>
          <w:trHeight w:val="144"/>
        </w:trPr>
        <w:tc>
          <w:tcPr>
            <w:tcW w:w="889" w:type="dxa"/>
          </w:tcPr>
          <w:p w14:paraId="737C1334" w14:textId="456429DC" w:rsidR="00E83916" w:rsidRPr="00E83916" w:rsidRDefault="005A4B60" w:rsidP="00E83916">
            <w:pPr>
              <w:ind w:left="227"/>
              <w:rPr>
                <w:sz w:val="22"/>
              </w:rPr>
            </w:pPr>
            <w:r>
              <w:rPr>
                <w:sz w:val="22"/>
              </w:rPr>
              <w:t>2.9</w:t>
            </w:r>
          </w:p>
        </w:tc>
        <w:tc>
          <w:tcPr>
            <w:tcW w:w="9442" w:type="dxa"/>
          </w:tcPr>
          <w:p w14:paraId="4AAB8814" w14:textId="77777777" w:rsidR="00E83916" w:rsidRDefault="00907E35" w:rsidP="00E83916">
            <w:pPr>
              <w:ind w:left="227"/>
              <w:rPr>
                <w:sz w:val="22"/>
              </w:rPr>
            </w:pPr>
            <w:r>
              <w:rPr>
                <w:sz w:val="22"/>
              </w:rPr>
              <w:t>Selected room</w:t>
            </w:r>
            <w:r w:rsidR="00B757EF">
              <w:rPr>
                <w:sz w:val="22"/>
              </w:rPr>
              <w:t xml:space="preserve"> has now turned </w:t>
            </w:r>
            <w:r>
              <w:rPr>
                <w:sz w:val="22"/>
              </w:rPr>
              <w:t>red (unavailable). Proceed to click Next Step.</w:t>
            </w:r>
          </w:p>
          <w:p w14:paraId="30CD5C7A" w14:textId="77777777" w:rsidR="00907E35" w:rsidRDefault="00907E35" w:rsidP="00E83916">
            <w:pPr>
              <w:ind w:left="227"/>
              <w:rPr>
                <w:sz w:val="22"/>
              </w:rPr>
            </w:pPr>
            <w:r>
              <w:rPr>
                <w:noProof/>
              </w:rPr>
              <w:drawing>
                <wp:inline distT="0" distB="0" distL="0" distR="0" wp14:anchorId="3514A8B1" wp14:editId="42AE6FDA">
                  <wp:extent cx="4848447" cy="2366017"/>
                  <wp:effectExtent l="0" t="0" r="9525" b="0"/>
                  <wp:docPr id="2130052168" name="Picture 213005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2168" name=""/>
                          <pic:cNvPicPr/>
                        </pic:nvPicPr>
                        <pic:blipFill>
                          <a:blip r:embed="rId25"/>
                          <a:stretch>
                            <a:fillRect/>
                          </a:stretch>
                        </pic:blipFill>
                        <pic:spPr>
                          <a:xfrm>
                            <a:off x="0" y="0"/>
                            <a:ext cx="4876359" cy="2379638"/>
                          </a:xfrm>
                          <a:prstGeom prst="rect">
                            <a:avLst/>
                          </a:prstGeom>
                        </pic:spPr>
                      </pic:pic>
                    </a:graphicData>
                  </a:graphic>
                </wp:inline>
              </w:drawing>
            </w:r>
          </w:p>
          <w:p w14:paraId="79F99C6F" w14:textId="3905DBC8" w:rsidR="00433FDA" w:rsidRPr="00E83916" w:rsidRDefault="00433FDA" w:rsidP="00E83916">
            <w:pPr>
              <w:ind w:left="227"/>
              <w:rPr>
                <w:sz w:val="22"/>
              </w:rPr>
            </w:pPr>
          </w:p>
        </w:tc>
      </w:tr>
      <w:tr w:rsidR="000324C5" w14:paraId="342524D2" w14:textId="77777777" w:rsidTr="002B1E79">
        <w:trPr>
          <w:trHeight w:val="706"/>
        </w:trPr>
        <w:tc>
          <w:tcPr>
            <w:tcW w:w="889" w:type="dxa"/>
          </w:tcPr>
          <w:p w14:paraId="4DCD4F22" w14:textId="0C5026DF" w:rsidR="00E83916" w:rsidRPr="00E83916" w:rsidRDefault="002B1E79" w:rsidP="00E83916">
            <w:pPr>
              <w:ind w:left="227"/>
              <w:rPr>
                <w:sz w:val="22"/>
              </w:rPr>
            </w:pPr>
            <w:r>
              <w:rPr>
                <w:sz w:val="22"/>
              </w:rPr>
              <w:lastRenderedPageBreak/>
              <w:t>2.10</w:t>
            </w:r>
          </w:p>
        </w:tc>
        <w:tc>
          <w:tcPr>
            <w:tcW w:w="9442" w:type="dxa"/>
          </w:tcPr>
          <w:p w14:paraId="4C28FFA7" w14:textId="1A630C79" w:rsidR="00E83916" w:rsidRDefault="003167CD" w:rsidP="00E83916">
            <w:pPr>
              <w:ind w:left="227"/>
              <w:rPr>
                <w:sz w:val="22"/>
              </w:rPr>
            </w:pPr>
            <w:r>
              <w:rPr>
                <w:sz w:val="22"/>
              </w:rPr>
              <w:t xml:space="preserve">On the Reservation details screen, enter Event </w:t>
            </w:r>
            <w:r w:rsidR="005238F5">
              <w:rPr>
                <w:sz w:val="22"/>
              </w:rPr>
              <w:t>N</w:t>
            </w:r>
            <w:r>
              <w:rPr>
                <w:sz w:val="22"/>
              </w:rPr>
              <w:t xml:space="preserve">ame, select Event </w:t>
            </w:r>
            <w:r w:rsidR="005238F5">
              <w:rPr>
                <w:sz w:val="22"/>
              </w:rPr>
              <w:t>T</w:t>
            </w:r>
            <w:r>
              <w:rPr>
                <w:sz w:val="22"/>
              </w:rPr>
              <w:t xml:space="preserve">ype from the </w:t>
            </w:r>
            <w:proofErr w:type="gramStart"/>
            <w:r>
              <w:rPr>
                <w:sz w:val="22"/>
              </w:rPr>
              <w:t>drop down</w:t>
            </w:r>
            <w:proofErr w:type="gramEnd"/>
            <w:r>
              <w:rPr>
                <w:sz w:val="22"/>
              </w:rPr>
              <w:t xml:space="preserve"> menu, confirm your </w:t>
            </w:r>
            <w:r w:rsidR="005A191D">
              <w:rPr>
                <w:sz w:val="22"/>
              </w:rPr>
              <w:t>contact details and confirm that you agree to the Terms and Conditions.</w:t>
            </w:r>
            <w:r w:rsidR="005238F5">
              <w:rPr>
                <w:sz w:val="22"/>
              </w:rPr>
              <w:t xml:space="preserve"> The click Create Reservation.</w:t>
            </w:r>
          </w:p>
          <w:p w14:paraId="3582A2A9" w14:textId="77777777" w:rsidR="005A191D" w:rsidRDefault="005238F5" w:rsidP="00E83916">
            <w:pPr>
              <w:ind w:left="227"/>
              <w:rPr>
                <w:sz w:val="22"/>
              </w:rPr>
            </w:pPr>
            <w:r>
              <w:rPr>
                <w:noProof/>
              </w:rPr>
              <w:drawing>
                <wp:inline distT="0" distB="0" distL="0" distR="0" wp14:anchorId="09EBA701" wp14:editId="603CF242">
                  <wp:extent cx="5715000" cy="2789194"/>
                  <wp:effectExtent l="0" t="0" r="0" b="0"/>
                  <wp:docPr id="1779165386" name="Picture 17791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5386" name=""/>
                          <pic:cNvPicPr/>
                        </pic:nvPicPr>
                        <pic:blipFill>
                          <a:blip r:embed="rId26"/>
                          <a:stretch>
                            <a:fillRect/>
                          </a:stretch>
                        </pic:blipFill>
                        <pic:spPr>
                          <a:xfrm>
                            <a:off x="0" y="0"/>
                            <a:ext cx="5717664" cy="2790494"/>
                          </a:xfrm>
                          <a:prstGeom prst="rect">
                            <a:avLst/>
                          </a:prstGeom>
                        </pic:spPr>
                      </pic:pic>
                    </a:graphicData>
                  </a:graphic>
                </wp:inline>
              </w:drawing>
            </w:r>
          </w:p>
          <w:p w14:paraId="58619F32" w14:textId="310F5D7F" w:rsidR="00433FDA" w:rsidRPr="00E83916" w:rsidRDefault="00433FDA" w:rsidP="00E83916">
            <w:pPr>
              <w:ind w:left="227"/>
              <w:rPr>
                <w:sz w:val="22"/>
              </w:rPr>
            </w:pPr>
          </w:p>
        </w:tc>
      </w:tr>
      <w:tr w:rsidR="005238F5" w14:paraId="1F7BA853" w14:textId="77777777" w:rsidTr="002B1E79">
        <w:trPr>
          <w:trHeight w:val="706"/>
        </w:trPr>
        <w:tc>
          <w:tcPr>
            <w:tcW w:w="889" w:type="dxa"/>
          </w:tcPr>
          <w:p w14:paraId="67A29135" w14:textId="5E14BF19" w:rsidR="005238F5" w:rsidRDefault="005238F5" w:rsidP="00E83916">
            <w:pPr>
              <w:ind w:left="227"/>
              <w:rPr>
                <w:sz w:val="22"/>
              </w:rPr>
            </w:pPr>
            <w:r>
              <w:rPr>
                <w:sz w:val="22"/>
              </w:rPr>
              <w:t>2.11</w:t>
            </w:r>
          </w:p>
        </w:tc>
        <w:tc>
          <w:tcPr>
            <w:tcW w:w="9442" w:type="dxa"/>
          </w:tcPr>
          <w:p w14:paraId="07294EA2" w14:textId="77777777" w:rsidR="005238F5" w:rsidRDefault="008776E5" w:rsidP="00E83916">
            <w:pPr>
              <w:ind w:left="227"/>
              <w:rPr>
                <w:sz w:val="22"/>
              </w:rPr>
            </w:pPr>
            <w:r>
              <w:rPr>
                <w:sz w:val="22"/>
              </w:rPr>
              <w:t xml:space="preserve">Your booking is confirmed. </w:t>
            </w:r>
            <w:r w:rsidR="00BC7CE6">
              <w:rPr>
                <w:sz w:val="22"/>
              </w:rPr>
              <w:t>An email notification will be sent to your nominated email address within a few minutes.</w:t>
            </w:r>
          </w:p>
          <w:p w14:paraId="55824E57" w14:textId="77777777" w:rsidR="00BC7CE6" w:rsidRDefault="00A0155D" w:rsidP="00E83916">
            <w:pPr>
              <w:ind w:left="227"/>
              <w:rPr>
                <w:sz w:val="22"/>
              </w:rPr>
            </w:pPr>
            <w:r>
              <w:rPr>
                <w:noProof/>
              </w:rPr>
              <w:drawing>
                <wp:inline distT="0" distB="0" distL="0" distR="0" wp14:anchorId="50028A61" wp14:editId="01D806A1">
                  <wp:extent cx="5715000" cy="1228725"/>
                  <wp:effectExtent l="0" t="0" r="0" b="0"/>
                  <wp:docPr id="533206628" name="Picture 53320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6628" name=""/>
                          <pic:cNvPicPr/>
                        </pic:nvPicPr>
                        <pic:blipFill rotWithShape="1">
                          <a:blip r:embed="rId27"/>
                          <a:srcRect l="-3" r="-167" b="55872"/>
                          <a:stretch/>
                        </pic:blipFill>
                        <pic:spPr bwMode="auto">
                          <a:xfrm>
                            <a:off x="0" y="0"/>
                            <a:ext cx="5716784" cy="1229108"/>
                          </a:xfrm>
                          <a:prstGeom prst="rect">
                            <a:avLst/>
                          </a:prstGeom>
                          <a:ln>
                            <a:noFill/>
                          </a:ln>
                          <a:extLst>
                            <a:ext uri="{53640926-AAD7-44D8-BBD7-CCE9431645EC}">
                              <a14:shadowObscured xmlns:a14="http://schemas.microsoft.com/office/drawing/2010/main"/>
                            </a:ext>
                          </a:extLst>
                        </pic:spPr>
                      </pic:pic>
                    </a:graphicData>
                  </a:graphic>
                </wp:inline>
              </w:drawing>
            </w:r>
          </w:p>
          <w:p w14:paraId="73A5734C" w14:textId="77777777" w:rsidR="00433FDA" w:rsidRDefault="00433FDA" w:rsidP="00E83916">
            <w:pPr>
              <w:ind w:left="227"/>
              <w:rPr>
                <w:sz w:val="22"/>
              </w:rPr>
            </w:pPr>
          </w:p>
          <w:p w14:paraId="4F54D8A8" w14:textId="1C2D5E64" w:rsidR="00433FDA" w:rsidRDefault="00F37562" w:rsidP="00433FDA">
            <w:pPr>
              <w:ind w:left="227"/>
              <w:rPr>
                <w:noProof/>
              </w:rPr>
            </w:pPr>
            <w:r>
              <w:rPr>
                <w:noProof/>
              </w:rPr>
              <w:t>Email notification:</w:t>
            </w:r>
          </w:p>
          <w:p w14:paraId="62A999BC" w14:textId="2D451C21" w:rsidR="00A0155D" w:rsidRDefault="00F37562" w:rsidP="00E83916">
            <w:pPr>
              <w:ind w:left="227"/>
              <w:rPr>
                <w:sz w:val="22"/>
              </w:rPr>
            </w:pPr>
            <w:r>
              <w:rPr>
                <w:noProof/>
              </w:rPr>
              <w:drawing>
                <wp:inline distT="0" distB="0" distL="0" distR="0" wp14:anchorId="5AD3346C" wp14:editId="485DDA32">
                  <wp:extent cx="5736882" cy="1392865"/>
                  <wp:effectExtent l="0" t="0" r="0" b="0"/>
                  <wp:docPr id="27774497" name="Picture 2777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497" name=""/>
                          <pic:cNvPicPr/>
                        </pic:nvPicPr>
                        <pic:blipFill rotWithShape="1">
                          <a:blip r:embed="rId28"/>
                          <a:srcRect b="60367"/>
                          <a:stretch/>
                        </pic:blipFill>
                        <pic:spPr bwMode="auto">
                          <a:xfrm>
                            <a:off x="0" y="0"/>
                            <a:ext cx="5750514" cy="13961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3EE9C3" w14:textId="77777777" w:rsidR="00092388" w:rsidRDefault="00092388">
      <w:r>
        <w:br w:type="page"/>
      </w:r>
    </w:p>
    <w:tbl>
      <w:tblPr>
        <w:tblStyle w:val="Blank"/>
        <w:tblW w:w="10331" w:type="dxa"/>
        <w:tblLayout w:type="fixed"/>
        <w:tblLook w:val="04A0" w:firstRow="1" w:lastRow="0" w:firstColumn="1" w:lastColumn="0" w:noHBand="0" w:noVBand="1"/>
      </w:tblPr>
      <w:tblGrid>
        <w:gridCol w:w="889"/>
        <w:gridCol w:w="9442"/>
      </w:tblGrid>
      <w:tr w:rsidR="005238F5" w14:paraId="63D047F0" w14:textId="77777777" w:rsidTr="002B1E79">
        <w:trPr>
          <w:trHeight w:val="706"/>
        </w:trPr>
        <w:tc>
          <w:tcPr>
            <w:tcW w:w="889" w:type="dxa"/>
          </w:tcPr>
          <w:p w14:paraId="4B1ABEF8" w14:textId="623F80D9" w:rsidR="005238F5" w:rsidRDefault="00BC7CE6" w:rsidP="00E83916">
            <w:pPr>
              <w:ind w:left="227"/>
              <w:rPr>
                <w:sz w:val="22"/>
              </w:rPr>
            </w:pPr>
            <w:r>
              <w:rPr>
                <w:sz w:val="22"/>
              </w:rPr>
              <w:lastRenderedPageBreak/>
              <w:t>2.12</w:t>
            </w:r>
          </w:p>
        </w:tc>
        <w:tc>
          <w:tcPr>
            <w:tcW w:w="9442" w:type="dxa"/>
          </w:tcPr>
          <w:p w14:paraId="2B954BA3" w14:textId="77777777" w:rsidR="00092388" w:rsidRDefault="00092388" w:rsidP="00092388">
            <w:pPr>
              <w:ind w:left="227"/>
              <w:rPr>
                <w:sz w:val="22"/>
              </w:rPr>
            </w:pPr>
            <w:r>
              <w:rPr>
                <w:sz w:val="22"/>
              </w:rPr>
              <w:t>Your booking will appear under My Events</w:t>
            </w:r>
          </w:p>
          <w:p w14:paraId="54F05B31" w14:textId="77777777" w:rsidR="00BC7CE6" w:rsidRDefault="00BC7CE6" w:rsidP="00E83916">
            <w:pPr>
              <w:ind w:left="227"/>
              <w:rPr>
                <w:sz w:val="22"/>
              </w:rPr>
            </w:pPr>
            <w:r>
              <w:rPr>
                <w:noProof/>
              </w:rPr>
              <w:drawing>
                <wp:inline distT="0" distB="0" distL="0" distR="0" wp14:anchorId="4EC8F24C" wp14:editId="23CD349D">
                  <wp:extent cx="5635256" cy="2750276"/>
                  <wp:effectExtent l="0" t="0" r="3810" b="0"/>
                  <wp:docPr id="1519709702" name="Picture 151970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09702" name=""/>
                          <pic:cNvPicPr/>
                        </pic:nvPicPr>
                        <pic:blipFill>
                          <a:blip r:embed="rId29"/>
                          <a:stretch>
                            <a:fillRect/>
                          </a:stretch>
                        </pic:blipFill>
                        <pic:spPr>
                          <a:xfrm>
                            <a:off x="0" y="0"/>
                            <a:ext cx="5637447" cy="2751345"/>
                          </a:xfrm>
                          <a:prstGeom prst="rect">
                            <a:avLst/>
                          </a:prstGeom>
                        </pic:spPr>
                      </pic:pic>
                    </a:graphicData>
                  </a:graphic>
                </wp:inline>
              </w:drawing>
            </w:r>
          </w:p>
          <w:p w14:paraId="5C1D1C37" w14:textId="138AF547" w:rsidR="00433FDA" w:rsidRDefault="00433FDA" w:rsidP="00E83916">
            <w:pPr>
              <w:ind w:left="227"/>
              <w:rPr>
                <w:sz w:val="22"/>
              </w:rPr>
            </w:pPr>
          </w:p>
        </w:tc>
      </w:tr>
    </w:tbl>
    <w:p w14:paraId="40BDF428" w14:textId="5DB8AA53" w:rsidR="009C3384" w:rsidRDefault="009C3384" w:rsidP="00DF3C9F"/>
    <w:p w14:paraId="58F521B8" w14:textId="34D7F4E7" w:rsidR="008C4F91" w:rsidRPr="00F7696C" w:rsidRDefault="00067272" w:rsidP="00067272">
      <w:pPr>
        <w:pStyle w:val="Heading1-colouredbox"/>
        <w:ind w:left="142" w:hanging="142"/>
      </w:pPr>
      <w:bookmarkStart w:id="13" w:name="_Toc139921127"/>
      <w:r>
        <w:t>3.</w:t>
      </w:r>
      <w:r w:rsidR="008219C7">
        <w:t xml:space="preserve"> </w:t>
      </w:r>
      <w:r w:rsidR="005D3151">
        <w:t>Request a space using ‘My Reservation Templates’</w:t>
      </w:r>
      <w:bookmarkEnd w:id="13"/>
    </w:p>
    <w:p w14:paraId="4A755F98" w14:textId="77777777" w:rsidR="00FB3F85" w:rsidRPr="008C0E57" w:rsidRDefault="00FB3F85" w:rsidP="008C0E57"/>
    <w:tbl>
      <w:tblPr>
        <w:tblStyle w:val="Blank"/>
        <w:tblpPr w:leftFromText="180" w:rightFromText="180" w:vertAnchor="text" w:tblpY="1"/>
        <w:tblOverlap w:val="never"/>
        <w:tblW w:w="10206" w:type="dxa"/>
        <w:tblLayout w:type="fixed"/>
        <w:tblLook w:val="04A0" w:firstRow="1" w:lastRow="0" w:firstColumn="1" w:lastColumn="0" w:noHBand="0" w:noVBand="1"/>
      </w:tblPr>
      <w:tblGrid>
        <w:gridCol w:w="675"/>
        <w:gridCol w:w="9531"/>
      </w:tblGrid>
      <w:tr w:rsidR="00FB3F85" w:rsidRPr="00FB3F85" w14:paraId="2CF63B98" w14:textId="77777777" w:rsidTr="00E63405">
        <w:trPr>
          <w:trHeight w:val="518"/>
        </w:trPr>
        <w:tc>
          <w:tcPr>
            <w:tcW w:w="675" w:type="dxa"/>
          </w:tcPr>
          <w:p w14:paraId="2EE5837E" w14:textId="62552BC5" w:rsidR="00FB3F85" w:rsidRPr="00FB3F85" w:rsidRDefault="00FB3F85" w:rsidP="004740DC">
            <w:r w:rsidRPr="00FB3F85">
              <w:t>3.1</w:t>
            </w:r>
          </w:p>
        </w:tc>
        <w:tc>
          <w:tcPr>
            <w:tcW w:w="9531" w:type="dxa"/>
          </w:tcPr>
          <w:p w14:paraId="3BB7748C" w14:textId="5B9546EF" w:rsidR="00FB3F85" w:rsidRDefault="00C5108D" w:rsidP="004740DC">
            <w:r>
              <w:t xml:space="preserve">Some </w:t>
            </w:r>
            <w:r w:rsidR="00A82D43">
              <w:t>booking requests must be approved my local administrators before your booking is confirmed.</w:t>
            </w:r>
            <w:r w:rsidR="00FF5CE5">
              <w:t xml:space="preserve"> If the space you would like to book requires approval, </w:t>
            </w:r>
            <w:r w:rsidR="00D41946">
              <w:t xml:space="preserve">it will be indicated </w:t>
            </w:r>
            <w:r w:rsidR="001D5C24">
              <w:t>as a Space You Can Request.</w:t>
            </w:r>
          </w:p>
          <w:p w14:paraId="2C7E4A00" w14:textId="77777777" w:rsidR="00FF5CE5" w:rsidRDefault="00FF5CE5" w:rsidP="004740DC">
            <w:r>
              <w:rPr>
                <w:noProof/>
              </w:rPr>
              <w:drawing>
                <wp:inline distT="0" distB="0" distL="0" distR="0" wp14:anchorId="7567EB2A" wp14:editId="56C34AB3">
                  <wp:extent cx="5514975" cy="2691280"/>
                  <wp:effectExtent l="0" t="0" r="0" b="0"/>
                  <wp:docPr id="170210567" name="Picture 1702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567" name=""/>
                          <pic:cNvPicPr/>
                        </pic:nvPicPr>
                        <pic:blipFill>
                          <a:blip r:embed="rId30"/>
                          <a:stretch>
                            <a:fillRect/>
                          </a:stretch>
                        </pic:blipFill>
                        <pic:spPr>
                          <a:xfrm>
                            <a:off x="0" y="0"/>
                            <a:ext cx="5529861" cy="2698544"/>
                          </a:xfrm>
                          <a:prstGeom prst="rect">
                            <a:avLst/>
                          </a:prstGeom>
                        </pic:spPr>
                      </pic:pic>
                    </a:graphicData>
                  </a:graphic>
                </wp:inline>
              </w:drawing>
            </w:r>
          </w:p>
          <w:p w14:paraId="35F256BC" w14:textId="10ED29C3" w:rsidR="004740DC" w:rsidRPr="00FB3F85" w:rsidRDefault="004740DC" w:rsidP="004740DC"/>
        </w:tc>
      </w:tr>
    </w:tbl>
    <w:p w14:paraId="67CCCBE3" w14:textId="573CDCF1" w:rsidR="00067272" w:rsidRDefault="00067272" w:rsidP="004740DC"/>
    <w:p w14:paraId="54F4FD77" w14:textId="77777777" w:rsidR="00067272" w:rsidRDefault="00067272" w:rsidP="004740DC">
      <w:r>
        <w:br w:type="page"/>
      </w:r>
    </w:p>
    <w:p w14:paraId="7A59847E" w14:textId="77777777" w:rsidR="00067272" w:rsidRDefault="00067272" w:rsidP="004740DC"/>
    <w:tbl>
      <w:tblPr>
        <w:tblStyle w:val="Blank"/>
        <w:tblpPr w:leftFromText="180" w:rightFromText="180" w:vertAnchor="text" w:tblpY="1"/>
        <w:tblOverlap w:val="never"/>
        <w:tblW w:w="10206" w:type="dxa"/>
        <w:tblLayout w:type="fixed"/>
        <w:tblLook w:val="04A0" w:firstRow="1" w:lastRow="0" w:firstColumn="1" w:lastColumn="0" w:noHBand="0" w:noVBand="1"/>
      </w:tblPr>
      <w:tblGrid>
        <w:gridCol w:w="675"/>
        <w:gridCol w:w="9531"/>
      </w:tblGrid>
      <w:tr w:rsidR="00FB3F85" w:rsidRPr="00FB3F85" w14:paraId="7115313E" w14:textId="77777777" w:rsidTr="00E63405">
        <w:trPr>
          <w:trHeight w:val="518"/>
        </w:trPr>
        <w:tc>
          <w:tcPr>
            <w:tcW w:w="675" w:type="dxa"/>
          </w:tcPr>
          <w:p w14:paraId="7D591320" w14:textId="21F5A522" w:rsidR="00FB3F85" w:rsidRPr="00FB3F85" w:rsidRDefault="001D5C24" w:rsidP="004740DC">
            <w:r>
              <w:t>3.2</w:t>
            </w:r>
          </w:p>
        </w:tc>
        <w:tc>
          <w:tcPr>
            <w:tcW w:w="9531" w:type="dxa"/>
          </w:tcPr>
          <w:p w14:paraId="5A862E46" w14:textId="77777777" w:rsidR="006662A9" w:rsidRDefault="001D5C24" w:rsidP="004740DC">
            <w:r>
              <w:t xml:space="preserve">To book a space that requires approval, proceed </w:t>
            </w:r>
            <w:r w:rsidR="00786950">
              <w:t xml:space="preserve">as per 2. Reserve a space using </w:t>
            </w:r>
            <w:r w:rsidR="00E4141B">
              <w:t>‘</w:t>
            </w:r>
            <w:r w:rsidR="00786950">
              <w:t>My Reservation Templates</w:t>
            </w:r>
            <w:r w:rsidR="00E4141B">
              <w:t>’</w:t>
            </w:r>
            <w:r w:rsidR="00786950">
              <w:t xml:space="preserve">. </w:t>
            </w:r>
            <w:r w:rsidR="00E4141B">
              <w:t>On the booking details page, you may be required to provide extra information for the approver</w:t>
            </w:r>
            <w:r w:rsidR="006662A9">
              <w:t>.</w:t>
            </w:r>
          </w:p>
          <w:p w14:paraId="5D3FBBD1" w14:textId="0940E5FE" w:rsidR="00FB3F85" w:rsidRPr="00FB3F85" w:rsidRDefault="006662A9" w:rsidP="004740DC">
            <w:r>
              <w:rPr>
                <w:noProof/>
              </w:rPr>
              <w:drawing>
                <wp:inline distT="0" distB="0" distL="0" distR="0" wp14:anchorId="19C3F607" wp14:editId="68ABF15E">
                  <wp:extent cx="5724525" cy="2793540"/>
                  <wp:effectExtent l="0" t="0" r="0" b="6985"/>
                  <wp:docPr id="915641150" name="Picture 91564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41150" name=""/>
                          <pic:cNvPicPr/>
                        </pic:nvPicPr>
                        <pic:blipFill>
                          <a:blip r:embed="rId31"/>
                          <a:stretch>
                            <a:fillRect/>
                          </a:stretch>
                        </pic:blipFill>
                        <pic:spPr>
                          <a:xfrm>
                            <a:off x="0" y="0"/>
                            <a:ext cx="5729029" cy="2795738"/>
                          </a:xfrm>
                          <a:prstGeom prst="rect">
                            <a:avLst/>
                          </a:prstGeom>
                        </pic:spPr>
                      </pic:pic>
                    </a:graphicData>
                  </a:graphic>
                </wp:inline>
              </w:drawing>
            </w:r>
            <w:r w:rsidR="00E4141B">
              <w:t xml:space="preserve"> </w:t>
            </w:r>
          </w:p>
        </w:tc>
      </w:tr>
      <w:tr w:rsidR="00FB3F85" w:rsidRPr="00FB3F85" w14:paraId="257F9E00" w14:textId="77777777" w:rsidTr="00E63405">
        <w:trPr>
          <w:trHeight w:val="518"/>
        </w:trPr>
        <w:tc>
          <w:tcPr>
            <w:tcW w:w="675" w:type="dxa"/>
          </w:tcPr>
          <w:p w14:paraId="550EFC14" w14:textId="4ACE60E5" w:rsidR="00FB3F85" w:rsidRPr="00FB3F85" w:rsidRDefault="00D86D5A" w:rsidP="004740DC">
            <w:r>
              <w:t>3.3</w:t>
            </w:r>
          </w:p>
        </w:tc>
        <w:tc>
          <w:tcPr>
            <w:tcW w:w="9531" w:type="dxa"/>
          </w:tcPr>
          <w:p w14:paraId="20AFF4D6" w14:textId="77777777" w:rsidR="00FB3F85" w:rsidRDefault="00D86D5A" w:rsidP="004740DC">
            <w:r>
              <w:t xml:space="preserve">Click Create Reservation and the request will </w:t>
            </w:r>
            <w:r w:rsidR="00961954">
              <w:t>be sent through to the appropriate local administrator.</w:t>
            </w:r>
          </w:p>
          <w:p w14:paraId="5B4342C9" w14:textId="77777777" w:rsidR="00961954" w:rsidRDefault="00961954" w:rsidP="004740DC">
            <w:r>
              <w:rPr>
                <w:noProof/>
              </w:rPr>
              <w:drawing>
                <wp:inline distT="0" distB="0" distL="0" distR="0" wp14:anchorId="769E1988" wp14:editId="1221642E">
                  <wp:extent cx="5210175" cy="2542540"/>
                  <wp:effectExtent l="0" t="0" r="9525" b="0"/>
                  <wp:docPr id="1819796501" name="Picture 181979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6501" name=""/>
                          <pic:cNvPicPr/>
                        </pic:nvPicPr>
                        <pic:blipFill>
                          <a:blip r:embed="rId32"/>
                          <a:stretch>
                            <a:fillRect/>
                          </a:stretch>
                        </pic:blipFill>
                        <pic:spPr>
                          <a:xfrm>
                            <a:off x="0" y="0"/>
                            <a:ext cx="5217339" cy="2546036"/>
                          </a:xfrm>
                          <a:prstGeom prst="rect">
                            <a:avLst/>
                          </a:prstGeom>
                        </pic:spPr>
                      </pic:pic>
                    </a:graphicData>
                  </a:graphic>
                </wp:inline>
              </w:drawing>
            </w:r>
          </w:p>
          <w:p w14:paraId="0968894D" w14:textId="77777777" w:rsidR="00961954" w:rsidRDefault="00961954" w:rsidP="004740DC">
            <w:r>
              <w:t>Under My Events, your booking will appear as ‘Requested’ until approved or rejected by the administrator.</w:t>
            </w:r>
          </w:p>
          <w:p w14:paraId="3AE95C1D" w14:textId="586A6005" w:rsidR="00961954" w:rsidRPr="00FB3F85" w:rsidRDefault="00B7117B" w:rsidP="004740DC">
            <w:r>
              <w:rPr>
                <w:noProof/>
              </w:rPr>
              <w:lastRenderedPageBreak/>
              <w:drawing>
                <wp:inline distT="0" distB="0" distL="0" distR="0" wp14:anchorId="03F28F17" wp14:editId="69A39AC2">
                  <wp:extent cx="5857875" cy="2858614"/>
                  <wp:effectExtent l="0" t="0" r="0" b="0"/>
                  <wp:docPr id="162165317" name="Picture 16216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317" name=""/>
                          <pic:cNvPicPr/>
                        </pic:nvPicPr>
                        <pic:blipFill>
                          <a:blip r:embed="rId33"/>
                          <a:stretch>
                            <a:fillRect/>
                          </a:stretch>
                        </pic:blipFill>
                        <pic:spPr>
                          <a:xfrm>
                            <a:off x="0" y="0"/>
                            <a:ext cx="5860640" cy="2859963"/>
                          </a:xfrm>
                          <a:prstGeom prst="rect">
                            <a:avLst/>
                          </a:prstGeom>
                        </pic:spPr>
                      </pic:pic>
                    </a:graphicData>
                  </a:graphic>
                </wp:inline>
              </w:drawing>
            </w:r>
          </w:p>
        </w:tc>
      </w:tr>
      <w:tr w:rsidR="00FB3F85" w:rsidRPr="00FB3F85" w14:paraId="3E08C276" w14:textId="77777777" w:rsidTr="00E63405">
        <w:trPr>
          <w:trHeight w:val="518"/>
        </w:trPr>
        <w:tc>
          <w:tcPr>
            <w:tcW w:w="675" w:type="dxa"/>
          </w:tcPr>
          <w:p w14:paraId="2BDD3B32" w14:textId="277AC7F9" w:rsidR="00FB3F85" w:rsidRPr="00FB3F85" w:rsidRDefault="00E947EA" w:rsidP="004740DC">
            <w:r>
              <w:lastRenderedPageBreak/>
              <w:t>3.4</w:t>
            </w:r>
          </w:p>
        </w:tc>
        <w:tc>
          <w:tcPr>
            <w:tcW w:w="9531" w:type="dxa"/>
          </w:tcPr>
          <w:p w14:paraId="6134B4CB" w14:textId="7E733CF1" w:rsidR="00FB3F85" w:rsidRPr="00FB3F85" w:rsidRDefault="004510B3" w:rsidP="004740DC">
            <w:r>
              <w:t xml:space="preserve">Once your request has been approved or rejected by the local administrator you </w:t>
            </w:r>
            <w:r w:rsidR="00E947EA">
              <w:t xml:space="preserve">will receive an </w:t>
            </w:r>
            <w:r w:rsidR="00833A9D">
              <w:t xml:space="preserve">automated </w:t>
            </w:r>
            <w:r w:rsidR="00E947EA">
              <w:t>email notification</w:t>
            </w:r>
            <w:r>
              <w:t>.</w:t>
            </w:r>
            <w:r w:rsidR="00E947EA">
              <w:t xml:space="preserve"> </w:t>
            </w:r>
          </w:p>
        </w:tc>
      </w:tr>
    </w:tbl>
    <w:p w14:paraId="6249965D" w14:textId="77777777" w:rsidR="00FB3F85" w:rsidRPr="008C0E57" w:rsidRDefault="00FB3F85" w:rsidP="008C0E57"/>
    <w:p w14:paraId="27C7B232" w14:textId="20FD289D" w:rsidR="00FC217D" w:rsidRDefault="003D136B" w:rsidP="003D67B1">
      <w:pPr>
        <w:pStyle w:val="Heading1-colouredbox"/>
        <w:numPr>
          <w:ilvl w:val="0"/>
          <w:numId w:val="11"/>
        </w:numPr>
        <w:ind w:left="284" w:hanging="284"/>
      </w:pPr>
      <w:bookmarkStart w:id="14" w:name="_Toc139921128"/>
      <w:r>
        <w:t xml:space="preserve">Browse </w:t>
      </w:r>
      <w:r w:rsidR="0050001E">
        <w:t>for a space:</w:t>
      </w:r>
      <w:r>
        <w:t xml:space="preserve"> </w:t>
      </w:r>
      <w:r w:rsidR="00223370">
        <w:t xml:space="preserve">to find a space that meets your </w:t>
      </w:r>
      <w:proofErr w:type="gramStart"/>
      <w:r w:rsidR="00223370">
        <w:t>requirements</w:t>
      </w:r>
      <w:bookmarkEnd w:id="14"/>
      <w:proofErr w:type="gramEnd"/>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709"/>
        <w:gridCol w:w="9733"/>
      </w:tblGrid>
      <w:tr w:rsidR="00433FDA" w:rsidRPr="00067272" w14:paraId="3870A16C" w14:textId="77777777" w:rsidTr="00433FDA">
        <w:trPr>
          <w:trHeight w:val="143"/>
        </w:trPr>
        <w:tc>
          <w:tcPr>
            <w:tcW w:w="709" w:type="dxa"/>
          </w:tcPr>
          <w:p w14:paraId="456E5F86" w14:textId="5D1329EC" w:rsidR="009B0407" w:rsidRPr="00067272" w:rsidRDefault="0050001E" w:rsidP="004740DC">
            <w:r w:rsidRPr="00067272">
              <w:t>4</w:t>
            </w:r>
            <w:r w:rsidR="00D63D09" w:rsidRPr="00067272">
              <w:t>.1</w:t>
            </w:r>
          </w:p>
        </w:tc>
        <w:tc>
          <w:tcPr>
            <w:tcW w:w="9733" w:type="dxa"/>
          </w:tcPr>
          <w:p w14:paraId="018A0C7F" w14:textId="13C9C43C" w:rsidR="009B0407" w:rsidRPr="00067272" w:rsidRDefault="004E272F" w:rsidP="004740DC">
            <w:r w:rsidRPr="00067272">
              <w:t>To search for a space by location</w:t>
            </w:r>
            <w:r w:rsidR="00223370" w:rsidRPr="00067272">
              <w:t xml:space="preserve">, </w:t>
            </w:r>
            <w:proofErr w:type="gramStart"/>
            <w:r w:rsidR="00223370" w:rsidRPr="00067272">
              <w:t>date</w:t>
            </w:r>
            <w:proofErr w:type="gramEnd"/>
            <w:r w:rsidR="00223370" w:rsidRPr="00067272">
              <w:t xml:space="preserve"> or feature</w:t>
            </w:r>
            <w:r w:rsidR="00A72B5F" w:rsidRPr="00067272">
              <w:t>, navigate to the Browse function on the left-hand menu.</w:t>
            </w:r>
            <w:r w:rsidR="00A75555" w:rsidRPr="00067272">
              <w:t xml:space="preserve"> Select Locations and filter your results by specific building, </w:t>
            </w:r>
            <w:r w:rsidR="00D63D09" w:rsidRPr="00067272">
              <w:t xml:space="preserve">or characteristics such as capacity, features, space types etc. </w:t>
            </w:r>
          </w:p>
          <w:p w14:paraId="365365AE" w14:textId="06433A4E" w:rsidR="00A72B5F" w:rsidRPr="00067272" w:rsidRDefault="00A72B5F" w:rsidP="004740DC">
            <w:r w:rsidRPr="00067272">
              <w:rPr>
                <w:noProof/>
              </w:rPr>
              <w:drawing>
                <wp:inline distT="0" distB="0" distL="0" distR="0" wp14:anchorId="5C207E47" wp14:editId="41AD8DE8">
                  <wp:extent cx="5113884" cy="2495550"/>
                  <wp:effectExtent l="0" t="0" r="0" b="0"/>
                  <wp:docPr id="331031610" name="Picture 3310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1610" name=""/>
                          <pic:cNvPicPr/>
                        </pic:nvPicPr>
                        <pic:blipFill>
                          <a:blip r:embed="rId34"/>
                          <a:stretch>
                            <a:fillRect/>
                          </a:stretch>
                        </pic:blipFill>
                        <pic:spPr>
                          <a:xfrm>
                            <a:off x="0" y="0"/>
                            <a:ext cx="5121565" cy="2499298"/>
                          </a:xfrm>
                          <a:prstGeom prst="rect">
                            <a:avLst/>
                          </a:prstGeom>
                        </pic:spPr>
                      </pic:pic>
                    </a:graphicData>
                  </a:graphic>
                </wp:inline>
              </w:drawing>
            </w:r>
          </w:p>
        </w:tc>
      </w:tr>
      <w:tr w:rsidR="00433FDA" w:rsidRPr="00067272" w14:paraId="60FB92FA" w14:textId="77777777" w:rsidTr="00433FDA">
        <w:trPr>
          <w:trHeight w:val="143"/>
        </w:trPr>
        <w:tc>
          <w:tcPr>
            <w:tcW w:w="709" w:type="dxa"/>
          </w:tcPr>
          <w:p w14:paraId="53ED8493" w14:textId="4907B46C" w:rsidR="009B0407" w:rsidRPr="00067272" w:rsidRDefault="00D63D09" w:rsidP="004740DC">
            <w:r w:rsidRPr="00067272">
              <w:t>4.2</w:t>
            </w:r>
          </w:p>
        </w:tc>
        <w:tc>
          <w:tcPr>
            <w:tcW w:w="9733" w:type="dxa"/>
          </w:tcPr>
          <w:p w14:paraId="633C637C" w14:textId="77777777" w:rsidR="009B0407" w:rsidRPr="00067272" w:rsidRDefault="00D63D09" w:rsidP="004740DC">
            <w:r w:rsidRPr="00067272">
              <w:t xml:space="preserve">Add filters </w:t>
            </w:r>
            <w:r w:rsidR="00C56235" w:rsidRPr="00067272">
              <w:t>and tick the options you require in your space.</w:t>
            </w:r>
          </w:p>
          <w:p w14:paraId="5A03DB29" w14:textId="4AADA823" w:rsidR="00C56235" w:rsidRPr="00067272" w:rsidRDefault="00D71071" w:rsidP="004740DC">
            <w:r w:rsidRPr="00067272">
              <w:rPr>
                <w:noProof/>
              </w:rPr>
              <w:lastRenderedPageBreak/>
              <w:drawing>
                <wp:inline distT="0" distB="0" distL="0" distR="0" wp14:anchorId="0318346A" wp14:editId="0E4EE275">
                  <wp:extent cx="5152921" cy="2514600"/>
                  <wp:effectExtent l="0" t="0" r="0" b="0"/>
                  <wp:docPr id="165690721" name="Picture 1656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721" name=""/>
                          <pic:cNvPicPr/>
                        </pic:nvPicPr>
                        <pic:blipFill>
                          <a:blip r:embed="rId35"/>
                          <a:stretch>
                            <a:fillRect/>
                          </a:stretch>
                        </pic:blipFill>
                        <pic:spPr>
                          <a:xfrm>
                            <a:off x="0" y="0"/>
                            <a:ext cx="5160073" cy="2518090"/>
                          </a:xfrm>
                          <a:prstGeom prst="rect">
                            <a:avLst/>
                          </a:prstGeom>
                        </pic:spPr>
                      </pic:pic>
                    </a:graphicData>
                  </a:graphic>
                </wp:inline>
              </w:drawing>
            </w:r>
          </w:p>
        </w:tc>
      </w:tr>
      <w:tr w:rsidR="00433FDA" w:rsidRPr="00067272" w14:paraId="4AA3CE77" w14:textId="77777777" w:rsidTr="00433FDA">
        <w:trPr>
          <w:trHeight w:val="143"/>
        </w:trPr>
        <w:tc>
          <w:tcPr>
            <w:tcW w:w="709" w:type="dxa"/>
          </w:tcPr>
          <w:p w14:paraId="2E426DEB" w14:textId="03BE81A5" w:rsidR="009B0407" w:rsidRPr="00067272" w:rsidRDefault="00AD14E3" w:rsidP="004740DC">
            <w:r w:rsidRPr="00067272">
              <w:lastRenderedPageBreak/>
              <w:t>4.3</w:t>
            </w:r>
          </w:p>
        </w:tc>
        <w:tc>
          <w:tcPr>
            <w:tcW w:w="9733" w:type="dxa"/>
          </w:tcPr>
          <w:p w14:paraId="247B2622" w14:textId="046D1C41" w:rsidR="009B0407" w:rsidRPr="00067272" w:rsidRDefault="00AD14E3" w:rsidP="004740DC">
            <w:r w:rsidRPr="00067272">
              <w:t>Scroll down to see all available spaces that meet your requirements.</w:t>
            </w:r>
          </w:p>
          <w:p w14:paraId="457F95D4" w14:textId="58E57722" w:rsidR="00AD14E3" w:rsidRPr="00067272" w:rsidRDefault="00AD14E3" w:rsidP="004740DC">
            <w:r w:rsidRPr="00067272">
              <w:rPr>
                <w:noProof/>
              </w:rPr>
              <w:drawing>
                <wp:inline distT="0" distB="0" distL="0" distR="0" wp14:anchorId="761843BE" wp14:editId="57C416BD">
                  <wp:extent cx="5152921" cy="2514600"/>
                  <wp:effectExtent l="0" t="0" r="0" b="0"/>
                  <wp:docPr id="881869627" name="Picture 88186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69627" name=""/>
                          <pic:cNvPicPr/>
                        </pic:nvPicPr>
                        <pic:blipFill>
                          <a:blip r:embed="rId36"/>
                          <a:stretch>
                            <a:fillRect/>
                          </a:stretch>
                        </pic:blipFill>
                        <pic:spPr>
                          <a:xfrm>
                            <a:off x="0" y="0"/>
                            <a:ext cx="5159076" cy="2517603"/>
                          </a:xfrm>
                          <a:prstGeom prst="rect">
                            <a:avLst/>
                          </a:prstGeom>
                        </pic:spPr>
                      </pic:pic>
                    </a:graphicData>
                  </a:graphic>
                </wp:inline>
              </w:drawing>
            </w:r>
          </w:p>
        </w:tc>
      </w:tr>
      <w:tr w:rsidR="00433FDA" w:rsidRPr="00067272" w14:paraId="21E52A6B" w14:textId="77777777" w:rsidTr="00433FDA">
        <w:trPr>
          <w:trHeight w:val="143"/>
        </w:trPr>
        <w:tc>
          <w:tcPr>
            <w:tcW w:w="709" w:type="dxa"/>
          </w:tcPr>
          <w:p w14:paraId="09348D04" w14:textId="4EE3D01B" w:rsidR="009B0407" w:rsidRPr="00067272" w:rsidRDefault="007129AF" w:rsidP="004740DC">
            <w:r w:rsidRPr="00067272">
              <w:t>4.4</w:t>
            </w:r>
          </w:p>
        </w:tc>
        <w:tc>
          <w:tcPr>
            <w:tcW w:w="9733" w:type="dxa"/>
          </w:tcPr>
          <w:p w14:paraId="1FFDC83A" w14:textId="77777777" w:rsidR="009B0407" w:rsidRPr="00067272" w:rsidRDefault="007129AF" w:rsidP="004740DC">
            <w:r w:rsidRPr="00067272">
              <w:t xml:space="preserve">Click on a room name </w:t>
            </w:r>
            <w:r w:rsidR="007E40BC" w:rsidRPr="00067272">
              <w:t>to view information about the room.</w:t>
            </w:r>
          </w:p>
          <w:p w14:paraId="40128781" w14:textId="2B404AB2" w:rsidR="007E40BC" w:rsidRPr="00067272" w:rsidRDefault="007E40BC" w:rsidP="004740DC">
            <w:r w:rsidRPr="00067272">
              <w:rPr>
                <w:noProof/>
              </w:rPr>
              <w:drawing>
                <wp:inline distT="0" distB="0" distL="0" distR="0" wp14:anchorId="5C7E5060" wp14:editId="11F26E28">
                  <wp:extent cx="5290853" cy="2581910"/>
                  <wp:effectExtent l="0" t="0" r="5080" b="8890"/>
                  <wp:docPr id="156343775" name="Picture 15634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3775" name=""/>
                          <pic:cNvPicPr/>
                        </pic:nvPicPr>
                        <pic:blipFill>
                          <a:blip r:embed="rId37"/>
                          <a:stretch>
                            <a:fillRect/>
                          </a:stretch>
                        </pic:blipFill>
                        <pic:spPr>
                          <a:xfrm>
                            <a:off x="0" y="0"/>
                            <a:ext cx="5301240" cy="2586979"/>
                          </a:xfrm>
                          <a:prstGeom prst="rect">
                            <a:avLst/>
                          </a:prstGeom>
                        </pic:spPr>
                      </pic:pic>
                    </a:graphicData>
                  </a:graphic>
                </wp:inline>
              </w:drawing>
            </w:r>
          </w:p>
        </w:tc>
      </w:tr>
    </w:tbl>
    <w:p w14:paraId="23BD96A7" w14:textId="77777777" w:rsidR="00067272" w:rsidRDefault="00067272" w:rsidP="004740DC">
      <w:r>
        <w:br w:type="page"/>
      </w:r>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709"/>
        <w:gridCol w:w="9733"/>
      </w:tblGrid>
      <w:tr w:rsidR="00433FDA" w:rsidRPr="00067272" w14:paraId="734812D3" w14:textId="77777777" w:rsidTr="00433FDA">
        <w:trPr>
          <w:trHeight w:val="143"/>
        </w:trPr>
        <w:tc>
          <w:tcPr>
            <w:tcW w:w="709" w:type="dxa"/>
          </w:tcPr>
          <w:p w14:paraId="6F991A71" w14:textId="50FD62A1" w:rsidR="009B0407" w:rsidRPr="00067272" w:rsidRDefault="009A61A8" w:rsidP="004740DC">
            <w:r w:rsidRPr="00067272">
              <w:lastRenderedPageBreak/>
              <w:t>4.5</w:t>
            </w:r>
          </w:p>
        </w:tc>
        <w:tc>
          <w:tcPr>
            <w:tcW w:w="9733" w:type="dxa"/>
          </w:tcPr>
          <w:p w14:paraId="3886BC29" w14:textId="0CE13CB8" w:rsidR="009B0407" w:rsidRPr="00067272" w:rsidRDefault="009A61A8" w:rsidP="004740DC">
            <w:r w:rsidRPr="00067272">
              <w:t xml:space="preserve">Save the filters you have chosen </w:t>
            </w:r>
            <w:r w:rsidR="0031524D" w:rsidRPr="00067272">
              <w:t>for future booking searches if you wish.</w:t>
            </w:r>
          </w:p>
          <w:p w14:paraId="5F985D81" w14:textId="3B0FCB86" w:rsidR="0031524D" w:rsidRPr="00067272" w:rsidRDefault="0031524D" w:rsidP="004740DC">
            <w:r w:rsidRPr="00067272">
              <w:rPr>
                <w:noProof/>
              </w:rPr>
              <w:drawing>
                <wp:inline distT="0" distB="0" distL="0" distR="0" wp14:anchorId="67FF9EE8" wp14:editId="722F25C0">
                  <wp:extent cx="5257702" cy="2565732"/>
                  <wp:effectExtent l="0" t="0" r="635" b="6350"/>
                  <wp:docPr id="1486296321" name="Picture 148629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6321" name=""/>
                          <pic:cNvPicPr/>
                        </pic:nvPicPr>
                        <pic:blipFill>
                          <a:blip r:embed="rId38"/>
                          <a:stretch>
                            <a:fillRect/>
                          </a:stretch>
                        </pic:blipFill>
                        <pic:spPr>
                          <a:xfrm>
                            <a:off x="0" y="0"/>
                            <a:ext cx="5263270" cy="2568449"/>
                          </a:xfrm>
                          <a:prstGeom prst="rect">
                            <a:avLst/>
                          </a:prstGeom>
                        </pic:spPr>
                      </pic:pic>
                    </a:graphicData>
                  </a:graphic>
                </wp:inline>
              </w:drawing>
            </w:r>
          </w:p>
        </w:tc>
      </w:tr>
      <w:tr w:rsidR="00433FDA" w:rsidRPr="00067272" w14:paraId="135F1B85" w14:textId="77777777" w:rsidTr="00433FDA">
        <w:trPr>
          <w:trHeight w:val="143"/>
        </w:trPr>
        <w:tc>
          <w:tcPr>
            <w:tcW w:w="709" w:type="dxa"/>
          </w:tcPr>
          <w:p w14:paraId="2F07173F" w14:textId="1C3F7202" w:rsidR="009B0407" w:rsidRPr="00067272" w:rsidRDefault="0031524D" w:rsidP="004740DC">
            <w:r w:rsidRPr="00067272">
              <w:t>4.6</w:t>
            </w:r>
          </w:p>
        </w:tc>
        <w:tc>
          <w:tcPr>
            <w:tcW w:w="9733" w:type="dxa"/>
          </w:tcPr>
          <w:p w14:paraId="0D236B0E" w14:textId="1DBF1F49" w:rsidR="009B0407" w:rsidRPr="00067272" w:rsidRDefault="00010D6C" w:rsidP="004740DC">
            <w:r w:rsidRPr="00067272">
              <w:t xml:space="preserve">To make the booking in your chosen space, </w:t>
            </w:r>
            <w:r w:rsidR="009920B0" w:rsidRPr="00067272">
              <w:t xml:space="preserve">click on the </w:t>
            </w:r>
            <w:r w:rsidR="0084145D" w:rsidRPr="00067272">
              <w:t xml:space="preserve">cell that corresponds to your preferred </w:t>
            </w:r>
            <w:r w:rsidR="0028217C" w:rsidRPr="00067272">
              <w:t xml:space="preserve">space and </w:t>
            </w:r>
            <w:r w:rsidR="009920B0" w:rsidRPr="00067272">
              <w:t>start time</w:t>
            </w:r>
            <w:r w:rsidR="00251DA0" w:rsidRPr="00067272">
              <w:t>. A pop up will appear</w:t>
            </w:r>
            <w:r w:rsidR="00FB171D" w:rsidRPr="00067272">
              <w:t>, asking you to nominate the start and stop times for your booking. Click continue.</w:t>
            </w:r>
          </w:p>
          <w:p w14:paraId="7A5890D8" w14:textId="284427DB" w:rsidR="00A079C9" w:rsidRPr="00067272" w:rsidRDefault="00A079C9" w:rsidP="004740DC">
            <w:r w:rsidRPr="00067272">
              <w:t xml:space="preserve">#Note: </w:t>
            </w:r>
            <w:r w:rsidR="004132B4" w:rsidRPr="00067272">
              <w:t xml:space="preserve">You can only click on a cell with a future start time. </w:t>
            </w:r>
          </w:p>
          <w:p w14:paraId="3E13A99F" w14:textId="71B00415" w:rsidR="00FB171D" w:rsidRPr="00067272" w:rsidRDefault="00FB171D" w:rsidP="004740DC">
            <w:r w:rsidRPr="00067272">
              <w:rPr>
                <w:noProof/>
              </w:rPr>
              <w:drawing>
                <wp:inline distT="0" distB="0" distL="0" distR="0" wp14:anchorId="08998C0C" wp14:editId="1E8C3922">
                  <wp:extent cx="5331460" cy="2601726"/>
                  <wp:effectExtent l="0" t="0" r="2540" b="8255"/>
                  <wp:docPr id="721295510" name="Picture 72129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95510" name=""/>
                          <pic:cNvPicPr/>
                        </pic:nvPicPr>
                        <pic:blipFill>
                          <a:blip r:embed="rId39"/>
                          <a:stretch>
                            <a:fillRect/>
                          </a:stretch>
                        </pic:blipFill>
                        <pic:spPr>
                          <a:xfrm>
                            <a:off x="0" y="0"/>
                            <a:ext cx="5343311" cy="2607509"/>
                          </a:xfrm>
                          <a:prstGeom prst="rect">
                            <a:avLst/>
                          </a:prstGeom>
                        </pic:spPr>
                      </pic:pic>
                    </a:graphicData>
                  </a:graphic>
                </wp:inline>
              </w:drawing>
            </w:r>
          </w:p>
        </w:tc>
      </w:tr>
      <w:tr w:rsidR="00433FDA" w:rsidRPr="00067272" w14:paraId="12F830BD" w14:textId="77777777" w:rsidTr="00433FDA">
        <w:trPr>
          <w:trHeight w:val="5486"/>
        </w:trPr>
        <w:tc>
          <w:tcPr>
            <w:tcW w:w="709" w:type="dxa"/>
          </w:tcPr>
          <w:p w14:paraId="42AF803A" w14:textId="1A81ABB3" w:rsidR="009B0407" w:rsidRPr="00067272" w:rsidRDefault="00FB171D" w:rsidP="004740DC">
            <w:r w:rsidRPr="00067272">
              <w:lastRenderedPageBreak/>
              <w:t>4.7</w:t>
            </w:r>
          </w:p>
        </w:tc>
        <w:tc>
          <w:tcPr>
            <w:tcW w:w="9733" w:type="dxa"/>
          </w:tcPr>
          <w:p w14:paraId="7B6589E8" w14:textId="18F00022" w:rsidR="009B0407" w:rsidRPr="00067272" w:rsidRDefault="007C4991" w:rsidP="004740DC">
            <w:r w:rsidRPr="00067272">
              <w:t xml:space="preserve">You will be taken to the Reservation details page for that space. </w:t>
            </w:r>
            <w:r w:rsidR="00717B57" w:rsidRPr="00067272">
              <w:t xml:space="preserve">Click on the green and white plus </w:t>
            </w:r>
            <w:r w:rsidR="00465795" w:rsidRPr="00067272">
              <w:t>to add the space to your booking</w:t>
            </w:r>
            <w:r w:rsidR="00155A6D" w:rsidRPr="00067272">
              <w:t>.</w:t>
            </w:r>
            <w:r w:rsidR="002E0FB8" w:rsidRPr="00067272">
              <w:t xml:space="preserve"> </w:t>
            </w:r>
          </w:p>
          <w:p w14:paraId="61D712C6" w14:textId="102EC07F" w:rsidR="007C4991" w:rsidRPr="00067272" w:rsidRDefault="00717B57" w:rsidP="004740DC">
            <w:pPr>
              <w:rPr>
                <w:b/>
                <w:bCs/>
              </w:rPr>
            </w:pPr>
            <w:r w:rsidRPr="00067272">
              <w:rPr>
                <w:noProof/>
              </w:rPr>
              <w:drawing>
                <wp:inline distT="0" distB="0" distL="0" distR="0" wp14:anchorId="6C9B747E" wp14:editId="3EFAD574">
                  <wp:extent cx="5943600" cy="2900448"/>
                  <wp:effectExtent l="0" t="0" r="0" b="0"/>
                  <wp:docPr id="2019023241" name="Picture 20190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3241" name=""/>
                          <pic:cNvPicPr/>
                        </pic:nvPicPr>
                        <pic:blipFill>
                          <a:blip r:embed="rId40"/>
                          <a:stretch>
                            <a:fillRect/>
                          </a:stretch>
                        </pic:blipFill>
                        <pic:spPr>
                          <a:xfrm>
                            <a:off x="0" y="0"/>
                            <a:ext cx="5946451" cy="2901839"/>
                          </a:xfrm>
                          <a:prstGeom prst="rect">
                            <a:avLst/>
                          </a:prstGeom>
                        </pic:spPr>
                      </pic:pic>
                    </a:graphicData>
                  </a:graphic>
                </wp:inline>
              </w:drawing>
            </w:r>
          </w:p>
        </w:tc>
      </w:tr>
      <w:tr w:rsidR="00433FDA" w:rsidRPr="00067272" w14:paraId="67E04BAA" w14:textId="77777777" w:rsidTr="00433FDA">
        <w:trPr>
          <w:trHeight w:val="5546"/>
        </w:trPr>
        <w:tc>
          <w:tcPr>
            <w:tcW w:w="709" w:type="dxa"/>
          </w:tcPr>
          <w:p w14:paraId="56729155" w14:textId="515FEE00" w:rsidR="009B0407" w:rsidRPr="00067272" w:rsidRDefault="00085E08" w:rsidP="004740DC">
            <w:r w:rsidRPr="00067272">
              <w:t>4.8</w:t>
            </w:r>
          </w:p>
        </w:tc>
        <w:tc>
          <w:tcPr>
            <w:tcW w:w="9733" w:type="dxa"/>
          </w:tcPr>
          <w:p w14:paraId="7C83DAD7" w14:textId="77777777" w:rsidR="009B0407" w:rsidRPr="00067272" w:rsidRDefault="00155A6D" w:rsidP="004740DC">
            <w:r w:rsidRPr="00067272">
              <w:t xml:space="preserve">Once the space has been added to your booking, continue </w:t>
            </w:r>
            <w:r w:rsidR="00DF1882" w:rsidRPr="00067272">
              <w:t>to book as per standard booking process by clicking Next Step.</w:t>
            </w:r>
          </w:p>
          <w:p w14:paraId="043E5F72" w14:textId="381E2ABC" w:rsidR="00DF1882" w:rsidRPr="00067272" w:rsidRDefault="00DF1882" w:rsidP="004740DC">
            <w:r w:rsidRPr="00067272">
              <w:rPr>
                <w:noProof/>
              </w:rPr>
              <w:drawing>
                <wp:inline distT="0" distB="0" distL="0" distR="0" wp14:anchorId="785A357A" wp14:editId="0ABDE857">
                  <wp:extent cx="6010275" cy="2932985"/>
                  <wp:effectExtent l="0" t="0" r="0" b="1270"/>
                  <wp:docPr id="1681843259" name="Picture 168184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3259" name=""/>
                          <pic:cNvPicPr/>
                        </pic:nvPicPr>
                        <pic:blipFill>
                          <a:blip r:embed="rId41"/>
                          <a:stretch>
                            <a:fillRect/>
                          </a:stretch>
                        </pic:blipFill>
                        <pic:spPr>
                          <a:xfrm>
                            <a:off x="0" y="0"/>
                            <a:ext cx="6016385" cy="2935967"/>
                          </a:xfrm>
                          <a:prstGeom prst="rect">
                            <a:avLst/>
                          </a:prstGeom>
                        </pic:spPr>
                      </pic:pic>
                    </a:graphicData>
                  </a:graphic>
                </wp:inline>
              </w:drawing>
            </w:r>
          </w:p>
        </w:tc>
      </w:tr>
    </w:tbl>
    <w:p w14:paraId="13787C49" w14:textId="2BE24ED5" w:rsidR="00947E30" w:rsidRDefault="00947E30" w:rsidP="004740DC"/>
    <w:p w14:paraId="1B663376" w14:textId="77777777" w:rsidR="00792CD0" w:rsidRDefault="00792CD0" w:rsidP="004740DC">
      <w:r>
        <w:br w:type="page"/>
      </w:r>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851"/>
        <w:gridCol w:w="9591"/>
      </w:tblGrid>
      <w:tr w:rsidR="00433FDA" w:rsidRPr="00067272" w14:paraId="0A27107A" w14:textId="77777777" w:rsidTr="004740DC">
        <w:trPr>
          <w:trHeight w:val="5232"/>
        </w:trPr>
        <w:tc>
          <w:tcPr>
            <w:tcW w:w="851" w:type="dxa"/>
          </w:tcPr>
          <w:p w14:paraId="5D21E5E7" w14:textId="5A8780D4" w:rsidR="00960FDD" w:rsidRPr="00067272" w:rsidRDefault="00960FDD" w:rsidP="004740DC">
            <w:r w:rsidRPr="00067272">
              <w:lastRenderedPageBreak/>
              <w:t>4.9</w:t>
            </w:r>
          </w:p>
        </w:tc>
        <w:tc>
          <w:tcPr>
            <w:tcW w:w="9591" w:type="dxa"/>
          </w:tcPr>
          <w:p w14:paraId="6AA0A512" w14:textId="35B292F9" w:rsidR="00960FDD" w:rsidRPr="00067272" w:rsidRDefault="00963B89" w:rsidP="004740DC">
            <w:r w:rsidRPr="00067272">
              <w:t>If the space you are booking has additional services available</w:t>
            </w:r>
            <w:r w:rsidR="00B32968" w:rsidRPr="00067272">
              <w:t xml:space="preserve"> such as booking a Mobile TV screen</w:t>
            </w:r>
            <w:r w:rsidRPr="00067272">
              <w:t>, these will be included in the booking process.</w:t>
            </w:r>
          </w:p>
          <w:p w14:paraId="6FA3CAA6" w14:textId="3CA32C76" w:rsidR="00963B89" w:rsidRPr="00067272" w:rsidRDefault="00963B89" w:rsidP="004740DC"/>
          <w:p w14:paraId="172B57CD" w14:textId="77777777" w:rsidR="00A2141C" w:rsidRPr="00067272" w:rsidRDefault="009C7D7C" w:rsidP="004740DC">
            <w:r w:rsidRPr="00067272">
              <w:rPr>
                <w:noProof/>
              </w:rPr>
              <w:drawing>
                <wp:inline distT="0" distB="0" distL="0" distR="0" wp14:anchorId="0E4316A4" wp14:editId="26F8919A">
                  <wp:extent cx="5334000" cy="2602827"/>
                  <wp:effectExtent l="0" t="0" r="0" b="7620"/>
                  <wp:docPr id="31019993" name="Picture 3101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993" name=""/>
                          <pic:cNvPicPr/>
                        </pic:nvPicPr>
                        <pic:blipFill>
                          <a:blip r:embed="rId42"/>
                          <a:stretch>
                            <a:fillRect/>
                          </a:stretch>
                        </pic:blipFill>
                        <pic:spPr>
                          <a:xfrm>
                            <a:off x="0" y="0"/>
                            <a:ext cx="5336316" cy="2603957"/>
                          </a:xfrm>
                          <a:prstGeom prst="rect">
                            <a:avLst/>
                          </a:prstGeom>
                        </pic:spPr>
                      </pic:pic>
                    </a:graphicData>
                  </a:graphic>
                </wp:inline>
              </w:drawing>
            </w:r>
          </w:p>
          <w:p w14:paraId="5BF257F6" w14:textId="4F7AF843" w:rsidR="009C7D7C" w:rsidRPr="00067272" w:rsidRDefault="009C7D7C" w:rsidP="004740DC">
            <w:r w:rsidRPr="00067272">
              <w:t>Click on the Service to include it in your booking.</w:t>
            </w:r>
            <w:r w:rsidR="00351610" w:rsidRPr="00067272">
              <w:t xml:space="preserve"> Click OK.</w:t>
            </w:r>
          </w:p>
          <w:p w14:paraId="149B9773" w14:textId="77777777" w:rsidR="009C7D7C" w:rsidRPr="00067272" w:rsidRDefault="00351610" w:rsidP="004740DC">
            <w:r w:rsidRPr="00067272">
              <w:rPr>
                <w:noProof/>
              </w:rPr>
              <w:drawing>
                <wp:inline distT="0" distB="0" distL="0" distR="0" wp14:anchorId="072CCEE0" wp14:editId="1255B294">
                  <wp:extent cx="4933950" cy="2407615"/>
                  <wp:effectExtent l="0" t="0" r="0" b="0"/>
                  <wp:docPr id="300271671" name="Picture 30027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71671" name=""/>
                          <pic:cNvPicPr/>
                        </pic:nvPicPr>
                        <pic:blipFill>
                          <a:blip r:embed="rId43"/>
                          <a:stretch>
                            <a:fillRect/>
                          </a:stretch>
                        </pic:blipFill>
                        <pic:spPr>
                          <a:xfrm>
                            <a:off x="0" y="0"/>
                            <a:ext cx="4941792" cy="2411442"/>
                          </a:xfrm>
                          <a:prstGeom prst="rect">
                            <a:avLst/>
                          </a:prstGeom>
                        </pic:spPr>
                      </pic:pic>
                    </a:graphicData>
                  </a:graphic>
                </wp:inline>
              </w:drawing>
            </w:r>
          </w:p>
          <w:p w14:paraId="700BE517" w14:textId="0D3825E0" w:rsidR="000B6827" w:rsidRPr="00067272" w:rsidRDefault="000B6827" w:rsidP="004740DC">
            <w:r w:rsidRPr="00067272">
              <w:t>The service will be added to your booking</w:t>
            </w:r>
            <w:r w:rsidR="00DA1B50">
              <w:t xml:space="preserve"> under Services Summary</w:t>
            </w:r>
            <w:r w:rsidRPr="00067272">
              <w:t xml:space="preserve">. </w:t>
            </w:r>
            <w:r w:rsidR="00DA1B50">
              <w:t>Click Next Step to proceed</w:t>
            </w:r>
            <w:r w:rsidRPr="00067272">
              <w:t xml:space="preserve"> with your booking</w:t>
            </w:r>
            <w:r w:rsidR="00DA1B50">
              <w:t xml:space="preserve"> by completing the Reservation details (see 2. Reserve a Space using </w:t>
            </w:r>
            <w:r w:rsidR="001C75E5">
              <w:t>My Reservation Templates)</w:t>
            </w:r>
            <w:r w:rsidRPr="00067272">
              <w:t>.</w:t>
            </w:r>
          </w:p>
          <w:p w14:paraId="787DB8CA" w14:textId="4985A85E" w:rsidR="00FD046E" w:rsidRPr="00067272" w:rsidRDefault="000B6827" w:rsidP="004740DC">
            <w:r w:rsidRPr="00067272">
              <w:rPr>
                <w:noProof/>
              </w:rPr>
              <w:lastRenderedPageBreak/>
              <w:drawing>
                <wp:inline distT="0" distB="0" distL="0" distR="0" wp14:anchorId="2DFBF6E4" wp14:editId="6C41B78F">
                  <wp:extent cx="5250795" cy="2562225"/>
                  <wp:effectExtent l="0" t="0" r="7620" b="0"/>
                  <wp:docPr id="1966216220" name="Picture 196621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6220" name=""/>
                          <pic:cNvPicPr/>
                        </pic:nvPicPr>
                        <pic:blipFill>
                          <a:blip r:embed="rId44"/>
                          <a:stretch>
                            <a:fillRect/>
                          </a:stretch>
                        </pic:blipFill>
                        <pic:spPr>
                          <a:xfrm>
                            <a:off x="0" y="0"/>
                            <a:ext cx="5253419" cy="2563506"/>
                          </a:xfrm>
                          <a:prstGeom prst="rect">
                            <a:avLst/>
                          </a:prstGeom>
                        </pic:spPr>
                      </pic:pic>
                    </a:graphicData>
                  </a:graphic>
                </wp:inline>
              </w:drawing>
            </w:r>
          </w:p>
        </w:tc>
      </w:tr>
      <w:tr w:rsidR="00DC5B5D" w:rsidRPr="00067272" w14:paraId="6E888829" w14:textId="77777777" w:rsidTr="004740DC">
        <w:trPr>
          <w:trHeight w:val="5232"/>
        </w:trPr>
        <w:tc>
          <w:tcPr>
            <w:tcW w:w="851" w:type="dxa"/>
          </w:tcPr>
          <w:p w14:paraId="6B5B6B15" w14:textId="05E9006C" w:rsidR="00DC5B5D" w:rsidRPr="00067272" w:rsidRDefault="00FD046E" w:rsidP="004740DC">
            <w:r w:rsidRPr="00067272">
              <w:lastRenderedPageBreak/>
              <w:t>4.10</w:t>
            </w:r>
          </w:p>
        </w:tc>
        <w:tc>
          <w:tcPr>
            <w:tcW w:w="9591" w:type="dxa"/>
          </w:tcPr>
          <w:p w14:paraId="340AF410" w14:textId="7DC2347A" w:rsidR="00FD046E" w:rsidRPr="00067272" w:rsidRDefault="00FD046E" w:rsidP="004740DC">
            <w:pPr>
              <w:rPr>
                <w:noProof/>
              </w:rPr>
            </w:pPr>
            <w:r w:rsidRPr="00067272">
              <w:rPr>
                <w:noProof/>
              </w:rPr>
              <w:t>The booking is complete</w:t>
            </w:r>
            <w:r w:rsidR="00734474" w:rsidRPr="00067272">
              <w:rPr>
                <w:noProof/>
              </w:rPr>
              <w:t xml:space="preserve"> and an email notification will be received</w:t>
            </w:r>
            <w:r w:rsidRPr="00067272">
              <w:rPr>
                <w:noProof/>
              </w:rPr>
              <w:t>.</w:t>
            </w:r>
          </w:p>
          <w:p w14:paraId="5DD01CF2" w14:textId="77777777" w:rsidR="00DC5B5D" w:rsidRPr="00067272" w:rsidRDefault="00FD046E" w:rsidP="004740DC">
            <w:r w:rsidRPr="00067272">
              <w:rPr>
                <w:noProof/>
              </w:rPr>
              <w:drawing>
                <wp:inline distT="0" distB="0" distL="0" distR="0" wp14:anchorId="00E57ACD" wp14:editId="3FAE98B7">
                  <wp:extent cx="4938480" cy="2409825"/>
                  <wp:effectExtent l="0" t="0" r="0" b="0"/>
                  <wp:docPr id="1243001328" name="Picture 12430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1328" name=""/>
                          <pic:cNvPicPr/>
                        </pic:nvPicPr>
                        <pic:blipFill>
                          <a:blip r:embed="rId45"/>
                          <a:stretch>
                            <a:fillRect/>
                          </a:stretch>
                        </pic:blipFill>
                        <pic:spPr>
                          <a:xfrm>
                            <a:off x="0" y="0"/>
                            <a:ext cx="4940096" cy="2410614"/>
                          </a:xfrm>
                          <a:prstGeom prst="rect">
                            <a:avLst/>
                          </a:prstGeom>
                        </pic:spPr>
                      </pic:pic>
                    </a:graphicData>
                  </a:graphic>
                </wp:inline>
              </w:drawing>
            </w:r>
          </w:p>
          <w:p w14:paraId="031258EF" w14:textId="77777777" w:rsidR="00E308B5" w:rsidRDefault="00E308B5" w:rsidP="004740DC">
            <w:r w:rsidRPr="00067272">
              <w:rPr>
                <w:noProof/>
              </w:rPr>
              <w:drawing>
                <wp:inline distT="0" distB="0" distL="0" distR="0" wp14:anchorId="394A6D2D" wp14:editId="0868E0CA">
                  <wp:extent cx="4738978" cy="1230903"/>
                  <wp:effectExtent l="0" t="0" r="5080" b="7620"/>
                  <wp:docPr id="1513019683" name="Picture 151301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9683" name=""/>
                          <pic:cNvPicPr/>
                        </pic:nvPicPr>
                        <pic:blipFill rotWithShape="1">
                          <a:blip r:embed="rId46"/>
                          <a:srcRect l="-549" t="597" r="1975" b="57609"/>
                          <a:stretch/>
                        </pic:blipFill>
                        <pic:spPr bwMode="auto">
                          <a:xfrm>
                            <a:off x="0" y="0"/>
                            <a:ext cx="4755852" cy="1235286"/>
                          </a:xfrm>
                          <a:prstGeom prst="rect">
                            <a:avLst/>
                          </a:prstGeom>
                          <a:ln>
                            <a:noFill/>
                          </a:ln>
                          <a:extLst>
                            <a:ext uri="{53640926-AAD7-44D8-BBD7-CCE9431645EC}">
                              <a14:shadowObscured xmlns:a14="http://schemas.microsoft.com/office/drawing/2010/main"/>
                            </a:ext>
                          </a:extLst>
                        </pic:spPr>
                      </pic:pic>
                    </a:graphicData>
                  </a:graphic>
                </wp:inline>
              </w:drawing>
            </w:r>
          </w:p>
          <w:p w14:paraId="2D27E4FD" w14:textId="364612C2" w:rsidR="004740DC" w:rsidRPr="00067272" w:rsidRDefault="004740DC" w:rsidP="004740DC"/>
        </w:tc>
      </w:tr>
    </w:tbl>
    <w:p w14:paraId="7FD335C0" w14:textId="77777777" w:rsidR="00792CD0" w:rsidRDefault="00792CD0" w:rsidP="004740DC"/>
    <w:p w14:paraId="04C4F70B" w14:textId="77777777" w:rsidR="00792CD0" w:rsidRDefault="00792CD0">
      <w:pPr>
        <w:rPr>
          <w:rFonts w:ascii="Georgia" w:eastAsia="SimHei" w:hAnsi="Georgia" w:cs="Times New Roman"/>
          <w:color w:val="094183"/>
          <w:sz w:val="24"/>
          <w:szCs w:val="32"/>
          <w:lang w:eastAsia="en-US"/>
        </w:rPr>
      </w:pPr>
      <w:r>
        <w:br w:type="page"/>
      </w:r>
    </w:p>
    <w:p w14:paraId="35FECA28" w14:textId="555BD3C7" w:rsidR="005B44A2" w:rsidRDefault="00DA6863" w:rsidP="00792CD0">
      <w:pPr>
        <w:pStyle w:val="Heading1-colouredbox"/>
        <w:spacing w:before="120" w:after="120"/>
        <w:ind w:hanging="170"/>
      </w:pPr>
      <w:bookmarkStart w:id="15" w:name="_Toc139921129"/>
      <w:r>
        <w:lastRenderedPageBreak/>
        <w:t xml:space="preserve">5. Edit </w:t>
      </w:r>
      <w:r w:rsidR="004D4249">
        <w:t>reservation details (</w:t>
      </w:r>
      <w:proofErr w:type="spellStart"/>
      <w:proofErr w:type="gramStart"/>
      <w:r w:rsidR="005E30B5">
        <w:t>eg</w:t>
      </w:r>
      <w:proofErr w:type="spellEnd"/>
      <w:proofErr w:type="gramEnd"/>
      <w:r w:rsidR="005E30B5">
        <w:t xml:space="preserve"> Event name, Event type, Booker details)</w:t>
      </w:r>
      <w:bookmarkEnd w:id="15"/>
    </w:p>
    <w:tbl>
      <w:tblPr>
        <w:tblStyle w:val="Blank"/>
        <w:tblpPr w:leftFromText="180" w:rightFromText="180" w:vertAnchor="text" w:tblpY="1"/>
        <w:tblOverlap w:val="never"/>
        <w:tblW w:w="9543" w:type="dxa"/>
        <w:tblLayout w:type="fixed"/>
        <w:tblLook w:val="04A0" w:firstRow="1" w:lastRow="0" w:firstColumn="1" w:lastColumn="0" w:noHBand="0" w:noVBand="1"/>
      </w:tblPr>
      <w:tblGrid>
        <w:gridCol w:w="959"/>
        <w:gridCol w:w="8584"/>
      </w:tblGrid>
      <w:tr w:rsidR="005B44A2" w:rsidRPr="00792CD0" w14:paraId="4A12B5CF" w14:textId="77777777" w:rsidTr="0070458C">
        <w:trPr>
          <w:trHeight w:val="139"/>
        </w:trPr>
        <w:tc>
          <w:tcPr>
            <w:tcW w:w="959" w:type="dxa"/>
          </w:tcPr>
          <w:p w14:paraId="099B4ECC" w14:textId="77777777" w:rsidR="005B44A2" w:rsidRDefault="005B44A2" w:rsidP="004740DC">
            <w:r w:rsidRPr="00792CD0">
              <w:t>5.1</w:t>
            </w:r>
          </w:p>
          <w:p w14:paraId="4FE85EE6" w14:textId="59868193" w:rsidR="00792CD0" w:rsidRPr="00792CD0" w:rsidRDefault="00792CD0" w:rsidP="004740DC"/>
        </w:tc>
        <w:tc>
          <w:tcPr>
            <w:tcW w:w="8584" w:type="dxa"/>
          </w:tcPr>
          <w:p w14:paraId="0BB1E7B7" w14:textId="746AD319" w:rsidR="00071684" w:rsidRPr="00792CD0" w:rsidRDefault="005B44A2" w:rsidP="004740DC">
            <w:r w:rsidRPr="00792CD0">
              <w:t>To edit your</w:t>
            </w:r>
            <w:r w:rsidR="00DB08C5" w:rsidRPr="00792CD0">
              <w:t xml:space="preserve"> </w:t>
            </w:r>
            <w:r w:rsidR="005921AA" w:rsidRPr="00792CD0">
              <w:rPr>
                <w:b/>
                <w:bCs/>
              </w:rPr>
              <w:t>reservation</w:t>
            </w:r>
            <w:r w:rsidR="00DB08C5" w:rsidRPr="00792CD0">
              <w:t xml:space="preserve">, </w:t>
            </w:r>
            <w:r w:rsidR="00071684" w:rsidRPr="00792CD0">
              <w:t>navigate to My Events and select the booking you want to edit.</w:t>
            </w:r>
          </w:p>
          <w:p w14:paraId="208D6CAE" w14:textId="024DCBF4" w:rsidR="005B44A2" w:rsidRPr="00792CD0" w:rsidRDefault="00071684" w:rsidP="004740DC">
            <w:r w:rsidRPr="00792CD0">
              <w:rPr>
                <w:noProof/>
              </w:rPr>
              <w:drawing>
                <wp:inline distT="0" distB="0" distL="0" distR="0" wp14:anchorId="7D95FA92" wp14:editId="0D13611E">
                  <wp:extent cx="4996538" cy="2438400"/>
                  <wp:effectExtent l="0" t="0" r="0" b="0"/>
                  <wp:docPr id="820770791" name="Picture 82077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0791" name=""/>
                          <pic:cNvPicPr/>
                        </pic:nvPicPr>
                        <pic:blipFill>
                          <a:blip r:embed="rId47"/>
                          <a:stretch>
                            <a:fillRect/>
                          </a:stretch>
                        </pic:blipFill>
                        <pic:spPr>
                          <a:xfrm>
                            <a:off x="0" y="0"/>
                            <a:ext cx="4997477" cy="2438858"/>
                          </a:xfrm>
                          <a:prstGeom prst="rect">
                            <a:avLst/>
                          </a:prstGeom>
                        </pic:spPr>
                      </pic:pic>
                    </a:graphicData>
                  </a:graphic>
                </wp:inline>
              </w:drawing>
            </w:r>
            <w:r w:rsidRPr="00792CD0">
              <w:t xml:space="preserve"> </w:t>
            </w:r>
          </w:p>
          <w:p w14:paraId="6C8F21DB" w14:textId="77777777" w:rsidR="005B44A2" w:rsidRPr="00792CD0" w:rsidRDefault="005B44A2" w:rsidP="004740DC"/>
        </w:tc>
      </w:tr>
      <w:tr w:rsidR="005B44A2" w:rsidRPr="00792CD0" w14:paraId="14200B6F" w14:textId="77777777" w:rsidTr="0070458C">
        <w:trPr>
          <w:trHeight w:val="139"/>
        </w:trPr>
        <w:tc>
          <w:tcPr>
            <w:tcW w:w="959" w:type="dxa"/>
          </w:tcPr>
          <w:p w14:paraId="4AD5ABBA" w14:textId="0380FAC6" w:rsidR="005B44A2" w:rsidRPr="00792CD0" w:rsidRDefault="00071684" w:rsidP="004740DC">
            <w:r w:rsidRPr="00792CD0">
              <w:t>5.2</w:t>
            </w:r>
          </w:p>
        </w:tc>
        <w:tc>
          <w:tcPr>
            <w:tcW w:w="8584" w:type="dxa"/>
          </w:tcPr>
          <w:p w14:paraId="0229DD22" w14:textId="2A27C2FF" w:rsidR="005B44A2" w:rsidRPr="00792CD0" w:rsidRDefault="00B14D69" w:rsidP="004740DC">
            <w:r w:rsidRPr="00792CD0">
              <w:t>Click on Edit Reservation Details.</w:t>
            </w:r>
          </w:p>
          <w:p w14:paraId="7AB742A9" w14:textId="71B06429" w:rsidR="00B14D69" w:rsidRPr="00792CD0" w:rsidRDefault="00B14D69" w:rsidP="004740DC">
            <w:r w:rsidRPr="00792CD0">
              <w:rPr>
                <w:noProof/>
              </w:rPr>
              <w:drawing>
                <wp:inline distT="0" distB="0" distL="0" distR="0" wp14:anchorId="16FF804B" wp14:editId="29EB94FA">
                  <wp:extent cx="5055091" cy="2466975"/>
                  <wp:effectExtent l="0" t="0" r="0" b="0"/>
                  <wp:docPr id="1032499537" name="Picture 103249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99537" name=""/>
                          <pic:cNvPicPr/>
                        </pic:nvPicPr>
                        <pic:blipFill>
                          <a:blip r:embed="rId48"/>
                          <a:stretch>
                            <a:fillRect/>
                          </a:stretch>
                        </pic:blipFill>
                        <pic:spPr>
                          <a:xfrm>
                            <a:off x="0" y="0"/>
                            <a:ext cx="5059393" cy="2469075"/>
                          </a:xfrm>
                          <a:prstGeom prst="rect">
                            <a:avLst/>
                          </a:prstGeom>
                        </pic:spPr>
                      </pic:pic>
                    </a:graphicData>
                  </a:graphic>
                </wp:inline>
              </w:drawing>
            </w:r>
          </w:p>
          <w:p w14:paraId="1B151DAC" w14:textId="77777777" w:rsidR="005B44A2" w:rsidRPr="00792CD0" w:rsidRDefault="005B44A2" w:rsidP="004740DC"/>
        </w:tc>
      </w:tr>
    </w:tbl>
    <w:p w14:paraId="094B4105" w14:textId="77777777" w:rsidR="00E52FA8" w:rsidRDefault="00E52FA8">
      <w:r>
        <w:br w:type="page"/>
      </w:r>
    </w:p>
    <w:tbl>
      <w:tblPr>
        <w:tblStyle w:val="Blank"/>
        <w:tblpPr w:leftFromText="180" w:rightFromText="180" w:vertAnchor="text" w:tblpY="1"/>
        <w:tblOverlap w:val="never"/>
        <w:tblW w:w="9543" w:type="dxa"/>
        <w:tblLayout w:type="fixed"/>
        <w:tblLook w:val="04A0" w:firstRow="1" w:lastRow="0" w:firstColumn="1" w:lastColumn="0" w:noHBand="0" w:noVBand="1"/>
      </w:tblPr>
      <w:tblGrid>
        <w:gridCol w:w="959"/>
        <w:gridCol w:w="8584"/>
      </w:tblGrid>
      <w:tr w:rsidR="00B14D69" w:rsidRPr="00792CD0" w14:paraId="74FA2332" w14:textId="77777777" w:rsidTr="0070458C">
        <w:trPr>
          <w:trHeight w:val="139"/>
        </w:trPr>
        <w:tc>
          <w:tcPr>
            <w:tcW w:w="959" w:type="dxa"/>
          </w:tcPr>
          <w:p w14:paraId="41FF2430" w14:textId="7A7F862C" w:rsidR="00B14D69" w:rsidRPr="00792CD0" w:rsidRDefault="00B14D69" w:rsidP="004740DC">
            <w:r w:rsidRPr="00792CD0">
              <w:lastRenderedPageBreak/>
              <w:t>5.3</w:t>
            </w:r>
          </w:p>
        </w:tc>
        <w:tc>
          <w:tcPr>
            <w:tcW w:w="8584" w:type="dxa"/>
          </w:tcPr>
          <w:p w14:paraId="6E8A496B" w14:textId="15281A73" w:rsidR="00B14D69" w:rsidRPr="00792CD0" w:rsidRDefault="006263C4" w:rsidP="004740DC">
            <w:r w:rsidRPr="00792CD0">
              <w:t>Here, you can e</w:t>
            </w:r>
            <w:r w:rsidR="00D27AEC" w:rsidRPr="00792CD0">
              <w:t>dit the name of the event, the contact person</w:t>
            </w:r>
            <w:r w:rsidR="00E877AE" w:rsidRPr="00792CD0">
              <w:t>, or the event type.</w:t>
            </w:r>
          </w:p>
          <w:p w14:paraId="741C190E" w14:textId="746416F6" w:rsidR="00E877AE" w:rsidRPr="00792CD0" w:rsidRDefault="00E877AE" w:rsidP="004740DC">
            <w:r w:rsidRPr="00792CD0">
              <w:rPr>
                <w:noProof/>
              </w:rPr>
              <w:drawing>
                <wp:inline distT="0" distB="0" distL="0" distR="0" wp14:anchorId="3ED1DCD8" wp14:editId="7EB1577B">
                  <wp:extent cx="5162550" cy="2519417"/>
                  <wp:effectExtent l="0" t="0" r="0" b="0"/>
                  <wp:docPr id="1448743924" name="Picture 144874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43924" name=""/>
                          <pic:cNvPicPr/>
                        </pic:nvPicPr>
                        <pic:blipFill>
                          <a:blip r:embed="rId49"/>
                          <a:stretch>
                            <a:fillRect/>
                          </a:stretch>
                        </pic:blipFill>
                        <pic:spPr>
                          <a:xfrm>
                            <a:off x="0" y="0"/>
                            <a:ext cx="5165749" cy="2520978"/>
                          </a:xfrm>
                          <a:prstGeom prst="rect">
                            <a:avLst/>
                          </a:prstGeom>
                        </pic:spPr>
                      </pic:pic>
                    </a:graphicData>
                  </a:graphic>
                </wp:inline>
              </w:drawing>
            </w:r>
          </w:p>
        </w:tc>
      </w:tr>
      <w:tr w:rsidR="00B14D69" w:rsidRPr="00792CD0" w14:paraId="5211A0EE" w14:textId="77777777" w:rsidTr="0070458C">
        <w:trPr>
          <w:trHeight w:val="139"/>
        </w:trPr>
        <w:tc>
          <w:tcPr>
            <w:tcW w:w="959" w:type="dxa"/>
          </w:tcPr>
          <w:p w14:paraId="3862DECC" w14:textId="56925578" w:rsidR="00B14D69" w:rsidRPr="00792CD0" w:rsidRDefault="004D14F5" w:rsidP="004740DC">
            <w:r w:rsidRPr="00792CD0">
              <w:t>5.4</w:t>
            </w:r>
          </w:p>
        </w:tc>
        <w:tc>
          <w:tcPr>
            <w:tcW w:w="8584" w:type="dxa"/>
          </w:tcPr>
          <w:p w14:paraId="211BC85C" w14:textId="1AF20864" w:rsidR="00B14D69" w:rsidRPr="00792CD0" w:rsidRDefault="008A7B37" w:rsidP="004740DC">
            <w:r w:rsidRPr="00792CD0">
              <w:t xml:space="preserve">Click ‘Save reservation </w:t>
            </w:r>
            <w:proofErr w:type="gramStart"/>
            <w:r w:rsidRPr="00792CD0">
              <w:t>details’</w:t>
            </w:r>
            <w:proofErr w:type="gramEnd"/>
            <w:r w:rsidRPr="00792CD0">
              <w:t xml:space="preserve"> and new details will be displayed.</w:t>
            </w:r>
            <w:r w:rsidR="00390245" w:rsidRPr="00792CD0">
              <w:t xml:space="preserve"> </w:t>
            </w:r>
            <w:r w:rsidR="00B312CB">
              <w:t>The right-hand menu shows Reservation Tasks such as adding/cancelling services</w:t>
            </w:r>
            <w:r w:rsidR="00026E5E">
              <w:t xml:space="preserve"> or sharing an invitation with another attendee.</w:t>
            </w:r>
          </w:p>
          <w:p w14:paraId="440A1698" w14:textId="23B095D1" w:rsidR="008A7B37" w:rsidRPr="00792CD0" w:rsidRDefault="000D63C3" w:rsidP="004740DC">
            <w:r w:rsidRPr="00792CD0">
              <w:rPr>
                <w:noProof/>
              </w:rPr>
              <w:drawing>
                <wp:inline distT="0" distB="0" distL="0" distR="0" wp14:anchorId="48703B02" wp14:editId="32F97A61">
                  <wp:extent cx="5173654" cy="2524836"/>
                  <wp:effectExtent l="0" t="0" r="8255" b="8890"/>
                  <wp:docPr id="1804097624" name="Picture 180409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7624" name=""/>
                          <pic:cNvPicPr/>
                        </pic:nvPicPr>
                        <pic:blipFill>
                          <a:blip r:embed="rId50"/>
                          <a:stretch>
                            <a:fillRect/>
                          </a:stretch>
                        </pic:blipFill>
                        <pic:spPr>
                          <a:xfrm>
                            <a:off x="0" y="0"/>
                            <a:ext cx="5175087" cy="2525535"/>
                          </a:xfrm>
                          <a:prstGeom prst="rect">
                            <a:avLst/>
                          </a:prstGeom>
                        </pic:spPr>
                      </pic:pic>
                    </a:graphicData>
                  </a:graphic>
                </wp:inline>
              </w:drawing>
            </w:r>
          </w:p>
        </w:tc>
      </w:tr>
      <w:tr w:rsidR="000F349A" w:rsidRPr="00792CD0" w14:paraId="0ED1B242" w14:textId="77777777" w:rsidTr="0070458C">
        <w:trPr>
          <w:trHeight w:val="139"/>
        </w:trPr>
        <w:tc>
          <w:tcPr>
            <w:tcW w:w="959" w:type="dxa"/>
          </w:tcPr>
          <w:p w14:paraId="5E4AB5B1" w14:textId="6ABE278C" w:rsidR="000F349A" w:rsidRPr="00792CD0" w:rsidRDefault="000F349A" w:rsidP="004740DC">
            <w:r w:rsidRPr="00792CD0">
              <w:t>5.5</w:t>
            </w:r>
          </w:p>
        </w:tc>
        <w:tc>
          <w:tcPr>
            <w:tcW w:w="8584" w:type="dxa"/>
          </w:tcPr>
          <w:p w14:paraId="30D363B9" w14:textId="14DE4E40" w:rsidR="000F349A" w:rsidRPr="00792CD0" w:rsidRDefault="000F349A" w:rsidP="004740DC">
            <w:r w:rsidRPr="00792CD0">
              <w:t xml:space="preserve">To share your reservation details with another attendee, </w:t>
            </w:r>
            <w:r w:rsidR="004D73DA" w:rsidRPr="00792CD0">
              <w:t>click on Send invitation. A pop up allows you to forward the booking details via email.</w:t>
            </w:r>
          </w:p>
          <w:p w14:paraId="7329348B" w14:textId="20CED633" w:rsidR="004D73DA" w:rsidRPr="00792CD0" w:rsidRDefault="004D73DA" w:rsidP="004740DC">
            <w:r w:rsidRPr="00792CD0">
              <w:rPr>
                <w:noProof/>
              </w:rPr>
              <w:drawing>
                <wp:inline distT="0" distB="0" distL="0" distR="0" wp14:anchorId="39FC134E" wp14:editId="3A054BFF">
                  <wp:extent cx="5172075" cy="2524065"/>
                  <wp:effectExtent l="0" t="0" r="0" b="0"/>
                  <wp:docPr id="642348832" name="Picture 64234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48832" name=""/>
                          <pic:cNvPicPr/>
                        </pic:nvPicPr>
                        <pic:blipFill>
                          <a:blip r:embed="rId51"/>
                          <a:stretch>
                            <a:fillRect/>
                          </a:stretch>
                        </pic:blipFill>
                        <pic:spPr>
                          <a:xfrm>
                            <a:off x="0" y="0"/>
                            <a:ext cx="5178878" cy="2527385"/>
                          </a:xfrm>
                          <a:prstGeom prst="rect">
                            <a:avLst/>
                          </a:prstGeom>
                        </pic:spPr>
                      </pic:pic>
                    </a:graphicData>
                  </a:graphic>
                </wp:inline>
              </w:drawing>
            </w:r>
          </w:p>
        </w:tc>
      </w:tr>
    </w:tbl>
    <w:p w14:paraId="2207B28C" w14:textId="097F612D" w:rsidR="009C3384" w:rsidRPr="00A1104A" w:rsidRDefault="009C3384" w:rsidP="00A1104A"/>
    <w:p w14:paraId="041280E1" w14:textId="77777777" w:rsidR="00A1104A" w:rsidRPr="00A1104A" w:rsidRDefault="00A1104A" w:rsidP="00A1104A"/>
    <w:p w14:paraId="7A28634C" w14:textId="288D23C4" w:rsidR="00BD3008" w:rsidRDefault="00BD3008" w:rsidP="003D67B1">
      <w:pPr>
        <w:pStyle w:val="Heading1-colouredbox"/>
        <w:numPr>
          <w:ilvl w:val="0"/>
          <w:numId w:val="12"/>
        </w:numPr>
        <w:ind w:left="284" w:hanging="284"/>
      </w:pPr>
      <w:bookmarkStart w:id="16" w:name="_Toc139921130"/>
      <w:r>
        <w:t>Edit booking details (Location, Date and Time)</w:t>
      </w:r>
      <w:bookmarkEnd w:id="16"/>
    </w:p>
    <w:tbl>
      <w:tblPr>
        <w:tblStyle w:val="Blank"/>
        <w:tblW w:w="10150" w:type="dxa"/>
        <w:tblLook w:val="04A0" w:firstRow="1" w:lastRow="0" w:firstColumn="1" w:lastColumn="0" w:noHBand="0" w:noVBand="1"/>
      </w:tblPr>
      <w:tblGrid>
        <w:gridCol w:w="993"/>
        <w:gridCol w:w="9157"/>
      </w:tblGrid>
      <w:tr w:rsidR="00B90EC8" w14:paraId="0C2A1CC0" w14:textId="77777777" w:rsidTr="00017E49">
        <w:tc>
          <w:tcPr>
            <w:tcW w:w="993" w:type="dxa"/>
          </w:tcPr>
          <w:p w14:paraId="05E2CF4D" w14:textId="662489E7" w:rsidR="00BD3008" w:rsidRDefault="004740DC" w:rsidP="004740DC">
            <w:r>
              <w:t>6.1</w:t>
            </w:r>
          </w:p>
        </w:tc>
        <w:tc>
          <w:tcPr>
            <w:tcW w:w="9157" w:type="dxa"/>
          </w:tcPr>
          <w:p w14:paraId="0E3F4BDF" w14:textId="03034F28" w:rsidR="00BD3008" w:rsidRDefault="006209A3" w:rsidP="004740DC">
            <w:r>
              <w:t xml:space="preserve">Go to My Events </w:t>
            </w:r>
            <w:r w:rsidR="00916DB8">
              <w:t xml:space="preserve">and </w:t>
            </w:r>
            <w:r w:rsidR="00893B26">
              <w:t>click on</w:t>
            </w:r>
            <w:r w:rsidR="00916DB8">
              <w:t xml:space="preserve"> the event you would like to modify.</w:t>
            </w:r>
          </w:p>
          <w:p w14:paraId="69375E50" w14:textId="42706A77" w:rsidR="00916DB8" w:rsidRDefault="00916DB8" w:rsidP="004740DC">
            <w:r>
              <w:rPr>
                <w:noProof/>
              </w:rPr>
              <w:drawing>
                <wp:inline distT="0" distB="0" distL="0" distR="0" wp14:anchorId="6DB11F16" wp14:editId="61F733E4">
                  <wp:extent cx="5245904" cy="2366358"/>
                  <wp:effectExtent l="0" t="0" r="0" b="0"/>
                  <wp:docPr id="1182522746" name="Picture 118252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22746" name=""/>
                          <pic:cNvPicPr/>
                        </pic:nvPicPr>
                        <pic:blipFill>
                          <a:blip r:embed="rId52"/>
                          <a:stretch>
                            <a:fillRect/>
                          </a:stretch>
                        </pic:blipFill>
                        <pic:spPr>
                          <a:xfrm>
                            <a:off x="0" y="0"/>
                            <a:ext cx="5264874" cy="2374915"/>
                          </a:xfrm>
                          <a:prstGeom prst="rect">
                            <a:avLst/>
                          </a:prstGeom>
                        </pic:spPr>
                      </pic:pic>
                    </a:graphicData>
                  </a:graphic>
                </wp:inline>
              </w:drawing>
            </w:r>
          </w:p>
        </w:tc>
      </w:tr>
      <w:tr w:rsidR="00B90EC8" w14:paraId="20A9CA4A" w14:textId="77777777" w:rsidTr="00017E49">
        <w:tc>
          <w:tcPr>
            <w:tcW w:w="993" w:type="dxa"/>
          </w:tcPr>
          <w:p w14:paraId="469DA4A0" w14:textId="7A96D2B5" w:rsidR="00BD3008" w:rsidRDefault="00BC7135" w:rsidP="004740DC">
            <w:r>
              <w:t>6</w:t>
            </w:r>
            <w:r w:rsidR="00AE7A13">
              <w:t>.</w:t>
            </w:r>
            <w:r>
              <w:t>2</w:t>
            </w:r>
          </w:p>
        </w:tc>
        <w:tc>
          <w:tcPr>
            <w:tcW w:w="9157" w:type="dxa"/>
          </w:tcPr>
          <w:p w14:paraId="49764E7B" w14:textId="77777777" w:rsidR="00BD3008" w:rsidRDefault="00BC7135" w:rsidP="004740DC">
            <w:r>
              <w:t xml:space="preserve">Scroll down to the bookings section and click on the </w:t>
            </w:r>
            <w:r w:rsidR="00AE7A13">
              <w:t>red and white minus symbol to remove the booking.</w:t>
            </w:r>
          </w:p>
          <w:p w14:paraId="111841A1" w14:textId="77777777" w:rsidR="00AE7A13" w:rsidRDefault="00AE7A13" w:rsidP="004740DC">
            <w:r>
              <w:rPr>
                <w:noProof/>
              </w:rPr>
              <w:drawing>
                <wp:inline distT="0" distB="0" distL="0" distR="0" wp14:anchorId="1704F5F2" wp14:editId="2A3D798B">
                  <wp:extent cx="5556416" cy="2710405"/>
                  <wp:effectExtent l="0" t="0" r="6350" b="0"/>
                  <wp:docPr id="820538764" name="Picture 82053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8674" cy="2716384"/>
                          </a:xfrm>
                          <a:prstGeom prst="rect">
                            <a:avLst/>
                          </a:prstGeom>
                          <a:noFill/>
                          <a:ln>
                            <a:noFill/>
                          </a:ln>
                        </pic:spPr>
                      </pic:pic>
                    </a:graphicData>
                  </a:graphic>
                </wp:inline>
              </w:drawing>
            </w:r>
          </w:p>
          <w:p w14:paraId="28C174C7" w14:textId="0A2C8007" w:rsidR="00B90EC8" w:rsidRDefault="00B90EC8" w:rsidP="004740DC"/>
        </w:tc>
      </w:tr>
    </w:tbl>
    <w:p w14:paraId="3B1FAFB3" w14:textId="77777777" w:rsidR="00B90EC8" w:rsidRDefault="00B90EC8">
      <w:r>
        <w:br w:type="page"/>
      </w:r>
    </w:p>
    <w:tbl>
      <w:tblPr>
        <w:tblStyle w:val="Blank"/>
        <w:tblW w:w="10348" w:type="dxa"/>
        <w:tblLayout w:type="fixed"/>
        <w:tblLook w:val="04A0" w:firstRow="1" w:lastRow="0" w:firstColumn="1" w:lastColumn="0" w:noHBand="0" w:noVBand="1"/>
      </w:tblPr>
      <w:tblGrid>
        <w:gridCol w:w="650"/>
        <w:gridCol w:w="9698"/>
      </w:tblGrid>
      <w:tr w:rsidR="00B90EC8" w14:paraId="46DE6C73" w14:textId="77777777" w:rsidTr="00017E49">
        <w:tc>
          <w:tcPr>
            <w:tcW w:w="650" w:type="dxa"/>
          </w:tcPr>
          <w:p w14:paraId="2CC2441D" w14:textId="40453C1B" w:rsidR="00BD3008" w:rsidRDefault="00B90EC8" w:rsidP="004740DC">
            <w:r>
              <w:lastRenderedPageBreak/>
              <w:t>6.3</w:t>
            </w:r>
          </w:p>
        </w:tc>
        <w:tc>
          <w:tcPr>
            <w:tcW w:w="9698" w:type="dxa"/>
          </w:tcPr>
          <w:p w14:paraId="6B7F6A39" w14:textId="77777777" w:rsidR="00BD3008" w:rsidRDefault="00B90EC8" w:rsidP="004740DC">
            <w:r>
              <w:t>Select ‘Yes, Cancel booking’</w:t>
            </w:r>
          </w:p>
          <w:p w14:paraId="33BBCE19" w14:textId="1312C7CB" w:rsidR="00B90EC8" w:rsidRDefault="00B90EC8" w:rsidP="004740DC">
            <w:r>
              <w:rPr>
                <w:noProof/>
              </w:rPr>
              <w:drawing>
                <wp:inline distT="0" distB="0" distL="0" distR="0" wp14:anchorId="52876E6B" wp14:editId="54EDE5EC">
                  <wp:extent cx="5801473" cy="2831133"/>
                  <wp:effectExtent l="0" t="0" r="8890" b="7620"/>
                  <wp:docPr id="1899529433" name="Picture 189952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29433" name=""/>
                          <pic:cNvPicPr/>
                        </pic:nvPicPr>
                        <pic:blipFill>
                          <a:blip r:embed="rId54"/>
                          <a:stretch>
                            <a:fillRect/>
                          </a:stretch>
                        </pic:blipFill>
                        <pic:spPr>
                          <a:xfrm>
                            <a:off x="0" y="0"/>
                            <a:ext cx="5806642" cy="2833655"/>
                          </a:xfrm>
                          <a:prstGeom prst="rect">
                            <a:avLst/>
                          </a:prstGeom>
                        </pic:spPr>
                      </pic:pic>
                    </a:graphicData>
                  </a:graphic>
                </wp:inline>
              </w:drawing>
            </w:r>
          </w:p>
        </w:tc>
      </w:tr>
      <w:tr w:rsidR="00B90EC8" w14:paraId="0EDB6F86" w14:textId="77777777" w:rsidTr="00017E49">
        <w:tc>
          <w:tcPr>
            <w:tcW w:w="650" w:type="dxa"/>
          </w:tcPr>
          <w:p w14:paraId="5DF349AC" w14:textId="03912A93" w:rsidR="00BD3008" w:rsidRDefault="00017E49" w:rsidP="004740DC">
            <w:r>
              <w:t>6.4</w:t>
            </w:r>
          </w:p>
        </w:tc>
        <w:tc>
          <w:tcPr>
            <w:tcW w:w="9698" w:type="dxa"/>
          </w:tcPr>
          <w:p w14:paraId="6A9BD519" w14:textId="648E95BF" w:rsidR="00BD3008" w:rsidRDefault="00017E49" w:rsidP="004740DC">
            <w:r>
              <w:t>Click on the New booking button.</w:t>
            </w:r>
          </w:p>
          <w:p w14:paraId="1A7A5CD5" w14:textId="77777777" w:rsidR="00017E49" w:rsidRDefault="00017E49" w:rsidP="004740DC">
            <w:r>
              <w:rPr>
                <w:noProof/>
              </w:rPr>
              <w:drawing>
                <wp:inline distT="0" distB="0" distL="0" distR="0" wp14:anchorId="0D079351" wp14:editId="63DB8867">
                  <wp:extent cx="5881698" cy="2870283"/>
                  <wp:effectExtent l="0" t="0" r="5080" b="6350"/>
                  <wp:docPr id="2018558391" name="Picture 201855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8391" name=""/>
                          <pic:cNvPicPr/>
                        </pic:nvPicPr>
                        <pic:blipFill>
                          <a:blip r:embed="rId55"/>
                          <a:stretch>
                            <a:fillRect/>
                          </a:stretch>
                        </pic:blipFill>
                        <pic:spPr>
                          <a:xfrm>
                            <a:off x="0" y="0"/>
                            <a:ext cx="5898669" cy="2878565"/>
                          </a:xfrm>
                          <a:prstGeom prst="rect">
                            <a:avLst/>
                          </a:prstGeom>
                        </pic:spPr>
                      </pic:pic>
                    </a:graphicData>
                  </a:graphic>
                </wp:inline>
              </w:drawing>
            </w:r>
          </w:p>
          <w:p w14:paraId="595E39C7" w14:textId="0FE6318C" w:rsidR="00017E49" w:rsidRDefault="00017E49" w:rsidP="004740DC"/>
        </w:tc>
      </w:tr>
      <w:tr w:rsidR="00017E49" w14:paraId="0DA69604" w14:textId="77777777" w:rsidTr="00017E49">
        <w:tc>
          <w:tcPr>
            <w:tcW w:w="650" w:type="dxa"/>
          </w:tcPr>
          <w:p w14:paraId="4FCED913" w14:textId="0BF38251" w:rsidR="00017E49" w:rsidRDefault="00017E49" w:rsidP="004740DC">
            <w:r>
              <w:t>6.5</w:t>
            </w:r>
          </w:p>
        </w:tc>
        <w:tc>
          <w:tcPr>
            <w:tcW w:w="9698" w:type="dxa"/>
          </w:tcPr>
          <w:p w14:paraId="777CAA87" w14:textId="77777777" w:rsidR="00017E49" w:rsidRDefault="00AD0439" w:rsidP="004740DC">
            <w:r>
              <w:t xml:space="preserve">Update the required details (date, </w:t>
            </w:r>
            <w:proofErr w:type="gramStart"/>
            <w:r>
              <w:t>time</w:t>
            </w:r>
            <w:proofErr w:type="gramEnd"/>
            <w:r>
              <w:t xml:space="preserve"> or location) here</w:t>
            </w:r>
            <w:r w:rsidR="00BF46CE">
              <w:t>.</w:t>
            </w:r>
          </w:p>
          <w:p w14:paraId="4D6A9A19" w14:textId="61D31D87" w:rsidR="00BF46CE" w:rsidRDefault="00BF46CE" w:rsidP="004740DC">
            <w:r>
              <w:rPr>
                <w:noProof/>
              </w:rPr>
              <w:lastRenderedPageBreak/>
              <w:drawing>
                <wp:inline distT="0" distB="0" distL="0" distR="0" wp14:anchorId="7B20AFF9" wp14:editId="6A95D02D">
                  <wp:extent cx="5808179" cy="2834706"/>
                  <wp:effectExtent l="0" t="0" r="2540" b="3810"/>
                  <wp:docPr id="150358752" name="Picture 15035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8752" name=""/>
                          <pic:cNvPicPr/>
                        </pic:nvPicPr>
                        <pic:blipFill>
                          <a:blip r:embed="rId56"/>
                          <a:stretch>
                            <a:fillRect/>
                          </a:stretch>
                        </pic:blipFill>
                        <pic:spPr>
                          <a:xfrm>
                            <a:off x="0" y="0"/>
                            <a:ext cx="5820798" cy="2840865"/>
                          </a:xfrm>
                          <a:prstGeom prst="rect">
                            <a:avLst/>
                          </a:prstGeom>
                        </pic:spPr>
                      </pic:pic>
                    </a:graphicData>
                  </a:graphic>
                </wp:inline>
              </w:drawing>
            </w:r>
          </w:p>
        </w:tc>
      </w:tr>
      <w:tr w:rsidR="00017E49" w14:paraId="02168FA5" w14:textId="77777777" w:rsidTr="00017E49">
        <w:tc>
          <w:tcPr>
            <w:tcW w:w="650" w:type="dxa"/>
          </w:tcPr>
          <w:p w14:paraId="2F98B038" w14:textId="5021A9CA" w:rsidR="00017E49" w:rsidRDefault="00F9784D" w:rsidP="004740DC">
            <w:r>
              <w:lastRenderedPageBreak/>
              <w:t>6.6</w:t>
            </w:r>
          </w:p>
        </w:tc>
        <w:tc>
          <w:tcPr>
            <w:tcW w:w="9698" w:type="dxa"/>
          </w:tcPr>
          <w:p w14:paraId="3A75D635" w14:textId="12187E2D" w:rsidR="00017E49" w:rsidRDefault="00F9784D" w:rsidP="004740DC">
            <w:r>
              <w:t xml:space="preserve">Select a space that is available at your new time, </w:t>
            </w:r>
            <w:proofErr w:type="gramStart"/>
            <w:r>
              <w:t>date</w:t>
            </w:r>
            <w:proofErr w:type="gramEnd"/>
            <w:r>
              <w:t xml:space="preserve"> or location.</w:t>
            </w:r>
            <w:r w:rsidR="00132452">
              <w:t xml:space="preserve"> </w:t>
            </w:r>
            <w:r w:rsidR="003247F1">
              <w:t>Confirm the attendees and click the green Update Reservation button.</w:t>
            </w:r>
          </w:p>
          <w:p w14:paraId="1FBEBD57" w14:textId="5BED5B77" w:rsidR="00132452" w:rsidRDefault="00132452" w:rsidP="004740DC">
            <w:r>
              <w:rPr>
                <w:noProof/>
              </w:rPr>
              <w:drawing>
                <wp:inline distT="0" distB="0" distL="0" distR="0" wp14:anchorId="3BDACFE7" wp14:editId="41EF1E34">
                  <wp:extent cx="6035060" cy="294921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68388" cy="2965503"/>
                          </a:xfrm>
                          <a:prstGeom prst="rect">
                            <a:avLst/>
                          </a:prstGeom>
                          <a:noFill/>
                          <a:ln>
                            <a:noFill/>
                          </a:ln>
                        </pic:spPr>
                      </pic:pic>
                    </a:graphicData>
                  </a:graphic>
                </wp:inline>
              </w:drawing>
            </w:r>
          </w:p>
          <w:p w14:paraId="0FAD2FFC" w14:textId="0E125795" w:rsidR="00F9784D" w:rsidRDefault="00F9784D" w:rsidP="004740DC"/>
        </w:tc>
      </w:tr>
    </w:tbl>
    <w:p w14:paraId="20F69E2B" w14:textId="67A584C9" w:rsidR="0032525C" w:rsidRDefault="0032525C" w:rsidP="00EB0AD4">
      <w:pPr>
        <w:ind w:left="0"/>
      </w:pPr>
    </w:p>
    <w:p w14:paraId="53E3FCBE" w14:textId="77777777" w:rsidR="0032525C" w:rsidRDefault="0032525C">
      <w:r>
        <w:br w:type="page"/>
      </w:r>
    </w:p>
    <w:p w14:paraId="65F79F42" w14:textId="77777777" w:rsidR="00EB0AD4" w:rsidRDefault="00EB0AD4" w:rsidP="00EB0AD4">
      <w:pPr>
        <w:ind w:left="0"/>
      </w:pPr>
    </w:p>
    <w:tbl>
      <w:tblPr>
        <w:tblStyle w:val="Blank"/>
        <w:tblW w:w="10348" w:type="dxa"/>
        <w:tblLayout w:type="fixed"/>
        <w:tblLook w:val="04A0" w:firstRow="1" w:lastRow="0" w:firstColumn="1" w:lastColumn="0" w:noHBand="0" w:noVBand="1"/>
      </w:tblPr>
      <w:tblGrid>
        <w:gridCol w:w="650"/>
        <w:gridCol w:w="9698"/>
      </w:tblGrid>
      <w:tr w:rsidR="00017E49" w14:paraId="2410BB0E" w14:textId="77777777" w:rsidTr="00017E49">
        <w:tc>
          <w:tcPr>
            <w:tcW w:w="650" w:type="dxa"/>
          </w:tcPr>
          <w:p w14:paraId="7EC033ED" w14:textId="116669D4" w:rsidR="00017E49" w:rsidRDefault="008737E6" w:rsidP="004740DC">
            <w:r>
              <w:t>6.7</w:t>
            </w:r>
          </w:p>
        </w:tc>
        <w:tc>
          <w:tcPr>
            <w:tcW w:w="9698" w:type="dxa"/>
          </w:tcPr>
          <w:p w14:paraId="7DD01617" w14:textId="6C63EA2D" w:rsidR="00017E49" w:rsidRDefault="008737E6" w:rsidP="004740DC">
            <w:r>
              <w:t xml:space="preserve">The booking has now been updated with your new time, </w:t>
            </w:r>
            <w:proofErr w:type="gramStart"/>
            <w:r>
              <w:t>date</w:t>
            </w:r>
            <w:proofErr w:type="gramEnd"/>
            <w:r>
              <w:t xml:space="preserve"> or location</w:t>
            </w:r>
            <w:r w:rsidR="0032525C">
              <w:t>.</w:t>
            </w:r>
          </w:p>
          <w:p w14:paraId="5E6EAFD7" w14:textId="77777777" w:rsidR="008737E6" w:rsidRDefault="008737E6" w:rsidP="004740DC">
            <w:r>
              <w:rPr>
                <w:noProof/>
              </w:rPr>
              <w:drawing>
                <wp:inline distT="0" distB="0" distL="0" distR="0" wp14:anchorId="251986F0" wp14:editId="26B4E7FA">
                  <wp:extent cx="5597718" cy="2731990"/>
                  <wp:effectExtent l="0" t="0" r="3175" b="0"/>
                  <wp:docPr id="96786879" name="Picture 9678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879" name=""/>
                          <pic:cNvPicPr/>
                        </pic:nvPicPr>
                        <pic:blipFill>
                          <a:blip r:embed="rId58"/>
                          <a:stretch>
                            <a:fillRect/>
                          </a:stretch>
                        </pic:blipFill>
                        <pic:spPr>
                          <a:xfrm>
                            <a:off x="0" y="0"/>
                            <a:ext cx="5613525" cy="2739705"/>
                          </a:xfrm>
                          <a:prstGeom prst="rect">
                            <a:avLst/>
                          </a:prstGeom>
                        </pic:spPr>
                      </pic:pic>
                    </a:graphicData>
                  </a:graphic>
                </wp:inline>
              </w:drawing>
            </w:r>
          </w:p>
          <w:p w14:paraId="2E94F892" w14:textId="7D43978A" w:rsidR="00411AE4" w:rsidRDefault="00411AE4" w:rsidP="004740DC"/>
        </w:tc>
      </w:tr>
      <w:tr w:rsidR="000A1AE2" w14:paraId="02AD83D6" w14:textId="77777777" w:rsidTr="00017E49">
        <w:tc>
          <w:tcPr>
            <w:tcW w:w="650" w:type="dxa"/>
          </w:tcPr>
          <w:p w14:paraId="42556DA0" w14:textId="77777777" w:rsidR="000A1AE2" w:rsidRDefault="000A1AE2" w:rsidP="004740DC">
            <w:r>
              <w:t>6.8</w:t>
            </w:r>
          </w:p>
          <w:p w14:paraId="380A591C" w14:textId="6FE321A7" w:rsidR="000A1AE2" w:rsidRDefault="000A1AE2" w:rsidP="004740DC"/>
        </w:tc>
        <w:tc>
          <w:tcPr>
            <w:tcW w:w="9698" w:type="dxa"/>
          </w:tcPr>
          <w:p w14:paraId="63FE2448" w14:textId="77777777" w:rsidR="000A1AE2" w:rsidRDefault="000A1AE2" w:rsidP="004740DC">
            <w:r>
              <w:t>You will receive an email notification within a few minutes to confirm</w:t>
            </w:r>
            <w:r w:rsidR="001328EB">
              <w:t xml:space="preserve"> your updated booking details.</w:t>
            </w:r>
          </w:p>
          <w:p w14:paraId="6A58E25A" w14:textId="77777777" w:rsidR="001328EB" w:rsidRDefault="001328EB" w:rsidP="004740DC">
            <w:r>
              <w:rPr>
                <w:noProof/>
              </w:rPr>
              <w:drawing>
                <wp:inline distT="0" distB="0" distL="0" distR="0" wp14:anchorId="3CD95FEF" wp14:editId="14111DB5">
                  <wp:extent cx="5454595" cy="13035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5132" cy="1325150"/>
                          </a:xfrm>
                          <a:prstGeom prst="rect">
                            <a:avLst/>
                          </a:prstGeom>
                          <a:noFill/>
                          <a:ln>
                            <a:noFill/>
                          </a:ln>
                        </pic:spPr>
                      </pic:pic>
                    </a:graphicData>
                  </a:graphic>
                </wp:inline>
              </w:drawing>
            </w:r>
          </w:p>
          <w:p w14:paraId="00095FD1" w14:textId="3E1EC0DB" w:rsidR="001328EB" w:rsidRDefault="001328EB" w:rsidP="004740DC"/>
        </w:tc>
      </w:tr>
    </w:tbl>
    <w:p w14:paraId="17E7D0CF" w14:textId="1ED8DF7F" w:rsidR="00AC09E5" w:rsidRDefault="00AC09E5" w:rsidP="004740DC">
      <w:pPr>
        <w:ind w:left="0"/>
        <w:rPr>
          <w:rFonts w:ascii="Georgia" w:eastAsia="SimHei" w:hAnsi="Georgia" w:cs="Times New Roman"/>
          <w:color w:val="094183"/>
          <w:sz w:val="24"/>
          <w:szCs w:val="32"/>
          <w:lang w:eastAsia="en-US"/>
        </w:rPr>
      </w:pPr>
    </w:p>
    <w:p w14:paraId="7073A048" w14:textId="4159A3EB" w:rsidR="00AC09E5" w:rsidRDefault="00AC09E5">
      <w:pPr>
        <w:rPr>
          <w:rFonts w:ascii="Georgia" w:eastAsia="SimHei" w:hAnsi="Georgia" w:cs="Times New Roman"/>
          <w:color w:val="094183"/>
          <w:sz w:val="24"/>
          <w:szCs w:val="32"/>
          <w:lang w:eastAsia="en-US"/>
        </w:rPr>
      </w:pPr>
      <w:r>
        <w:rPr>
          <w:rFonts w:ascii="Georgia" w:eastAsia="SimHei" w:hAnsi="Georgia" w:cs="Times New Roman"/>
          <w:color w:val="094183"/>
          <w:sz w:val="24"/>
          <w:szCs w:val="32"/>
          <w:lang w:eastAsia="en-US"/>
        </w:rPr>
        <w:br w:type="page"/>
      </w:r>
    </w:p>
    <w:p w14:paraId="26F24883" w14:textId="77777777" w:rsidR="00BD3008" w:rsidRPr="004740DC" w:rsidRDefault="00BD3008" w:rsidP="00AC09E5">
      <w:pPr>
        <w:ind w:left="0"/>
        <w:rPr>
          <w:rFonts w:ascii="Georgia" w:eastAsia="SimHei" w:hAnsi="Georgia" w:cs="Times New Roman"/>
          <w:color w:val="094183"/>
          <w:sz w:val="24"/>
          <w:szCs w:val="32"/>
          <w:lang w:eastAsia="en-US"/>
        </w:rPr>
      </w:pPr>
    </w:p>
    <w:p w14:paraId="3118D80B" w14:textId="46A27F3F" w:rsidR="00A1104A" w:rsidRPr="0070458C" w:rsidRDefault="00162359" w:rsidP="003D67B1">
      <w:pPr>
        <w:pStyle w:val="Heading1-colouredbox"/>
        <w:numPr>
          <w:ilvl w:val="0"/>
          <w:numId w:val="12"/>
        </w:numPr>
        <w:ind w:left="284" w:hanging="284"/>
      </w:pPr>
      <w:bookmarkStart w:id="17" w:name="_Toc139921131"/>
      <w:r>
        <w:t>Cancel</w:t>
      </w:r>
      <w:r w:rsidR="00AC09E5">
        <w:t>ling a</w:t>
      </w:r>
      <w:r>
        <w:t xml:space="preserve"> booking</w:t>
      </w:r>
      <w:bookmarkEnd w:id="17"/>
    </w:p>
    <w:tbl>
      <w:tblPr>
        <w:tblStyle w:val="Blank"/>
        <w:tblpPr w:leftFromText="180" w:rightFromText="180" w:vertAnchor="text" w:tblpY="1"/>
        <w:tblOverlap w:val="never"/>
        <w:tblW w:w="0" w:type="auto"/>
        <w:tblLook w:val="04A0" w:firstRow="1" w:lastRow="0" w:firstColumn="1" w:lastColumn="0" w:noHBand="0" w:noVBand="1"/>
      </w:tblPr>
      <w:tblGrid>
        <w:gridCol w:w="716"/>
        <w:gridCol w:w="9036"/>
      </w:tblGrid>
      <w:tr w:rsidR="00A1104A" w14:paraId="4167A47F" w14:textId="77777777" w:rsidTr="0037096B">
        <w:tc>
          <w:tcPr>
            <w:tcW w:w="716" w:type="dxa"/>
          </w:tcPr>
          <w:p w14:paraId="4739B004" w14:textId="217CE7D8" w:rsidR="00323BBE" w:rsidRPr="00323BBE" w:rsidRDefault="004740DC" w:rsidP="00395A4E">
            <w:r>
              <w:t>7</w:t>
            </w:r>
            <w:r w:rsidR="00323BBE" w:rsidRPr="00323BBE">
              <w:t>.1</w:t>
            </w:r>
          </w:p>
        </w:tc>
        <w:tc>
          <w:tcPr>
            <w:tcW w:w="9036" w:type="dxa"/>
          </w:tcPr>
          <w:p w14:paraId="166FBA5C" w14:textId="23443315" w:rsidR="00323BBE" w:rsidRDefault="009B5021" w:rsidP="00395A4E">
            <w:r>
              <w:t>Navigate to My Events and click on the booking you wish to cancel.</w:t>
            </w:r>
          </w:p>
          <w:p w14:paraId="6380635B" w14:textId="0384E26F" w:rsidR="009B5021" w:rsidRDefault="009B5021" w:rsidP="00395A4E">
            <w:r>
              <w:rPr>
                <w:noProof/>
              </w:rPr>
              <w:drawing>
                <wp:inline distT="0" distB="0" distL="0" distR="0" wp14:anchorId="1BEF6995" wp14:editId="76BD70D0">
                  <wp:extent cx="5426182" cy="2647950"/>
                  <wp:effectExtent l="0" t="0" r="3175" b="0"/>
                  <wp:docPr id="172785708" name="Picture 1727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5708" name=""/>
                          <pic:cNvPicPr/>
                        </pic:nvPicPr>
                        <pic:blipFill>
                          <a:blip r:embed="rId29"/>
                          <a:stretch>
                            <a:fillRect/>
                          </a:stretch>
                        </pic:blipFill>
                        <pic:spPr>
                          <a:xfrm>
                            <a:off x="0" y="0"/>
                            <a:ext cx="5430919" cy="2650262"/>
                          </a:xfrm>
                          <a:prstGeom prst="rect">
                            <a:avLst/>
                          </a:prstGeom>
                        </pic:spPr>
                      </pic:pic>
                    </a:graphicData>
                  </a:graphic>
                </wp:inline>
              </w:drawing>
            </w:r>
          </w:p>
          <w:p w14:paraId="0B22641F" w14:textId="6443C1D3" w:rsidR="009B5021" w:rsidRPr="00323BBE" w:rsidRDefault="009B5021" w:rsidP="00395A4E"/>
        </w:tc>
      </w:tr>
      <w:tr w:rsidR="00A1104A" w14:paraId="6D23CCFC" w14:textId="77777777" w:rsidTr="0037096B">
        <w:tc>
          <w:tcPr>
            <w:tcW w:w="716" w:type="dxa"/>
          </w:tcPr>
          <w:p w14:paraId="401E6E8F" w14:textId="08CBFDE5" w:rsidR="00323BBE" w:rsidRPr="00395A4E" w:rsidRDefault="004740DC" w:rsidP="00395A4E">
            <w:pPr>
              <w:rPr>
                <w:rFonts w:cstheme="minorHAnsi"/>
                <w:szCs w:val="20"/>
              </w:rPr>
            </w:pPr>
            <w:r w:rsidRPr="00395A4E">
              <w:rPr>
                <w:rFonts w:cstheme="minorHAnsi"/>
                <w:szCs w:val="20"/>
              </w:rPr>
              <w:t>7</w:t>
            </w:r>
            <w:r w:rsidR="0058104E" w:rsidRPr="00395A4E">
              <w:rPr>
                <w:rFonts w:cstheme="minorHAnsi"/>
                <w:szCs w:val="20"/>
              </w:rPr>
              <w:t>.2</w:t>
            </w:r>
          </w:p>
        </w:tc>
        <w:tc>
          <w:tcPr>
            <w:tcW w:w="9036" w:type="dxa"/>
          </w:tcPr>
          <w:p w14:paraId="4FA494B1" w14:textId="77777777" w:rsidR="00323BBE" w:rsidRPr="00395A4E" w:rsidRDefault="0058104E" w:rsidP="00395A4E">
            <w:pPr>
              <w:rPr>
                <w:rFonts w:cstheme="minorHAnsi"/>
                <w:szCs w:val="20"/>
              </w:rPr>
            </w:pPr>
            <w:r w:rsidRPr="00395A4E">
              <w:rPr>
                <w:rFonts w:cstheme="minorHAnsi"/>
                <w:szCs w:val="20"/>
              </w:rPr>
              <w:t>You will be taken to the Reservation details screen.</w:t>
            </w:r>
          </w:p>
          <w:p w14:paraId="6A84364B" w14:textId="6ABF396C" w:rsidR="0058104E" w:rsidRPr="00395A4E" w:rsidRDefault="00DC70D2" w:rsidP="00395A4E">
            <w:pPr>
              <w:rPr>
                <w:rFonts w:cstheme="minorHAnsi"/>
                <w:szCs w:val="20"/>
              </w:rPr>
            </w:pPr>
            <w:r w:rsidRPr="00395A4E">
              <w:rPr>
                <w:noProof/>
                <w:szCs w:val="20"/>
              </w:rPr>
              <w:drawing>
                <wp:inline distT="0" distB="0" distL="0" distR="0" wp14:anchorId="450AE2A3" wp14:editId="6FF38BC5">
                  <wp:extent cx="5372100" cy="2621558"/>
                  <wp:effectExtent l="0" t="0" r="0" b="7620"/>
                  <wp:docPr id="999173481" name="Picture 99917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3481" name=""/>
                          <pic:cNvPicPr/>
                        </pic:nvPicPr>
                        <pic:blipFill>
                          <a:blip r:embed="rId60"/>
                          <a:stretch>
                            <a:fillRect/>
                          </a:stretch>
                        </pic:blipFill>
                        <pic:spPr>
                          <a:xfrm>
                            <a:off x="0" y="0"/>
                            <a:ext cx="5382486" cy="2626627"/>
                          </a:xfrm>
                          <a:prstGeom prst="rect">
                            <a:avLst/>
                          </a:prstGeom>
                        </pic:spPr>
                      </pic:pic>
                    </a:graphicData>
                  </a:graphic>
                </wp:inline>
              </w:drawing>
            </w:r>
          </w:p>
        </w:tc>
      </w:tr>
      <w:tr w:rsidR="00A1104A" w14:paraId="4295C595" w14:textId="77777777" w:rsidTr="0037096B">
        <w:tc>
          <w:tcPr>
            <w:tcW w:w="716" w:type="dxa"/>
          </w:tcPr>
          <w:p w14:paraId="117BD56A" w14:textId="3CB9B44A" w:rsidR="00323BBE" w:rsidRPr="00395A4E" w:rsidRDefault="004740DC" w:rsidP="00395A4E">
            <w:pPr>
              <w:rPr>
                <w:rFonts w:cstheme="minorHAnsi"/>
                <w:szCs w:val="20"/>
              </w:rPr>
            </w:pPr>
            <w:r w:rsidRPr="00395A4E">
              <w:rPr>
                <w:rFonts w:cstheme="minorHAnsi"/>
                <w:szCs w:val="20"/>
              </w:rPr>
              <w:t>7</w:t>
            </w:r>
            <w:r w:rsidR="00DC70D2" w:rsidRPr="00395A4E">
              <w:rPr>
                <w:rFonts w:cstheme="minorHAnsi"/>
                <w:szCs w:val="20"/>
              </w:rPr>
              <w:t>.3</w:t>
            </w:r>
          </w:p>
        </w:tc>
        <w:tc>
          <w:tcPr>
            <w:tcW w:w="9036" w:type="dxa"/>
          </w:tcPr>
          <w:p w14:paraId="1AF61856" w14:textId="7DB3AD1E" w:rsidR="00323BBE" w:rsidRPr="00395A4E" w:rsidRDefault="00B42373" w:rsidP="00395A4E">
            <w:pPr>
              <w:rPr>
                <w:rFonts w:cstheme="minorHAnsi"/>
                <w:szCs w:val="20"/>
              </w:rPr>
            </w:pPr>
            <w:r w:rsidRPr="00395A4E">
              <w:rPr>
                <w:rFonts w:cstheme="minorHAnsi"/>
                <w:szCs w:val="20"/>
              </w:rPr>
              <w:t xml:space="preserve">To cancel a reservation, </w:t>
            </w:r>
            <w:r w:rsidR="00907822" w:rsidRPr="00395A4E">
              <w:rPr>
                <w:rFonts w:cstheme="minorHAnsi"/>
                <w:szCs w:val="20"/>
              </w:rPr>
              <w:t>click Cancel Reservation under Booking Tools.</w:t>
            </w:r>
          </w:p>
          <w:p w14:paraId="482DC75E" w14:textId="7DE50246" w:rsidR="007F2983" w:rsidRPr="00395A4E" w:rsidRDefault="00907822" w:rsidP="00395A4E">
            <w:pPr>
              <w:rPr>
                <w:rFonts w:cstheme="minorHAnsi"/>
                <w:szCs w:val="20"/>
              </w:rPr>
            </w:pPr>
            <w:r w:rsidRPr="00395A4E">
              <w:rPr>
                <w:noProof/>
                <w:szCs w:val="20"/>
              </w:rPr>
              <w:lastRenderedPageBreak/>
              <mc:AlternateContent>
                <mc:Choice Requires="wps">
                  <w:drawing>
                    <wp:anchor distT="0" distB="0" distL="114300" distR="114300" simplePos="0" relativeHeight="251658240" behindDoc="0" locked="0" layoutInCell="1" allowOverlap="1" wp14:anchorId="5595421F" wp14:editId="39B185BA">
                      <wp:simplePos x="0" y="0"/>
                      <wp:positionH relativeFrom="column">
                        <wp:posOffset>4160161</wp:posOffset>
                      </wp:positionH>
                      <wp:positionV relativeFrom="paragraph">
                        <wp:posOffset>592814</wp:posOffset>
                      </wp:positionV>
                      <wp:extent cx="461176" cy="87464"/>
                      <wp:effectExtent l="0" t="0" r="15240" b="27305"/>
                      <wp:wrapNone/>
                      <wp:docPr id="2084911739" name="Rectangle 2084911739"/>
                      <wp:cNvGraphicFramePr/>
                      <a:graphic xmlns:a="http://schemas.openxmlformats.org/drawingml/2006/main">
                        <a:graphicData uri="http://schemas.microsoft.com/office/word/2010/wordprocessingShape">
                          <wps:wsp>
                            <wps:cNvSpPr/>
                            <wps:spPr>
                              <a:xfrm>
                                <a:off x="0" y="0"/>
                                <a:ext cx="461176" cy="874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C5529" id="Rectangle 2084911739" o:spid="_x0000_s1026" style="position:absolute;margin-left:327.55pt;margin-top:46.7pt;width:36.3pt;height: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" filled="f" strokecolor="red" strokeweight="1pt"/>
                  </w:pict>
                </mc:Fallback>
              </mc:AlternateContent>
            </w:r>
            <w:r w:rsidRPr="00395A4E">
              <w:rPr>
                <w:noProof/>
                <w:szCs w:val="20"/>
              </w:rPr>
              <w:drawing>
                <wp:inline distT="0" distB="0" distL="0" distR="0" wp14:anchorId="031EDD49" wp14:editId="521BF66F">
                  <wp:extent cx="5372100" cy="2621558"/>
                  <wp:effectExtent l="0" t="0" r="0" b="7620"/>
                  <wp:docPr id="1874461327" name="Picture 187446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3481" name=""/>
                          <pic:cNvPicPr/>
                        </pic:nvPicPr>
                        <pic:blipFill>
                          <a:blip r:embed="rId60"/>
                          <a:stretch>
                            <a:fillRect/>
                          </a:stretch>
                        </pic:blipFill>
                        <pic:spPr>
                          <a:xfrm>
                            <a:off x="0" y="0"/>
                            <a:ext cx="5382486" cy="2626627"/>
                          </a:xfrm>
                          <a:prstGeom prst="rect">
                            <a:avLst/>
                          </a:prstGeom>
                        </pic:spPr>
                      </pic:pic>
                    </a:graphicData>
                  </a:graphic>
                </wp:inline>
              </w:drawing>
            </w:r>
          </w:p>
          <w:p w14:paraId="3D6DEED3" w14:textId="1DE74611" w:rsidR="00EB1812" w:rsidRPr="00395A4E" w:rsidRDefault="00C871F1" w:rsidP="00395A4E">
            <w:pPr>
              <w:rPr>
                <w:rFonts w:cstheme="minorHAnsi"/>
                <w:szCs w:val="20"/>
              </w:rPr>
            </w:pPr>
            <w:r w:rsidRPr="00395A4E">
              <w:rPr>
                <w:rFonts w:cstheme="minorHAnsi"/>
                <w:szCs w:val="20"/>
              </w:rPr>
              <w:t>A pop-up will appear</w:t>
            </w:r>
            <w:r w:rsidR="00EB1812" w:rsidRPr="00395A4E">
              <w:rPr>
                <w:rFonts w:cstheme="minorHAnsi"/>
                <w:szCs w:val="20"/>
              </w:rPr>
              <w:t xml:space="preserve">. Click Yes, Cancel </w:t>
            </w:r>
            <w:r w:rsidR="00C06D2C" w:rsidRPr="00395A4E">
              <w:rPr>
                <w:rFonts w:cstheme="minorHAnsi"/>
                <w:szCs w:val="20"/>
              </w:rPr>
              <w:t>R</w:t>
            </w:r>
            <w:r w:rsidR="00D85CE6" w:rsidRPr="00395A4E">
              <w:rPr>
                <w:rFonts w:cstheme="minorHAnsi"/>
                <w:szCs w:val="20"/>
              </w:rPr>
              <w:t>eservation</w:t>
            </w:r>
            <w:r w:rsidR="00EB1812" w:rsidRPr="00395A4E">
              <w:rPr>
                <w:rFonts w:cstheme="minorHAnsi"/>
                <w:szCs w:val="20"/>
              </w:rPr>
              <w:t>.</w:t>
            </w:r>
          </w:p>
          <w:p w14:paraId="56B6EC58" w14:textId="618251CA" w:rsidR="005362BE" w:rsidRPr="00395A4E" w:rsidRDefault="00C871F1" w:rsidP="00395A4E">
            <w:pPr>
              <w:rPr>
                <w:rFonts w:cstheme="minorHAnsi"/>
                <w:szCs w:val="20"/>
              </w:rPr>
            </w:pPr>
            <w:r w:rsidRPr="00395A4E">
              <w:rPr>
                <w:rFonts w:cstheme="minorHAnsi"/>
                <w:szCs w:val="20"/>
              </w:rPr>
              <w:t xml:space="preserve"> </w:t>
            </w:r>
            <w:r w:rsidR="00D85CE6" w:rsidRPr="00395A4E">
              <w:rPr>
                <w:noProof/>
                <w:szCs w:val="20"/>
              </w:rPr>
              <w:drawing>
                <wp:inline distT="0" distB="0" distL="0" distR="0" wp14:anchorId="2138B683" wp14:editId="0484D918">
                  <wp:extent cx="5478449" cy="2470827"/>
                  <wp:effectExtent l="0" t="0" r="8255" b="5715"/>
                  <wp:docPr id="2074164287" name="Picture 207416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4287" name=""/>
                          <pic:cNvPicPr/>
                        </pic:nvPicPr>
                        <pic:blipFill>
                          <a:blip r:embed="rId61"/>
                          <a:stretch>
                            <a:fillRect/>
                          </a:stretch>
                        </pic:blipFill>
                        <pic:spPr>
                          <a:xfrm>
                            <a:off x="0" y="0"/>
                            <a:ext cx="5487063" cy="2474712"/>
                          </a:xfrm>
                          <a:prstGeom prst="rect">
                            <a:avLst/>
                          </a:prstGeom>
                        </pic:spPr>
                      </pic:pic>
                    </a:graphicData>
                  </a:graphic>
                </wp:inline>
              </w:drawing>
            </w:r>
          </w:p>
        </w:tc>
      </w:tr>
      <w:tr w:rsidR="0000286E" w:rsidRPr="00395A4E" w14:paraId="7D9C75C9" w14:textId="77777777" w:rsidTr="0037096B">
        <w:tc>
          <w:tcPr>
            <w:tcW w:w="716" w:type="dxa"/>
          </w:tcPr>
          <w:p w14:paraId="5CCE2637" w14:textId="15E1FB39" w:rsidR="0000286E" w:rsidRPr="00395A4E" w:rsidRDefault="004740DC" w:rsidP="00395A4E">
            <w:pPr>
              <w:rPr>
                <w:rFonts w:cstheme="minorHAnsi"/>
                <w:szCs w:val="20"/>
              </w:rPr>
            </w:pPr>
            <w:r w:rsidRPr="00395A4E">
              <w:rPr>
                <w:rFonts w:cstheme="minorHAnsi"/>
                <w:szCs w:val="20"/>
              </w:rPr>
              <w:lastRenderedPageBreak/>
              <w:t>7</w:t>
            </w:r>
            <w:r w:rsidR="0000286E" w:rsidRPr="00395A4E">
              <w:rPr>
                <w:rFonts w:cstheme="minorHAnsi"/>
                <w:szCs w:val="20"/>
              </w:rPr>
              <w:t>.5</w:t>
            </w:r>
          </w:p>
        </w:tc>
        <w:tc>
          <w:tcPr>
            <w:tcW w:w="9036" w:type="dxa"/>
          </w:tcPr>
          <w:p w14:paraId="4C2F26C0" w14:textId="06DD971C" w:rsidR="0000286E" w:rsidRPr="00395A4E" w:rsidRDefault="0073352B" w:rsidP="00395A4E">
            <w:pPr>
              <w:rPr>
                <w:rFonts w:cstheme="minorHAnsi"/>
                <w:szCs w:val="20"/>
              </w:rPr>
            </w:pPr>
            <w:r w:rsidRPr="00395A4E">
              <w:rPr>
                <w:rFonts w:cstheme="minorHAnsi"/>
                <w:szCs w:val="20"/>
              </w:rPr>
              <w:t>Your reservation now appears with the status of Cancelled.</w:t>
            </w:r>
          </w:p>
          <w:p w14:paraId="19DF9968" w14:textId="73F30A80" w:rsidR="0073352B" w:rsidRPr="00395A4E" w:rsidRDefault="0073352B" w:rsidP="00395A4E">
            <w:pPr>
              <w:rPr>
                <w:rFonts w:cstheme="minorHAnsi"/>
                <w:szCs w:val="20"/>
              </w:rPr>
            </w:pPr>
            <w:r w:rsidRPr="00395A4E">
              <w:rPr>
                <w:noProof/>
                <w:szCs w:val="20"/>
              </w:rPr>
              <w:drawing>
                <wp:inline distT="0" distB="0" distL="0" distR="0" wp14:anchorId="4DE6B49B" wp14:editId="60C382F2">
                  <wp:extent cx="5208071" cy="2541381"/>
                  <wp:effectExtent l="0" t="0" r="0" b="0"/>
                  <wp:docPr id="1807728798" name="Picture 180772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28798" name=""/>
                          <pic:cNvPicPr/>
                        </pic:nvPicPr>
                        <pic:blipFill>
                          <a:blip r:embed="rId62"/>
                          <a:stretch>
                            <a:fillRect/>
                          </a:stretch>
                        </pic:blipFill>
                        <pic:spPr>
                          <a:xfrm>
                            <a:off x="0" y="0"/>
                            <a:ext cx="5229839" cy="2552003"/>
                          </a:xfrm>
                          <a:prstGeom prst="rect">
                            <a:avLst/>
                          </a:prstGeom>
                        </pic:spPr>
                      </pic:pic>
                    </a:graphicData>
                  </a:graphic>
                </wp:inline>
              </w:drawing>
            </w:r>
          </w:p>
          <w:p w14:paraId="06E2DEA1" w14:textId="71AFA778" w:rsidR="006160A0" w:rsidRPr="00395A4E" w:rsidRDefault="006160A0" w:rsidP="00395A4E">
            <w:pPr>
              <w:rPr>
                <w:rFonts w:cstheme="minorHAnsi"/>
                <w:szCs w:val="20"/>
              </w:rPr>
            </w:pPr>
          </w:p>
          <w:p w14:paraId="6B9CE8D0" w14:textId="15E9FA2C" w:rsidR="008C2A79" w:rsidRPr="00395A4E" w:rsidRDefault="008C2A79" w:rsidP="00395A4E">
            <w:pPr>
              <w:rPr>
                <w:rFonts w:cstheme="minorHAnsi"/>
                <w:szCs w:val="20"/>
              </w:rPr>
            </w:pPr>
          </w:p>
        </w:tc>
      </w:tr>
      <w:tr w:rsidR="00FE4341" w:rsidRPr="00395A4E" w14:paraId="154A7F56" w14:textId="77777777" w:rsidTr="0037096B">
        <w:tc>
          <w:tcPr>
            <w:tcW w:w="716" w:type="dxa"/>
          </w:tcPr>
          <w:p w14:paraId="5433522F" w14:textId="66880A08" w:rsidR="00FE4341" w:rsidRPr="00395A4E" w:rsidRDefault="004740DC" w:rsidP="00395A4E">
            <w:pPr>
              <w:rPr>
                <w:rFonts w:cstheme="minorHAnsi"/>
                <w:szCs w:val="20"/>
              </w:rPr>
            </w:pPr>
            <w:r w:rsidRPr="00395A4E">
              <w:rPr>
                <w:rFonts w:cstheme="minorHAnsi"/>
                <w:szCs w:val="20"/>
              </w:rPr>
              <w:lastRenderedPageBreak/>
              <w:t>7</w:t>
            </w:r>
            <w:r w:rsidR="00FE4341" w:rsidRPr="00395A4E">
              <w:rPr>
                <w:rFonts w:cstheme="minorHAnsi"/>
                <w:szCs w:val="20"/>
              </w:rPr>
              <w:t>.6</w:t>
            </w:r>
          </w:p>
        </w:tc>
        <w:tc>
          <w:tcPr>
            <w:tcW w:w="9036" w:type="dxa"/>
          </w:tcPr>
          <w:p w14:paraId="4D7F6C74" w14:textId="77777777" w:rsidR="00FE4341" w:rsidRPr="00395A4E" w:rsidRDefault="00FE4341" w:rsidP="00395A4E">
            <w:pPr>
              <w:rPr>
                <w:rFonts w:cstheme="minorHAnsi"/>
                <w:szCs w:val="20"/>
              </w:rPr>
            </w:pPr>
            <w:r w:rsidRPr="00395A4E">
              <w:rPr>
                <w:rFonts w:cstheme="minorHAnsi"/>
                <w:szCs w:val="20"/>
              </w:rPr>
              <w:t>You will receive an email notification within a few minutes to confirm the cancellation.</w:t>
            </w:r>
          </w:p>
          <w:p w14:paraId="140D9954" w14:textId="77777777" w:rsidR="00FE4341" w:rsidRDefault="00FE4341" w:rsidP="00395A4E">
            <w:pPr>
              <w:rPr>
                <w:rFonts w:cstheme="minorHAnsi"/>
                <w:szCs w:val="20"/>
              </w:rPr>
            </w:pPr>
            <w:r w:rsidRPr="00395A4E">
              <w:rPr>
                <w:noProof/>
                <w:szCs w:val="20"/>
              </w:rPr>
              <w:drawing>
                <wp:inline distT="0" distB="0" distL="0" distR="0" wp14:anchorId="33C50357" wp14:editId="234EDFA5">
                  <wp:extent cx="5457825" cy="1339032"/>
                  <wp:effectExtent l="0" t="0" r="0" b="0"/>
                  <wp:docPr id="856439373" name="Picture 8564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39373" name=""/>
                          <pic:cNvPicPr/>
                        </pic:nvPicPr>
                        <pic:blipFill rotWithShape="1">
                          <a:blip r:embed="rId63"/>
                          <a:srcRect r="882" b="60301"/>
                          <a:stretch/>
                        </pic:blipFill>
                        <pic:spPr bwMode="auto">
                          <a:xfrm>
                            <a:off x="0" y="0"/>
                            <a:ext cx="5472813" cy="1342709"/>
                          </a:xfrm>
                          <a:prstGeom prst="rect">
                            <a:avLst/>
                          </a:prstGeom>
                          <a:ln>
                            <a:noFill/>
                          </a:ln>
                          <a:extLst>
                            <a:ext uri="{53640926-AAD7-44D8-BBD7-CCE9431645EC}">
                              <a14:shadowObscured xmlns:a14="http://schemas.microsoft.com/office/drawing/2010/main"/>
                            </a:ext>
                          </a:extLst>
                        </pic:spPr>
                      </pic:pic>
                    </a:graphicData>
                  </a:graphic>
                </wp:inline>
              </w:drawing>
            </w:r>
          </w:p>
          <w:p w14:paraId="4FE4BD99" w14:textId="196ADDA0" w:rsidR="00395A4E" w:rsidRPr="00395A4E" w:rsidRDefault="00395A4E" w:rsidP="00395A4E">
            <w:pPr>
              <w:rPr>
                <w:rFonts w:cstheme="minorHAnsi"/>
                <w:szCs w:val="20"/>
              </w:rPr>
            </w:pPr>
          </w:p>
        </w:tc>
      </w:tr>
    </w:tbl>
    <w:p w14:paraId="37A6D71D" w14:textId="4FFFF5AA" w:rsidR="00D640A6" w:rsidRDefault="00D640A6" w:rsidP="00395A4E"/>
    <w:p w14:paraId="270DC317" w14:textId="77777777" w:rsidR="00395A4E" w:rsidRDefault="00395A4E" w:rsidP="00395A4E"/>
    <w:p w14:paraId="77185CCB" w14:textId="0B1D3178" w:rsidR="008D1085" w:rsidRDefault="00AC09E5" w:rsidP="00B74854">
      <w:pPr>
        <w:pStyle w:val="Heading1-colouredbox"/>
        <w:ind w:left="0"/>
      </w:pPr>
      <w:bookmarkStart w:id="18" w:name="_Toc139921132"/>
      <w:r>
        <w:t>8. Checking in</w:t>
      </w:r>
      <w:bookmarkEnd w:id="18"/>
    </w:p>
    <w:tbl>
      <w:tblPr>
        <w:tblStyle w:val="Blank"/>
        <w:tblW w:w="9781" w:type="dxa"/>
        <w:tblLayout w:type="fixed"/>
        <w:tblLook w:val="04A0" w:firstRow="1" w:lastRow="0" w:firstColumn="1" w:lastColumn="0" w:noHBand="0" w:noVBand="1"/>
      </w:tblPr>
      <w:tblGrid>
        <w:gridCol w:w="709"/>
        <w:gridCol w:w="9072"/>
      </w:tblGrid>
      <w:tr w:rsidR="00AC09E5" w14:paraId="13CE1B13" w14:textId="77777777" w:rsidTr="001D1BE9">
        <w:trPr>
          <w:trHeight w:val="5840"/>
        </w:trPr>
        <w:tc>
          <w:tcPr>
            <w:tcW w:w="709" w:type="dxa"/>
          </w:tcPr>
          <w:p w14:paraId="6781523A" w14:textId="66F96E52" w:rsidR="00395A4E" w:rsidRDefault="00395A4E" w:rsidP="00AC09E5">
            <w:r>
              <w:t xml:space="preserve">8.1 </w:t>
            </w:r>
          </w:p>
        </w:tc>
        <w:tc>
          <w:tcPr>
            <w:tcW w:w="9072" w:type="dxa"/>
          </w:tcPr>
          <w:p w14:paraId="540AAB8D" w14:textId="74581D72" w:rsidR="008D1085" w:rsidRDefault="00896E49" w:rsidP="00D33205">
            <w:pPr>
              <w:ind w:left="137"/>
              <w:rPr>
                <w:noProof/>
              </w:rPr>
            </w:pPr>
            <w:r>
              <w:rPr>
                <w:noProof/>
              </w:rPr>
              <w:t>Some spaces require you to check</w:t>
            </w:r>
            <w:r w:rsidR="008C408F">
              <w:rPr>
                <w:noProof/>
              </w:rPr>
              <w:t xml:space="preserve"> </w:t>
            </w:r>
            <w:r>
              <w:rPr>
                <w:noProof/>
              </w:rPr>
              <w:t xml:space="preserve">in to confirm your attendance. </w:t>
            </w:r>
            <w:r w:rsidR="00B653A7" w:rsidRPr="00444025">
              <w:rPr>
                <w:noProof/>
                <w:highlight w:val="yellow"/>
                <w:u w:val="single"/>
              </w:rPr>
              <w:t xml:space="preserve">You must </w:t>
            </w:r>
            <w:r w:rsidR="008C408F" w:rsidRPr="00444025">
              <w:rPr>
                <w:noProof/>
                <w:highlight w:val="yellow"/>
                <w:u w:val="single"/>
              </w:rPr>
              <w:t>c</w:t>
            </w:r>
            <w:r w:rsidR="00B653A7" w:rsidRPr="00444025">
              <w:rPr>
                <w:noProof/>
                <w:highlight w:val="yellow"/>
                <w:u w:val="single"/>
              </w:rPr>
              <w:t xml:space="preserve">heck in no </w:t>
            </w:r>
            <w:r w:rsidR="008B633F" w:rsidRPr="00444025">
              <w:rPr>
                <w:noProof/>
                <w:highlight w:val="yellow"/>
                <w:u w:val="single"/>
              </w:rPr>
              <w:t>later</w:t>
            </w:r>
            <w:r w:rsidR="00B653A7" w:rsidRPr="00444025">
              <w:rPr>
                <w:noProof/>
                <w:highlight w:val="yellow"/>
                <w:u w:val="single"/>
              </w:rPr>
              <w:t xml:space="preserve"> than 15</w:t>
            </w:r>
            <w:r w:rsidR="008C408F" w:rsidRPr="00444025">
              <w:rPr>
                <w:noProof/>
                <w:highlight w:val="yellow"/>
                <w:u w:val="single"/>
              </w:rPr>
              <w:t xml:space="preserve"> </w:t>
            </w:r>
            <w:r w:rsidR="00B653A7" w:rsidRPr="00444025">
              <w:rPr>
                <w:noProof/>
                <w:highlight w:val="yellow"/>
                <w:u w:val="single"/>
              </w:rPr>
              <w:t>minutes after your booking commences</w:t>
            </w:r>
            <w:r w:rsidR="008C408F" w:rsidRPr="00444025">
              <w:rPr>
                <w:noProof/>
                <w:highlight w:val="yellow"/>
                <w:u w:val="single"/>
              </w:rPr>
              <w:t xml:space="preserve"> in order to </w:t>
            </w:r>
            <w:r w:rsidR="008B633F" w:rsidRPr="00444025">
              <w:rPr>
                <w:noProof/>
                <w:highlight w:val="yellow"/>
                <w:u w:val="single"/>
              </w:rPr>
              <w:t>retain your booking.</w:t>
            </w:r>
            <w:r w:rsidR="00B653A7">
              <w:rPr>
                <w:noProof/>
              </w:rPr>
              <w:t xml:space="preserve"> </w:t>
            </w:r>
            <w:r>
              <w:rPr>
                <w:noProof/>
              </w:rPr>
              <w:t xml:space="preserve">You can do this by </w:t>
            </w:r>
            <w:r w:rsidR="00D456D5">
              <w:rPr>
                <w:noProof/>
              </w:rPr>
              <w:t>loggin</w:t>
            </w:r>
            <w:r w:rsidR="008B633F">
              <w:rPr>
                <w:noProof/>
              </w:rPr>
              <w:t>g</w:t>
            </w:r>
            <w:r w:rsidR="00D456D5">
              <w:rPr>
                <w:noProof/>
              </w:rPr>
              <w:t xml:space="preserve"> in to DiBS and</w:t>
            </w:r>
            <w:r w:rsidR="00D33205">
              <w:rPr>
                <w:noProof/>
              </w:rPr>
              <w:t xml:space="preserve"> </w:t>
            </w:r>
            <w:r w:rsidR="00D456D5">
              <w:rPr>
                <w:noProof/>
              </w:rPr>
              <w:t>going to My Events. 30 minutes prior to your booking commencing, the Check in button will appear.</w:t>
            </w:r>
            <w:r w:rsidR="00D33205">
              <w:rPr>
                <w:noProof/>
              </w:rPr>
              <w:t xml:space="preserve"> Click the Check in button to confirm that you are </w:t>
            </w:r>
            <w:r w:rsidR="00444025">
              <w:rPr>
                <w:noProof/>
              </w:rPr>
              <w:t xml:space="preserve">still intending to </w:t>
            </w:r>
            <w:r w:rsidR="00A80C21">
              <w:rPr>
                <w:noProof/>
              </w:rPr>
              <w:t>us</w:t>
            </w:r>
            <w:r w:rsidR="00444025">
              <w:rPr>
                <w:noProof/>
              </w:rPr>
              <w:t>e</w:t>
            </w:r>
            <w:r w:rsidR="00A80C21">
              <w:rPr>
                <w:noProof/>
              </w:rPr>
              <w:t xml:space="preserve"> the space.</w:t>
            </w:r>
          </w:p>
          <w:p w14:paraId="5C7EDB57" w14:textId="77777777" w:rsidR="00395A4E" w:rsidRDefault="008D1085" w:rsidP="00395A4E">
            <w:pPr>
              <w:ind w:left="283" w:hanging="113"/>
            </w:pPr>
            <w:r>
              <w:rPr>
                <w:noProof/>
              </w:rPr>
              <w:drawing>
                <wp:inline distT="0" distB="0" distL="0" distR="0" wp14:anchorId="6FB1C2A4" wp14:editId="7872C17D">
                  <wp:extent cx="5405341" cy="2637820"/>
                  <wp:effectExtent l="0" t="0" r="5080" b="0"/>
                  <wp:docPr id="2111702819" name="Picture 21117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2819" name=""/>
                          <pic:cNvPicPr/>
                        </pic:nvPicPr>
                        <pic:blipFill>
                          <a:blip r:embed="rId64"/>
                          <a:stretch>
                            <a:fillRect/>
                          </a:stretch>
                        </pic:blipFill>
                        <pic:spPr>
                          <a:xfrm>
                            <a:off x="0" y="0"/>
                            <a:ext cx="5418495" cy="2644239"/>
                          </a:xfrm>
                          <a:prstGeom prst="rect">
                            <a:avLst/>
                          </a:prstGeom>
                        </pic:spPr>
                      </pic:pic>
                    </a:graphicData>
                  </a:graphic>
                </wp:inline>
              </w:drawing>
            </w:r>
          </w:p>
          <w:p w14:paraId="313A56E4" w14:textId="77777777" w:rsidR="00A80C21" w:rsidRDefault="00A80C21" w:rsidP="00395A4E">
            <w:pPr>
              <w:ind w:left="283" w:hanging="113"/>
            </w:pPr>
          </w:p>
          <w:p w14:paraId="673C6A7D" w14:textId="3066D999" w:rsidR="00096000" w:rsidRDefault="00096000" w:rsidP="00395A4E">
            <w:pPr>
              <w:ind w:left="283" w:hanging="113"/>
            </w:pPr>
          </w:p>
        </w:tc>
      </w:tr>
      <w:tr w:rsidR="00AC09E5" w14:paraId="364278F2" w14:textId="77777777" w:rsidTr="001D1BE9">
        <w:trPr>
          <w:trHeight w:val="5114"/>
        </w:trPr>
        <w:tc>
          <w:tcPr>
            <w:tcW w:w="709" w:type="dxa"/>
          </w:tcPr>
          <w:p w14:paraId="43CC67DA" w14:textId="31CB853D" w:rsidR="00067B78" w:rsidRDefault="00067B78" w:rsidP="00395A4E">
            <w:pPr>
              <w:ind w:left="283" w:hanging="113"/>
            </w:pPr>
            <w:r>
              <w:lastRenderedPageBreak/>
              <w:t>8.2</w:t>
            </w:r>
          </w:p>
        </w:tc>
        <w:tc>
          <w:tcPr>
            <w:tcW w:w="9072" w:type="dxa"/>
          </w:tcPr>
          <w:p w14:paraId="3165F462" w14:textId="4089DE8D" w:rsidR="00067B78" w:rsidRDefault="00A12296" w:rsidP="00D33205">
            <w:pPr>
              <w:ind w:left="137"/>
              <w:rPr>
                <w:noProof/>
              </w:rPr>
            </w:pPr>
            <w:r>
              <w:rPr>
                <w:noProof/>
              </w:rPr>
              <w:t xml:space="preserve">Once you click on the Check In button, you will receive a pop up confirmation. </w:t>
            </w:r>
            <w:r w:rsidR="00F06578">
              <w:rPr>
                <w:noProof/>
              </w:rPr>
              <w:t>The bottom right hand buttons indicate that you are checked in (this button is greyed out). If you choose to end the booking early, you can click the End now button to end your booking immediately.</w:t>
            </w:r>
          </w:p>
          <w:p w14:paraId="13B8DEA7" w14:textId="374612A1" w:rsidR="00A12296" w:rsidRDefault="00A12296" w:rsidP="00D33205">
            <w:pPr>
              <w:ind w:left="137"/>
              <w:rPr>
                <w:noProof/>
              </w:rPr>
            </w:pPr>
            <w:r>
              <w:rPr>
                <w:noProof/>
              </w:rPr>
              <w:drawing>
                <wp:inline distT="0" distB="0" distL="0" distR="0" wp14:anchorId="164586F4" wp14:editId="624584DA">
                  <wp:extent cx="5405341" cy="2637820"/>
                  <wp:effectExtent l="0" t="0" r="5080" b="0"/>
                  <wp:docPr id="573854471" name="Picture 57385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54471" name=""/>
                          <pic:cNvPicPr/>
                        </pic:nvPicPr>
                        <pic:blipFill>
                          <a:blip r:embed="rId65"/>
                          <a:stretch>
                            <a:fillRect/>
                          </a:stretch>
                        </pic:blipFill>
                        <pic:spPr>
                          <a:xfrm>
                            <a:off x="0" y="0"/>
                            <a:ext cx="5415012" cy="2642540"/>
                          </a:xfrm>
                          <a:prstGeom prst="rect">
                            <a:avLst/>
                          </a:prstGeom>
                        </pic:spPr>
                      </pic:pic>
                    </a:graphicData>
                  </a:graphic>
                </wp:inline>
              </w:drawing>
            </w:r>
          </w:p>
        </w:tc>
      </w:tr>
      <w:tr w:rsidR="00AC09E5" w14:paraId="0D51AA32" w14:textId="77777777" w:rsidTr="001D1BE9">
        <w:trPr>
          <w:trHeight w:val="849"/>
        </w:trPr>
        <w:tc>
          <w:tcPr>
            <w:tcW w:w="709" w:type="dxa"/>
          </w:tcPr>
          <w:p w14:paraId="64F15D53" w14:textId="3D145C90" w:rsidR="00395A4E" w:rsidRDefault="0083715E" w:rsidP="00395A4E">
            <w:pPr>
              <w:ind w:left="283" w:hanging="113"/>
            </w:pPr>
            <w:r>
              <w:t>8.3</w:t>
            </w:r>
          </w:p>
        </w:tc>
        <w:tc>
          <w:tcPr>
            <w:tcW w:w="9072" w:type="dxa"/>
          </w:tcPr>
          <w:p w14:paraId="6A17725E" w14:textId="6BD58DC8" w:rsidR="00395A4E" w:rsidRDefault="00F06578" w:rsidP="00096000">
            <w:pPr>
              <w:ind w:left="137"/>
            </w:pPr>
            <w:r>
              <w:t>An alternative way to check in is via th</w:t>
            </w:r>
            <w:r w:rsidR="00485C6B">
              <w:t xml:space="preserve">e email notification. </w:t>
            </w:r>
            <w:r w:rsidR="003A2AC7">
              <w:t>You will receive a</w:t>
            </w:r>
            <w:r w:rsidR="00096000">
              <w:t xml:space="preserve"> Check In </w:t>
            </w:r>
            <w:r w:rsidR="003A2AC7">
              <w:t xml:space="preserve">email notification prior to your booking commencing. You can </w:t>
            </w:r>
            <w:r w:rsidR="00096000">
              <w:t xml:space="preserve">click on the links in the email to confirm whether you want to Check </w:t>
            </w:r>
            <w:proofErr w:type="gramStart"/>
            <w:r w:rsidR="00096000">
              <w:t>In</w:t>
            </w:r>
            <w:proofErr w:type="gramEnd"/>
            <w:r w:rsidR="00096000">
              <w:t xml:space="preserve"> or Cancel the booking.</w:t>
            </w:r>
          </w:p>
          <w:p w14:paraId="2EF63F61" w14:textId="31DC9F2A" w:rsidR="0083715E" w:rsidRDefault="0083715E" w:rsidP="00096000">
            <w:pPr>
              <w:ind w:left="137"/>
            </w:pPr>
            <w:r>
              <w:rPr>
                <w:noProof/>
              </w:rPr>
              <w:drawing>
                <wp:inline distT="0" distB="0" distL="0" distR="0" wp14:anchorId="77D2DF7A" wp14:editId="6FD447A0">
                  <wp:extent cx="5413292" cy="1572031"/>
                  <wp:effectExtent l="0" t="0" r="0" b="9525"/>
                  <wp:docPr id="39813445" name="Picture 398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35594" cy="1578508"/>
                          </a:xfrm>
                          <a:prstGeom prst="rect">
                            <a:avLst/>
                          </a:prstGeom>
                          <a:noFill/>
                          <a:ln>
                            <a:noFill/>
                          </a:ln>
                        </pic:spPr>
                      </pic:pic>
                    </a:graphicData>
                  </a:graphic>
                </wp:inline>
              </w:drawing>
            </w:r>
          </w:p>
          <w:p w14:paraId="1A96268D" w14:textId="54D3B767" w:rsidR="00096000" w:rsidRDefault="00096000" w:rsidP="0083715E">
            <w:pPr>
              <w:ind w:left="0"/>
            </w:pPr>
          </w:p>
        </w:tc>
      </w:tr>
    </w:tbl>
    <w:p w14:paraId="206CFBDF" w14:textId="77777777" w:rsidR="00DC7429" w:rsidRDefault="00DC7429">
      <w:r>
        <w:br w:type="page"/>
      </w:r>
    </w:p>
    <w:tbl>
      <w:tblPr>
        <w:tblStyle w:val="Blank"/>
        <w:tblW w:w="9781" w:type="dxa"/>
        <w:tblLayout w:type="fixed"/>
        <w:tblLook w:val="04A0" w:firstRow="1" w:lastRow="0" w:firstColumn="1" w:lastColumn="0" w:noHBand="0" w:noVBand="1"/>
      </w:tblPr>
      <w:tblGrid>
        <w:gridCol w:w="709"/>
        <w:gridCol w:w="9072"/>
      </w:tblGrid>
      <w:tr w:rsidR="00AC09E5" w14:paraId="27399560" w14:textId="77777777" w:rsidTr="001D1BE9">
        <w:trPr>
          <w:trHeight w:val="143"/>
        </w:trPr>
        <w:tc>
          <w:tcPr>
            <w:tcW w:w="709" w:type="dxa"/>
          </w:tcPr>
          <w:p w14:paraId="10FAF1C5" w14:textId="27C089A3" w:rsidR="00395A4E" w:rsidRDefault="00486592" w:rsidP="00486592">
            <w:pPr>
              <w:tabs>
                <w:tab w:val="left" w:pos="375"/>
              </w:tabs>
              <w:ind w:left="388" w:hanging="218"/>
            </w:pPr>
            <w:r>
              <w:lastRenderedPageBreak/>
              <w:t>8.4</w:t>
            </w:r>
          </w:p>
        </w:tc>
        <w:tc>
          <w:tcPr>
            <w:tcW w:w="9072" w:type="dxa"/>
          </w:tcPr>
          <w:p w14:paraId="09AEB0C1" w14:textId="30C0C0E4" w:rsidR="00395A4E" w:rsidRDefault="0083715E" w:rsidP="00486592">
            <w:pPr>
              <w:ind w:left="226" w:hanging="26"/>
            </w:pPr>
            <w:r>
              <w:t xml:space="preserve">Once you click on the Check In link in the email, you will </w:t>
            </w:r>
            <w:r w:rsidR="00486592">
              <w:t>be taken to DiBS and a pop-up notification will confirm that you have been checked in.</w:t>
            </w:r>
          </w:p>
          <w:p w14:paraId="0619CF7D" w14:textId="0DBF9344" w:rsidR="00486592" w:rsidRDefault="00486592" w:rsidP="00395A4E">
            <w:pPr>
              <w:ind w:left="283" w:hanging="113"/>
            </w:pPr>
            <w:r>
              <w:rPr>
                <w:noProof/>
              </w:rPr>
              <w:drawing>
                <wp:inline distT="0" distB="0" distL="0" distR="0" wp14:anchorId="09813F32" wp14:editId="4BE48DE4">
                  <wp:extent cx="5523521" cy="2695492"/>
                  <wp:effectExtent l="0" t="0" r="1270" b="0"/>
                  <wp:docPr id="1736407733" name="Picture 173640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7733" name=""/>
                          <pic:cNvPicPr/>
                        </pic:nvPicPr>
                        <pic:blipFill>
                          <a:blip r:embed="rId67"/>
                          <a:stretch>
                            <a:fillRect/>
                          </a:stretch>
                        </pic:blipFill>
                        <pic:spPr>
                          <a:xfrm>
                            <a:off x="0" y="0"/>
                            <a:ext cx="5536378" cy="2701766"/>
                          </a:xfrm>
                          <a:prstGeom prst="rect">
                            <a:avLst/>
                          </a:prstGeom>
                        </pic:spPr>
                      </pic:pic>
                    </a:graphicData>
                  </a:graphic>
                </wp:inline>
              </w:drawing>
            </w:r>
          </w:p>
        </w:tc>
      </w:tr>
      <w:tr w:rsidR="00AC09E5" w14:paraId="0C176B2D" w14:textId="77777777" w:rsidTr="001D1BE9">
        <w:trPr>
          <w:trHeight w:val="4914"/>
        </w:trPr>
        <w:tc>
          <w:tcPr>
            <w:tcW w:w="709" w:type="dxa"/>
          </w:tcPr>
          <w:p w14:paraId="672448BB" w14:textId="140E08DB" w:rsidR="00395A4E" w:rsidRDefault="00883AA9" w:rsidP="00395A4E">
            <w:pPr>
              <w:ind w:left="283" w:hanging="113"/>
            </w:pPr>
            <w:r>
              <w:t>8.5</w:t>
            </w:r>
          </w:p>
        </w:tc>
        <w:tc>
          <w:tcPr>
            <w:tcW w:w="9072" w:type="dxa"/>
          </w:tcPr>
          <w:p w14:paraId="03A331B9" w14:textId="71D72189" w:rsidR="00395A4E" w:rsidRDefault="00883AA9" w:rsidP="00395A4E">
            <w:pPr>
              <w:ind w:left="283" w:hanging="113"/>
            </w:pPr>
            <w:r>
              <w:t xml:space="preserve">You can also see that you have been checked in </w:t>
            </w:r>
            <w:r w:rsidR="00AC09E5">
              <w:t>via the My Events section in DiBS.</w:t>
            </w:r>
          </w:p>
          <w:p w14:paraId="76072B5C" w14:textId="1ED761C4" w:rsidR="00AC09E5" w:rsidRDefault="00AC09E5" w:rsidP="00395A4E">
            <w:pPr>
              <w:ind w:left="283" w:hanging="113"/>
            </w:pPr>
            <w:r>
              <w:rPr>
                <w:noProof/>
              </w:rPr>
              <w:drawing>
                <wp:inline distT="0" distB="0" distL="0" distR="0" wp14:anchorId="47CE6329" wp14:editId="3DA741CD">
                  <wp:extent cx="5561587" cy="2714068"/>
                  <wp:effectExtent l="0" t="0" r="1270" b="0"/>
                  <wp:docPr id="197407512" name="Picture 19740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7512" name=""/>
                          <pic:cNvPicPr/>
                        </pic:nvPicPr>
                        <pic:blipFill>
                          <a:blip r:embed="rId68"/>
                          <a:stretch>
                            <a:fillRect/>
                          </a:stretch>
                        </pic:blipFill>
                        <pic:spPr>
                          <a:xfrm>
                            <a:off x="0" y="0"/>
                            <a:ext cx="5580583" cy="2723338"/>
                          </a:xfrm>
                          <a:prstGeom prst="rect">
                            <a:avLst/>
                          </a:prstGeom>
                        </pic:spPr>
                      </pic:pic>
                    </a:graphicData>
                  </a:graphic>
                </wp:inline>
              </w:drawing>
            </w:r>
          </w:p>
        </w:tc>
      </w:tr>
    </w:tbl>
    <w:p w14:paraId="2772505A" w14:textId="77777777" w:rsidR="00395A4E" w:rsidRPr="00395A4E" w:rsidRDefault="00395A4E" w:rsidP="00395A4E"/>
    <w:sectPr w:rsidR="00395A4E" w:rsidRPr="00395A4E" w:rsidSect="00614539">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361" w:right="1077" w:bottom="1361" w:left="1077" w:header="709" w:footer="709"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05A8" w14:textId="77777777" w:rsidR="00052AC0" w:rsidRDefault="00052AC0" w:rsidP="00BC71CA">
      <w:pPr>
        <w:spacing w:after="0"/>
      </w:pPr>
      <w:r>
        <w:separator/>
      </w:r>
    </w:p>
  </w:endnote>
  <w:endnote w:type="continuationSeparator" w:id="0">
    <w:p w14:paraId="1DF4ED02" w14:textId="77777777" w:rsidR="00052AC0" w:rsidRDefault="00052AC0" w:rsidP="00BC71CA">
      <w:pPr>
        <w:spacing w:after="0"/>
      </w:pPr>
      <w:r>
        <w:continuationSeparator/>
      </w:r>
    </w:p>
  </w:endnote>
  <w:endnote w:type="continuationNotice" w:id="1">
    <w:p w14:paraId="0B2E0DDF" w14:textId="77777777" w:rsidR="00052AC0" w:rsidRDefault="00052A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CE53" w14:textId="77777777" w:rsidR="00355528" w:rsidRDefault="00355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A8FC" w14:textId="2C5CB616" w:rsidR="005538C9" w:rsidRPr="005538C9" w:rsidRDefault="005538C9" w:rsidP="005538C9">
    <w:pPr>
      <w:pStyle w:val="Footer"/>
    </w:pPr>
    <w:r w:rsidRPr="00DA44EE">
      <w:rPr>
        <w:noProof/>
        <w:lang w:val="en-US" w:eastAsia="en-US"/>
      </w:rPr>
      <mc:AlternateContent>
        <mc:Choice Requires="wps">
          <w:drawing>
            <wp:anchor distT="0" distB="0" distL="114300" distR="114300" simplePos="0" relativeHeight="251658243" behindDoc="0" locked="1" layoutInCell="1" allowOverlap="1" wp14:anchorId="37CA29BA" wp14:editId="27C3E0F8">
              <wp:simplePos x="0" y="0"/>
              <wp:positionH relativeFrom="margin">
                <wp:align>left</wp:align>
              </wp:positionH>
              <wp:positionV relativeFrom="page">
                <wp:posOffset>9973310</wp:posOffset>
              </wp:positionV>
              <wp:extent cx="61200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9E1D4" id="Straight Connector 35" o:spid="_x0000_s1026" style="position:absolute;z-index:251658243;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85.3pt" to="48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" strokecolor="#094183 [3215]" strokeweight=".5pt">
              <v:stroke joinstyle="miter"/>
              <w10:wrap anchorx="margin" anchory="page"/>
              <w10:anchorlock/>
            </v:line>
          </w:pict>
        </mc:Fallback>
      </mc:AlternateContent>
    </w:r>
    <w:sdt>
      <w:sdtPr>
        <w:alias w:val="Title"/>
        <w:tag w:val=""/>
        <w:id w:val="359945743"/>
        <w:placeholder>
          <w:docPart w:val="36B5FDDDB8FB4CC785C0AD6B27C95E22"/>
        </w:placeholder>
        <w:dataBinding w:prefixMappings="xmlns:ns0='http://purl.org/dc/elements/1.1/' xmlns:ns1='http://schemas.openxmlformats.org/package/2006/metadata/core-properties' " w:xpath="/ns1:coreProperties[1]/ns0:title[1]" w:storeItemID="{6C3C8BC8-F283-45AE-878A-BAB7291924A1}"/>
        <w:text/>
      </w:sdtPr>
      <w:sdtEndPr/>
      <w:sdtContent>
        <w:r w:rsidR="003D67B1">
          <w:t>Direct Booking System (DiBS)</w:t>
        </w:r>
      </w:sdtContent>
    </w:sdt>
    <w:r w:rsidRPr="00DA44EE">
      <w:t xml:space="preserve">  |  Issue Number </w:t>
    </w:r>
    <w:sdt>
      <w:sdtPr>
        <w:alias w:val="Issue Number"/>
        <w:tag w:val=""/>
        <w:id w:val="-669561570"/>
        <w:placeholder>
          <w:docPart w:val="75E018791A194700AFB1B23072010AB1"/>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2D66B0">
          <w:t>V1.</w:t>
        </w:r>
        <w:r w:rsidR="00AC09E5">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78D2" w14:textId="647DAD66" w:rsidR="008D36B9" w:rsidRPr="008D36B9" w:rsidRDefault="004C1DFA" w:rsidP="008D36B9">
    <w:pPr>
      <w:pStyle w:val="Footer"/>
      <w:rPr>
        <w:rFonts w:asciiTheme="majorHAnsi" w:hAnsiTheme="majorHAnsi"/>
        <w:color w:val="FFFFFF" w:themeColor="background1"/>
        <w:sz w:val="22"/>
      </w:rPr>
    </w:pPr>
    <w:sdt>
      <w:sdtPr>
        <w:rPr>
          <w:rFonts w:asciiTheme="majorHAnsi" w:hAnsiTheme="majorHAnsi"/>
          <w:color w:val="FFFFFF" w:themeColor="background1"/>
          <w:sz w:val="22"/>
        </w:rPr>
        <w:alias w:val="Title"/>
        <w:tag w:val=""/>
        <w:id w:val="46815606"/>
        <w:placeholder>
          <w:docPart w:val="9999CB77C64D441898402B487C44C2E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D67B1">
          <w:rPr>
            <w:rFonts w:asciiTheme="majorHAnsi" w:hAnsiTheme="majorHAnsi"/>
            <w:color w:val="FFFFFF" w:themeColor="background1"/>
            <w:sz w:val="22"/>
          </w:rPr>
          <w:t>Direct Booking System (DiBS)</w:t>
        </w:r>
      </w:sdtContent>
    </w:sdt>
    <w:r w:rsidR="008D36B9" w:rsidRPr="00700620">
      <w:rPr>
        <w:rFonts w:asciiTheme="majorHAnsi" w:hAnsiTheme="majorHAnsi"/>
      </w:rPr>
      <w:t xml:space="preserve"> </w:t>
    </w:r>
    <w:r w:rsidR="008D36B9">
      <w:t xml:space="preserve">   </w:t>
    </w:r>
    <w:r w:rsidR="008D36B9">
      <w:tab/>
    </w:r>
    <w:sdt>
      <w:sdtPr>
        <w:rPr>
          <w:rFonts w:asciiTheme="majorHAnsi" w:hAnsiTheme="majorHAnsi"/>
          <w:color w:val="FFFFFF" w:themeColor="background1"/>
          <w:sz w:val="22"/>
        </w:rPr>
        <w:id w:val="875205001"/>
        <w:placeholder>
          <w:docPart w:val="153049423C37471692A3963AF3EDE853"/>
        </w:placeholder>
        <w:date w:fullDate="2023-07-10T00:00:00Z">
          <w:dateFormat w:val="d MMMM yyyy"/>
          <w:lid w:val="en-AU"/>
          <w:storeMappedDataAs w:val="dateTime"/>
          <w:calendar w:val="gregorian"/>
        </w:date>
      </w:sdtPr>
      <w:sdtEndPr/>
      <w:sdtContent>
        <w:r w:rsidR="00284F9D">
          <w:rPr>
            <w:rFonts w:asciiTheme="majorHAnsi" w:hAnsiTheme="majorHAnsi"/>
            <w:color w:val="FFFFFF" w:themeColor="background1"/>
            <w:sz w:val="22"/>
          </w:rPr>
          <w:t>10 July 2023</w:t>
        </w:r>
      </w:sdtContent>
    </w:sdt>
    <w:proofErr w:type="gramStart"/>
    <w:r w:rsidR="008D36B9">
      <w:tab/>
      <w:t xml:space="preserve">  </w:t>
    </w:r>
    <w:r w:rsidR="008D36B9" w:rsidRPr="008D36B9">
      <w:rPr>
        <w:color w:val="FFFFFF" w:themeColor="background1"/>
        <w:sz w:val="22"/>
      </w:rPr>
      <w:t>P</w:t>
    </w:r>
    <w:r w:rsidR="008D36B9" w:rsidRPr="008D36B9">
      <w:rPr>
        <w:rFonts w:asciiTheme="majorHAnsi" w:hAnsiTheme="majorHAnsi"/>
        <w:color w:val="FFFFFF" w:themeColor="background1"/>
        <w:sz w:val="22"/>
      </w:rPr>
      <w:t>age</w:t>
    </w:r>
    <w:proofErr w:type="gramEnd"/>
    <w:r w:rsidR="008D36B9" w:rsidRPr="008D36B9">
      <w:rPr>
        <w:rFonts w:asciiTheme="majorHAnsi" w:hAnsiTheme="majorHAnsi"/>
        <w:color w:val="FFFFFF" w:themeColor="background1"/>
        <w:sz w:val="22"/>
      </w:rPr>
      <w:t xml:space="preserve"> </w:t>
    </w:r>
    <w:r w:rsidR="008D36B9" w:rsidRPr="008D36B9">
      <w:rPr>
        <w:rFonts w:asciiTheme="majorHAnsi" w:hAnsiTheme="majorHAnsi"/>
        <w:b/>
        <w:bCs/>
        <w:color w:val="FFFFFF" w:themeColor="background1"/>
        <w:sz w:val="22"/>
      </w:rPr>
      <w:fldChar w:fldCharType="begin"/>
    </w:r>
    <w:r w:rsidR="008D36B9" w:rsidRPr="008D36B9">
      <w:rPr>
        <w:rFonts w:asciiTheme="majorHAnsi" w:hAnsiTheme="majorHAnsi"/>
        <w:b/>
        <w:bCs/>
        <w:color w:val="FFFFFF" w:themeColor="background1"/>
        <w:sz w:val="22"/>
      </w:rPr>
      <w:instrText xml:space="preserve"> PAGE </w:instrText>
    </w:r>
    <w:r w:rsidR="008D36B9" w:rsidRPr="008D36B9">
      <w:rPr>
        <w:rFonts w:asciiTheme="majorHAnsi" w:hAnsiTheme="majorHAnsi"/>
        <w:b/>
        <w:bCs/>
        <w:color w:val="FFFFFF" w:themeColor="background1"/>
        <w:sz w:val="22"/>
      </w:rPr>
      <w:fldChar w:fldCharType="separate"/>
    </w:r>
    <w:r w:rsidR="008879E9">
      <w:rPr>
        <w:rFonts w:asciiTheme="majorHAnsi" w:hAnsiTheme="majorHAnsi"/>
        <w:b/>
        <w:bCs/>
        <w:noProof/>
        <w:color w:val="FFFFFF" w:themeColor="background1"/>
        <w:sz w:val="22"/>
      </w:rPr>
      <w:t>1</w:t>
    </w:r>
    <w:r w:rsidR="008D36B9" w:rsidRPr="008D36B9">
      <w:rPr>
        <w:rFonts w:asciiTheme="majorHAnsi" w:hAnsiTheme="majorHAnsi"/>
        <w:b/>
        <w:bCs/>
        <w:color w:val="FFFFFF" w:themeColor="background1"/>
        <w:sz w:val="22"/>
      </w:rPr>
      <w:fldChar w:fldCharType="end"/>
    </w:r>
    <w:r w:rsidR="008D36B9" w:rsidRPr="008D36B9">
      <w:rPr>
        <w:rFonts w:asciiTheme="majorHAnsi" w:hAnsiTheme="majorHAnsi"/>
        <w:color w:val="FFFFFF" w:themeColor="background1"/>
        <w:sz w:val="22"/>
      </w:rPr>
      <w:t xml:space="preserve"> of </w:t>
    </w:r>
    <w:r w:rsidR="008D36B9" w:rsidRPr="008D36B9">
      <w:rPr>
        <w:rFonts w:asciiTheme="majorHAnsi" w:hAnsiTheme="majorHAnsi"/>
        <w:b/>
        <w:bCs/>
        <w:color w:val="FFFFFF" w:themeColor="background1"/>
        <w:sz w:val="22"/>
      </w:rPr>
      <w:fldChar w:fldCharType="begin"/>
    </w:r>
    <w:r w:rsidR="008D36B9" w:rsidRPr="008D36B9">
      <w:rPr>
        <w:rFonts w:asciiTheme="majorHAnsi" w:hAnsiTheme="majorHAnsi"/>
        <w:b/>
        <w:bCs/>
        <w:color w:val="FFFFFF" w:themeColor="background1"/>
        <w:sz w:val="22"/>
      </w:rPr>
      <w:instrText xml:space="preserve"> NUMPAGES  </w:instrText>
    </w:r>
    <w:r w:rsidR="008D36B9" w:rsidRPr="008D36B9">
      <w:rPr>
        <w:rFonts w:asciiTheme="majorHAnsi" w:hAnsiTheme="majorHAnsi"/>
        <w:b/>
        <w:bCs/>
        <w:color w:val="FFFFFF" w:themeColor="background1"/>
        <w:sz w:val="22"/>
      </w:rPr>
      <w:fldChar w:fldCharType="separate"/>
    </w:r>
    <w:r w:rsidR="008879E9">
      <w:rPr>
        <w:rFonts w:asciiTheme="majorHAnsi" w:hAnsiTheme="majorHAnsi"/>
        <w:b/>
        <w:bCs/>
        <w:noProof/>
        <w:color w:val="FFFFFF" w:themeColor="background1"/>
        <w:sz w:val="22"/>
      </w:rPr>
      <w:t>1</w:t>
    </w:r>
    <w:r w:rsidR="008D36B9" w:rsidRPr="008D36B9">
      <w:rPr>
        <w:rFonts w:asciiTheme="majorHAnsi" w:hAnsiTheme="majorHAnsi"/>
        <w:b/>
        <w:bCs/>
        <w:color w:val="FFFFFF" w:themeColor="background1"/>
        <w:sz w:val="22"/>
      </w:rPr>
      <w:fldChar w:fldCharType="end"/>
    </w:r>
  </w:p>
  <w:p w14:paraId="5D8BBCBA" w14:textId="373DBCF2" w:rsidR="005538C9" w:rsidRPr="005538C9" w:rsidRDefault="005538C9" w:rsidP="00553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BFEF" w14:textId="77777777" w:rsidR="00052AC0" w:rsidRDefault="00052AC0" w:rsidP="00BC71CA">
      <w:pPr>
        <w:spacing w:after="0"/>
      </w:pPr>
      <w:r>
        <w:separator/>
      </w:r>
    </w:p>
  </w:footnote>
  <w:footnote w:type="continuationSeparator" w:id="0">
    <w:p w14:paraId="61D2D299" w14:textId="77777777" w:rsidR="00052AC0" w:rsidRDefault="00052AC0" w:rsidP="00BC71CA">
      <w:pPr>
        <w:spacing w:after="0"/>
      </w:pPr>
      <w:r>
        <w:continuationSeparator/>
      </w:r>
    </w:p>
  </w:footnote>
  <w:footnote w:type="continuationNotice" w:id="1">
    <w:p w14:paraId="6A287788" w14:textId="77777777" w:rsidR="00052AC0" w:rsidRDefault="00052AC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D0CC" w14:textId="77777777" w:rsidR="00355528" w:rsidRDefault="00355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6E28" w14:textId="77777777" w:rsidR="005C71B3" w:rsidRPr="00E66839" w:rsidRDefault="005C71B3" w:rsidP="00D94DCF">
    <w:pPr>
      <w:pStyle w:val="Header"/>
    </w:pPr>
    <w:r w:rsidRPr="007530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CF96" w14:textId="0CF1FDF2" w:rsidR="005538C9" w:rsidRPr="005538C9" w:rsidRDefault="008D36B9" w:rsidP="005538C9">
    <w:pPr>
      <w:pStyle w:val="Header"/>
    </w:pPr>
    <w:r>
      <w:rPr>
        <w:noProof/>
        <w:lang w:val="en-US" w:eastAsia="en-US"/>
      </w:rPr>
      <mc:AlternateContent>
        <mc:Choice Requires="wps">
          <w:drawing>
            <wp:anchor distT="0" distB="0" distL="114300" distR="114300" simplePos="0" relativeHeight="251658240" behindDoc="1" locked="1" layoutInCell="1" allowOverlap="1" wp14:anchorId="2936FEE8" wp14:editId="3AA7EBEE">
              <wp:simplePos x="0" y="0"/>
              <wp:positionH relativeFrom="page">
                <wp:posOffset>-77470</wp:posOffset>
              </wp:positionH>
              <wp:positionV relativeFrom="page">
                <wp:posOffset>9763760</wp:posOffset>
              </wp:positionV>
              <wp:extent cx="7739380" cy="972185"/>
              <wp:effectExtent l="0" t="0" r="0" b="0"/>
              <wp:wrapNone/>
              <wp:docPr id="7" name="Rectangle 7"/>
              <wp:cNvGraphicFramePr/>
              <a:graphic xmlns:a="http://schemas.openxmlformats.org/drawingml/2006/main">
                <a:graphicData uri="http://schemas.microsoft.com/office/word/2010/wordprocessingShape">
                  <wps:wsp>
                    <wps:cNvSpPr/>
                    <wps:spPr>
                      <a:xfrm>
                        <a:off x="0" y="0"/>
                        <a:ext cx="7739380" cy="972185"/>
                      </a:xfrm>
                      <a:prstGeom prst="rect">
                        <a:avLst/>
                      </a:prstGeom>
                      <a:solidFill>
                        <a:srgbClr val="094183"/>
                      </a:solidFill>
                      <a:ln w="12700" cap="flat" cmpd="sng" algn="ctr">
                        <a:noFill/>
                        <a:prstDash val="solid"/>
                        <a:miter lim="800000"/>
                      </a:ln>
                      <a:effectLst/>
                    </wps:spPr>
                    <wps:txbx>
                      <w:txbxContent>
                        <w:p w14:paraId="0877C0F6" w14:textId="77777777" w:rsidR="008D36B9" w:rsidRPr="00831013" w:rsidRDefault="008D36B9" w:rsidP="008D36B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FEE8" id="Rectangle 7" o:spid="_x0000_s1026" style="position:absolute;left:0;text-align:left;margin-left:-6.1pt;margin-top:768.8pt;width:609.4pt;height:7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" fillcolor="#094183" stroked="f" strokeweight="1pt">
              <v:textbox>
                <w:txbxContent>
                  <w:p w14:paraId="0877C0F6" w14:textId="77777777" w:rsidR="008D36B9" w:rsidRPr="00831013" w:rsidRDefault="008D36B9" w:rsidP="008D36B9">
                    <w:pPr>
                      <w:jc w:val="center"/>
                      <w:rPr>
                        <w:lang w:val="en-US"/>
                      </w:rPr>
                    </w:pPr>
                  </w:p>
                </w:txbxContent>
              </v:textbox>
              <w10:wrap anchorx="page" anchory="page"/>
              <w10:anchorlock/>
            </v:rect>
          </w:pict>
        </mc:Fallback>
      </mc:AlternateContent>
    </w:r>
    <w:r w:rsidR="005538C9">
      <w:rPr>
        <w:noProof/>
        <w:lang w:val="en-US" w:eastAsia="en-US"/>
      </w:rPr>
      <mc:AlternateContent>
        <mc:Choice Requires="wpg">
          <w:drawing>
            <wp:anchor distT="0" distB="144145" distL="114300" distR="114300" simplePos="0" relativeHeight="251658242" behindDoc="0" locked="1" layoutInCell="1" allowOverlap="1" wp14:anchorId="27D32589" wp14:editId="791C07F4">
              <wp:simplePos x="0" y="0"/>
              <wp:positionH relativeFrom="page">
                <wp:posOffset>-226060</wp:posOffset>
              </wp:positionH>
              <wp:positionV relativeFrom="page">
                <wp:posOffset>0</wp:posOffset>
              </wp:positionV>
              <wp:extent cx="2174240" cy="1824990"/>
              <wp:effectExtent l="0" t="0" r="0" b="3810"/>
              <wp:wrapTopAndBottom/>
              <wp:docPr id="4" name="Group 4"/>
              <wp:cNvGraphicFramePr/>
              <a:graphic xmlns:a="http://schemas.openxmlformats.org/drawingml/2006/main">
                <a:graphicData uri="http://schemas.microsoft.com/office/word/2010/wordprocessingGroup">
                  <wpg:wgp>
                    <wpg:cNvGrpSpPr/>
                    <wpg:grpSpPr>
                      <a:xfrm>
                        <a:off x="0" y="0"/>
                        <a:ext cx="2174240" cy="1824990"/>
                        <a:chOff x="0" y="0"/>
                        <a:chExt cx="2175647" cy="1825911"/>
                      </a:xfrm>
                    </wpg:grpSpPr>
                    <wpg:grpSp>
                      <wpg:cNvPr id="29" name="Group 4"/>
                      <wpg:cNvGrpSpPr/>
                      <wpg:grpSpPr bwMode="auto">
                        <a:xfrm>
                          <a:off x="627647" y="270711"/>
                          <a:ext cx="1548000" cy="1555200"/>
                          <a:chOff x="0" y="0"/>
                          <a:chExt cx="1952" cy="1957"/>
                        </a:xfrm>
                      </wpg:grpSpPr>
                      <wps:wsp>
                        <wps:cNvPr id="31" name="AutoShape 3"/>
                        <wps:cNvSpPr>
                          <a:spLocks noChangeAspect="1" noChangeArrowheads="1" noTextEdit="1"/>
                        </wps:cNvSpPr>
                        <wps:spPr bwMode="auto">
                          <a:xfrm>
                            <a:off x="0" y="1"/>
                            <a:ext cx="1952"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1" y="0"/>
                            <a:ext cx="1950" cy="1957"/>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6"/>
                        <wps:cNvSpPr>
                          <a:spLocks/>
                        </wps:cNvSpPr>
                        <wps:spPr bwMode="auto">
                          <a:xfrm>
                            <a:off x="227" y="1282"/>
                            <a:ext cx="90" cy="109"/>
                          </a:xfrm>
                          <a:custGeom>
                            <a:avLst/>
                            <a:gdLst>
                              <a:gd name="T0" fmla="*/ 5 w 132"/>
                              <a:gd name="T1" fmla="*/ 4 h 160"/>
                              <a:gd name="T2" fmla="*/ 0 w 132"/>
                              <a:gd name="T3" fmla="*/ 26 h 160"/>
                              <a:gd name="T4" fmla="*/ 2 w 132"/>
                              <a:gd name="T5" fmla="*/ 30 h 160"/>
                              <a:gd name="T6" fmla="*/ 6 w 132"/>
                              <a:gd name="T7" fmla="*/ 27 h 160"/>
                              <a:gd name="T8" fmla="*/ 9 w 132"/>
                              <a:gd name="T9" fmla="*/ 21 h 160"/>
                              <a:gd name="T10" fmla="*/ 29 w 132"/>
                              <a:gd name="T11" fmla="*/ 15 h 160"/>
                              <a:gd name="T12" fmla="*/ 57 w 132"/>
                              <a:gd name="T13" fmla="*/ 15 h 160"/>
                              <a:gd name="T14" fmla="*/ 57 w 132"/>
                              <a:gd name="T15" fmla="*/ 99 h 160"/>
                              <a:gd name="T16" fmla="*/ 56 w 132"/>
                              <a:gd name="T17" fmla="*/ 144 h 160"/>
                              <a:gd name="T18" fmla="*/ 52 w 132"/>
                              <a:gd name="T19" fmla="*/ 153 h 160"/>
                              <a:gd name="T20" fmla="*/ 46 w 132"/>
                              <a:gd name="T21" fmla="*/ 154 h 160"/>
                              <a:gd name="T22" fmla="*/ 43 w 132"/>
                              <a:gd name="T23" fmla="*/ 157 h 160"/>
                              <a:gd name="T24" fmla="*/ 47 w 132"/>
                              <a:gd name="T25" fmla="*/ 160 h 160"/>
                              <a:gd name="T26" fmla="*/ 64 w 132"/>
                              <a:gd name="T27" fmla="*/ 160 h 160"/>
                              <a:gd name="T28" fmla="*/ 68 w 132"/>
                              <a:gd name="T29" fmla="*/ 160 h 160"/>
                              <a:gd name="T30" fmla="*/ 70 w 132"/>
                              <a:gd name="T31" fmla="*/ 160 h 160"/>
                              <a:gd name="T32" fmla="*/ 93 w 132"/>
                              <a:gd name="T33" fmla="*/ 160 h 160"/>
                              <a:gd name="T34" fmla="*/ 97 w 132"/>
                              <a:gd name="T35" fmla="*/ 157 h 160"/>
                              <a:gd name="T36" fmla="*/ 94 w 132"/>
                              <a:gd name="T37" fmla="*/ 154 h 160"/>
                              <a:gd name="T38" fmla="*/ 85 w 132"/>
                              <a:gd name="T39" fmla="*/ 153 h 160"/>
                              <a:gd name="T40" fmla="*/ 79 w 132"/>
                              <a:gd name="T41" fmla="*/ 144 h 160"/>
                              <a:gd name="T42" fmla="*/ 78 w 132"/>
                              <a:gd name="T43" fmla="*/ 99 h 160"/>
                              <a:gd name="T44" fmla="*/ 78 w 132"/>
                              <a:gd name="T45" fmla="*/ 15 h 160"/>
                              <a:gd name="T46" fmla="*/ 102 w 132"/>
                              <a:gd name="T47" fmla="*/ 15 h 160"/>
                              <a:gd name="T48" fmla="*/ 125 w 132"/>
                              <a:gd name="T49" fmla="*/ 25 h 160"/>
                              <a:gd name="T50" fmla="*/ 126 w 132"/>
                              <a:gd name="T51" fmla="*/ 27 h 160"/>
                              <a:gd name="T52" fmla="*/ 129 w 132"/>
                              <a:gd name="T53" fmla="*/ 32 h 160"/>
                              <a:gd name="T54" fmla="*/ 132 w 132"/>
                              <a:gd name="T55" fmla="*/ 28 h 160"/>
                              <a:gd name="T56" fmla="*/ 132 w 132"/>
                              <a:gd name="T57" fmla="*/ 21 h 160"/>
                              <a:gd name="T58" fmla="*/ 132 w 132"/>
                              <a:gd name="T59" fmla="*/ 5 h 160"/>
                              <a:gd name="T60" fmla="*/ 130 w 132"/>
                              <a:gd name="T61" fmla="*/ 1 h 160"/>
                              <a:gd name="T62" fmla="*/ 127 w 132"/>
                              <a:gd name="T63" fmla="*/ 2 h 160"/>
                              <a:gd name="T64" fmla="*/ 110 w 132"/>
                              <a:gd name="T65" fmla="*/ 3 h 160"/>
                              <a:gd name="T66" fmla="*/ 33 w 132"/>
                              <a:gd name="T67" fmla="*/ 3 h 160"/>
                              <a:gd name="T68" fmla="*/ 17 w 132"/>
                              <a:gd name="T69" fmla="*/ 2 h 160"/>
                              <a:gd name="T70" fmla="*/ 10 w 132"/>
                              <a:gd name="T71" fmla="*/ 1 h 160"/>
                              <a:gd name="T72" fmla="*/ 8 w 132"/>
                              <a:gd name="T73" fmla="*/ 0 h 160"/>
                              <a:gd name="T74" fmla="*/ 5 w 132"/>
                              <a:gd name="T75" fmla="*/ 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160">
                                <a:moveTo>
                                  <a:pt x="5" y="4"/>
                                </a:moveTo>
                                <a:cubicBezTo>
                                  <a:pt x="4" y="5"/>
                                  <a:pt x="0" y="24"/>
                                  <a:pt x="0" y="26"/>
                                </a:cubicBezTo>
                                <a:cubicBezTo>
                                  <a:pt x="0" y="29"/>
                                  <a:pt x="1" y="30"/>
                                  <a:pt x="2" y="30"/>
                                </a:cubicBezTo>
                                <a:cubicBezTo>
                                  <a:pt x="4" y="30"/>
                                  <a:pt x="5" y="28"/>
                                  <a:pt x="6" y="27"/>
                                </a:cubicBezTo>
                                <a:cubicBezTo>
                                  <a:pt x="6" y="27"/>
                                  <a:pt x="9" y="21"/>
                                  <a:pt x="9" y="21"/>
                                </a:cubicBezTo>
                                <a:cubicBezTo>
                                  <a:pt x="12" y="17"/>
                                  <a:pt x="16" y="15"/>
                                  <a:pt x="29" y="15"/>
                                </a:cubicBezTo>
                                <a:cubicBezTo>
                                  <a:pt x="29" y="15"/>
                                  <a:pt x="51" y="15"/>
                                  <a:pt x="57" y="15"/>
                                </a:cubicBezTo>
                                <a:cubicBezTo>
                                  <a:pt x="57" y="99"/>
                                  <a:pt x="57" y="99"/>
                                  <a:pt x="57" y="99"/>
                                </a:cubicBezTo>
                                <a:cubicBezTo>
                                  <a:pt x="57" y="119"/>
                                  <a:pt x="57" y="135"/>
                                  <a:pt x="56" y="144"/>
                                </a:cubicBezTo>
                                <a:cubicBezTo>
                                  <a:pt x="56" y="150"/>
                                  <a:pt x="55" y="153"/>
                                  <a:pt x="52" y="153"/>
                                </a:cubicBezTo>
                                <a:cubicBezTo>
                                  <a:pt x="52" y="153"/>
                                  <a:pt x="46" y="154"/>
                                  <a:pt x="46" y="154"/>
                                </a:cubicBezTo>
                                <a:cubicBezTo>
                                  <a:pt x="44" y="154"/>
                                  <a:pt x="43" y="156"/>
                                  <a:pt x="43" y="157"/>
                                </a:cubicBezTo>
                                <a:cubicBezTo>
                                  <a:pt x="43" y="160"/>
                                  <a:pt x="46" y="160"/>
                                  <a:pt x="47" y="160"/>
                                </a:cubicBezTo>
                                <a:cubicBezTo>
                                  <a:pt x="64" y="160"/>
                                  <a:pt x="64" y="160"/>
                                  <a:pt x="64" y="160"/>
                                </a:cubicBezTo>
                                <a:cubicBezTo>
                                  <a:pt x="68" y="160"/>
                                  <a:pt x="68" y="160"/>
                                  <a:pt x="68" y="160"/>
                                </a:cubicBezTo>
                                <a:cubicBezTo>
                                  <a:pt x="70" y="160"/>
                                  <a:pt x="70" y="160"/>
                                  <a:pt x="70" y="160"/>
                                </a:cubicBezTo>
                                <a:cubicBezTo>
                                  <a:pt x="93" y="160"/>
                                  <a:pt x="93" y="160"/>
                                  <a:pt x="93" y="160"/>
                                </a:cubicBezTo>
                                <a:cubicBezTo>
                                  <a:pt x="97" y="160"/>
                                  <a:pt x="97" y="158"/>
                                  <a:pt x="97" y="157"/>
                                </a:cubicBezTo>
                                <a:cubicBezTo>
                                  <a:pt x="97" y="156"/>
                                  <a:pt x="96" y="154"/>
                                  <a:pt x="94" y="154"/>
                                </a:cubicBezTo>
                                <a:cubicBezTo>
                                  <a:pt x="85" y="153"/>
                                  <a:pt x="85" y="153"/>
                                  <a:pt x="85" y="153"/>
                                </a:cubicBezTo>
                                <a:cubicBezTo>
                                  <a:pt x="80" y="153"/>
                                  <a:pt x="79" y="150"/>
                                  <a:pt x="79" y="144"/>
                                </a:cubicBezTo>
                                <a:cubicBezTo>
                                  <a:pt x="78" y="135"/>
                                  <a:pt x="78" y="119"/>
                                  <a:pt x="78" y="99"/>
                                </a:cubicBezTo>
                                <a:cubicBezTo>
                                  <a:pt x="78" y="15"/>
                                  <a:pt x="78" y="15"/>
                                  <a:pt x="78" y="15"/>
                                </a:cubicBezTo>
                                <a:cubicBezTo>
                                  <a:pt x="80" y="15"/>
                                  <a:pt x="102" y="15"/>
                                  <a:pt x="102" y="15"/>
                                </a:cubicBezTo>
                                <a:cubicBezTo>
                                  <a:pt x="121" y="15"/>
                                  <a:pt x="125" y="20"/>
                                  <a:pt x="125" y="25"/>
                                </a:cubicBezTo>
                                <a:cubicBezTo>
                                  <a:pt x="126" y="27"/>
                                  <a:pt x="126" y="27"/>
                                  <a:pt x="126" y="27"/>
                                </a:cubicBezTo>
                                <a:cubicBezTo>
                                  <a:pt x="126" y="29"/>
                                  <a:pt x="126" y="32"/>
                                  <a:pt x="129" y="32"/>
                                </a:cubicBezTo>
                                <a:cubicBezTo>
                                  <a:pt x="129" y="32"/>
                                  <a:pt x="132" y="32"/>
                                  <a:pt x="132" y="28"/>
                                </a:cubicBezTo>
                                <a:cubicBezTo>
                                  <a:pt x="132" y="21"/>
                                  <a:pt x="132" y="21"/>
                                  <a:pt x="132" y="21"/>
                                </a:cubicBezTo>
                                <a:cubicBezTo>
                                  <a:pt x="132" y="5"/>
                                  <a:pt x="132" y="5"/>
                                  <a:pt x="132" y="5"/>
                                </a:cubicBezTo>
                                <a:cubicBezTo>
                                  <a:pt x="132" y="4"/>
                                  <a:pt x="132" y="1"/>
                                  <a:pt x="130" y="1"/>
                                </a:cubicBezTo>
                                <a:cubicBezTo>
                                  <a:pt x="127" y="2"/>
                                  <a:pt x="127" y="2"/>
                                  <a:pt x="127" y="2"/>
                                </a:cubicBezTo>
                                <a:cubicBezTo>
                                  <a:pt x="124" y="2"/>
                                  <a:pt x="119" y="3"/>
                                  <a:pt x="110" y="3"/>
                                </a:cubicBezTo>
                                <a:cubicBezTo>
                                  <a:pt x="33" y="3"/>
                                  <a:pt x="33" y="3"/>
                                  <a:pt x="33" y="3"/>
                                </a:cubicBezTo>
                                <a:cubicBezTo>
                                  <a:pt x="17" y="2"/>
                                  <a:pt x="17" y="2"/>
                                  <a:pt x="17" y="2"/>
                                </a:cubicBezTo>
                                <a:cubicBezTo>
                                  <a:pt x="17" y="2"/>
                                  <a:pt x="10" y="1"/>
                                  <a:pt x="10" y="1"/>
                                </a:cubicBezTo>
                                <a:cubicBezTo>
                                  <a:pt x="8" y="0"/>
                                  <a:pt x="8" y="0"/>
                                  <a:pt x="8" y="0"/>
                                </a:cubicBezTo>
                                <a:cubicBezTo>
                                  <a:pt x="6" y="0"/>
                                  <a:pt x="5" y="2"/>
                                  <a:pt x="5"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7"/>
                        <wps:cNvSpPr>
                          <a:spLocks/>
                        </wps:cNvSpPr>
                        <wps:spPr bwMode="auto">
                          <a:xfrm>
                            <a:off x="323" y="1284"/>
                            <a:ext cx="111" cy="107"/>
                          </a:xfrm>
                          <a:custGeom>
                            <a:avLst/>
                            <a:gdLst>
                              <a:gd name="T0" fmla="*/ 134 w 164"/>
                              <a:gd name="T1" fmla="*/ 0 h 157"/>
                              <a:gd name="T2" fmla="*/ 111 w 164"/>
                              <a:gd name="T3" fmla="*/ 0 h 157"/>
                              <a:gd name="T4" fmla="*/ 110 w 164"/>
                              <a:gd name="T5" fmla="*/ 6 h 157"/>
                              <a:gd name="T6" fmla="*/ 124 w 164"/>
                              <a:gd name="T7" fmla="*/ 16 h 157"/>
                              <a:gd name="T8" fmla="*/ 124 w 164"/>
                              <a:gd name="T9" fmla="*/ 65 h 157"/>
                              <a:gd name="T10" fmla="*/ 38 w 164"/>
                              <a:gd name="T11" fmla="*/ 60 h 157"/>
                              <a:gd name="T12" fmla="*/ 45 w 164"/>
                              <a:gd name="T13" fmla="*/ 6 h 157"/>
                              <a:gd name="T14" fmla="*/ 53 w 164"/>
                              <a:gd name="T15" fmla="*/ 3 h 157"/>
                              <a:gd name="T16" fmla="*/ 31 w 164"/>
                              <a:gd name="T17" fmla="*/ 0 h 157"/>
                              <a:gd name="T18" fmla="*/ 25 w 164"/>
                              <a:gd name="T19" fmla="*/ 0 h 157"/>
                              <a:gd name="T20" fmla="*/ 0 w 164"/>
                              <a:gd name="T21" fmla="*/ 3 h 157"/>
                              <a:gd name="T22" fmla="*/ 10 w 164"/>
                              <a:gd name="T23" fmla="*/ 6 h 157"/>
                              <a:gd name="T24" fmla="*/ 18 w 164"/>
                              <a:gd name="T25" fmla="*/ 60 h 157"/>
                              <a:gd name="T26" fmla="*/ 17 w 164"/>
                              <a:gd name="T27" fmla="*/ 141 h 157"/>
                              <a:gd name="T28" fmla="*/ 6 w 164"/>
                              <a:gd name="T29" fmla="*/ 151 h 157"/>
                              <a:gd name="T30" fmla="*/ 8 w 164"/>
                              <a:gd name="T31" fmla="*/ 157 h 157"/>
                              <a:gd name="T32" fmla="*/ 28 w 164"/>
                              <a:gd name="T33" fmla="*/ 157 h 157"/>
                              <a:gd name="T34" fmla="*/ 53 w 164"/>
                              <a:gd name="T35" fmla="*/ 157 h 157"/>
                              <a:gd name="T36" fmla="*/ 55 w 164"/>
                              <a:gd name="T37" fmla="*/ 151 h 157"/>
                              <a:gd name="T38" fmla="*/ 39 w 164"/>
                              <a:gd name="T39" fmla="*/ 141 h 157"/>
                              <a:gd name="T40" fmla="*/ 38 w 164"/>
                              <a:gd name="T41" fmla="*/ 75 h 157"/>
                              <a:gd name="T42" fmla="*/ 124 w 164"/>
                              <a:gd name="T43" fmla="*/ 96 h 157"/>
                              <a:gd name="T44" fmla="*/ 118 w 164"/>
                              <a:gd name="T45" fmla="*/ 150 h 157"/>
                              <a:gd name="T46" fmla="*/ 109 w 164"/>
                              <a:gd name="T47" fmla="*/ 154 h 157"/>
                              <a:gd name="T48" fmla="*/ 131 w 164"/>
                              <a:gd name="T49" fmla="*/ 157 h 157"/>
                              <a:gd name="T50" fmla="*/ 137 w 164"/>
                              <a:gd name="T51" fmla="*/ 157 h 157"/>
                              <a:gd name="T52" fmla="*/ 164 w 164"/>
                              <a:gd name="T53" fmla="*/ 154 h 157"/>
                              <a:gd name="T54" fmla="*/ 152 w 164"/>
                              <a:gd name="T55" fmla="*/ 150 h 157"/>
                              <a:gd name="T56" fmla="*/ 144 w 164"/>
                              <a:gd name="T57" fmla="*/ 96 h 157"/>
                              <a:gd name="T58" fmla="*/ 145 w 164"/>
                              <a:gd name="T59" fmla="*/ 16 h 157"/>
                              <a:gd name="T60" fmla="*/ 156 w 164"/>
                              <a:gd name="T61" fmla="*/ 6 h 157"/>
                              <a:gd name="T62" fmla="*/ 154 w 164"/>
                              <a:gd name="T6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4" h="157">
                                <a:moveTo>
                                  <a:pt x="138" y="0"/>
                                </a:moveTo>
                                <a:cubicBezTo>
                                  <a:pt x="134" y="0"/>
                                  <a:pt x="134" y="0"/>
                                  <a:pt x="134" y="0"/>
                                </a:cubicBezTo>
                                <a:cubicBezTo>
                                  <a:pt x="132" y="0"/>
                                  <a:pt x="132" y="0"/>
                                  <a:pt x="132" y="0"/>
                                </a:cubicBezTo>
                                <a:cubicBezTo>
                                  <a:pt x="111" y="0"/>
                                  <a:pt x="111" y="0"/>
                                  <a:pt x="111" y="0"/>
                                </a:cubicBezTo>
                                <a:cubicBezTo>
                                  <a:pt x="110" y="0"/>
                                  <a:pt x="106" y="0"/>
                                  <a:pt x="106" y="3"/>
                                </a:cubicBezTo>
                                <a:cubicBezTo>
                                  <a:pt x="106" y="4"/>
                                  <a:pt x="108" y="6"/>
                                  <a:pt x="110" y="6"/>
                                </a:cubicBezTo>
                                <a:cubicBezTo>
                                  <a:pt x="116" y="6"/>
                                  <a:pt x="116" y="6"/>
                                  <a:pt x="116" y="6"/>
                                </a:cubicBezTo>
                                <a:cubicBezTo>
                                  <a:pt x="122" y="7"/>
                                  <a:pt x="123" y="10"/>
                                  <a:pt x="124" y="16"/>
                                </a:cubicBezTo>
                                <a:cubicBezTo>
                                  <a:pt x="124" y="60"/>
                                  <a:pt x="124" y="60"/>
                                  <a:pt x="124" y="60"/>
                                </a:cubicBezTo>
                                <a:cubicBezTo>
                                  <a:pt x="124" y="65"/>
                                  <a:pt x="124" y="65"/>
                                  <a:pt x="124" y="65"/>
                                </a:cubicBezTo>
                                <a:cubicBezTo>
                                  <a:pt x="38" y="64"/>
                                  <a:pt x="38" y="64"/>
                                  <a:pt x="38" y="64"/>
                                </a:cubicBezTo>
                                <a:cubicBezTo>
                                  <a:pt x="38" y="60"/>
                                  <a:pt x="38" y="60"/>
                                  <a:pt x="38" y="60"/>
                                </a:cubicBezTo>
                                <a:cubicBezTo>
                                  <a:pt x="39" y="16"/>
                                  <a:pt x="39" y="16"/>
                                  <a:pt x="39" y="16"/>
                                </a:cubicBezTo>
                                <a:cubicBezTo>
                                  <a:pt x="39" y="10"/>
                                  <a:pt x="40" y="7"/>
                                  <a:pt x="45" y="6"/>
                                </a:cubicBezTo>
                                <a:cubicBezTo>
                                  <a:pt x="45" y="6"/>
                                  <a:pt x="50" y="6"/>
                                  <a:pt x="50" y="6"/>
                                </a:cubicBezTo>
                                <a:cubicBezTo>
                                  <a:pt x="52" y="6"/>
                                  <a:pt x="53" y="4"/>
                                  <a:pt x="53" y="3"/>
                                </a:cubicBezTo>
                                <a:cubicBezTo>
                                  <a:pt x="53" y="1"/>
                                  <a:pt x="51" y="0"/>
                                  <a:pt x="48" y="0"/>
                                </a:cubicBezTo>
                                <a:cubicBezTo>
                                  <a:pt x="31" y="0"/>
                                  <a:pt x="31" y="0"/>
                                  <a:pt x="31" y="0"/>
                                </a:cubicBezTo>
                                <a:cubicBezTo>
                                  <a:pt x="28" y="0"/>
                                  <a:pt x="28" y="0"/>
                                  <a:pt x="28" y="0"/>
                                </a:cubicBezTo>
                                <a:cubicBezTo>
                                  <a:pt x="25" y="0"/>
                                  <a:pt x="25" y="0"/>
                                  <a:pt x="25" y="0"/>
                                </a:cubicBezTo>
                                <a:cubicBezTo>
                                  <a:pt x="5" y="0"/>
                                  <a:pt x="5" y="0"/>
                                  <a:pt x="5" y="0"/>
                                </a:cubicBezTo>
                                <a:cubicBezTo>
                                  <a:pt x="2" y="0"/>
                                  <a:pt x="0" y="1"/>
                                  <a:pt x="0" y="3"/>
                                </a:cubicBezTo>
                                <a:cubicBezTo>
                                  <a:pt x="0" y="4"/>
                                  <a:pt x="1" y="6"/>
                                  <a:pt x="3" y="6"/>
                                </a:cubicBezTo>
                                <a:cubicBezTo>
                                  <a:pt x="10" y="6"/>
                                  <a:pt x="10" y="6"/>
                                  <a:pt x="10" y="6"/>
                                </a:cubicBezTo>
                                <a:cubicBezTo>
                                  <a:pt x="15" y="7"/>
                                  <a:pt x="17" y="10"/>
                                  <a:pt x="17" y="16"/>
                                </a:cubicBezTo>
                                <a:cubicBezTo>
                                  <a:pt x="17" y="16"/>
                                  <a:pt x="18" y="60"/>
                                  <a:pt x="18" y="60"/>
                                </a:cubicBezTo>
                                <a:cubicBezTo>
                                  <a:pt x="18" y="96"/>
                                  <a:pt x="18" y="96"/>
                                  <a:pt x="18" y="96"/>
                                </a:cubicBezTo>
                                <a:cubicBezTo>
                                  <a:pt x="18" y="116"/>
                                  <a:pt x="18" y="132"/>
                                  <a:pt x="17" y="141"/>
                                </a:cubicBezTo>
                                <a:cubicBezTo>
                                  <a:pt x="16" y="147"/>
                                  <a:pt x="15" y="150"/>
                                  <a:pt x="12" y="150"/>
                                </a:cubicBezTo>
                                <a:cubicBezTo>
                                  <a:pt x="12" y="150"/>
                                  <a:pt x="6" y="151"/>
                                  <a:pt x="6" y="151"/>
                                </a:cubicBezTo>
                                <a:cubicBezTo>
                                  <a:pt x="4" y="151"/>
                                  <a:pt x="3" y="153"/>
                                  <a:pt x="3" y="154"/>
                                </a:cubicBezTo>
                                <a:cubicBezTo>
                                  <a:pt x="3" y="157"/>
                                  <a:pt x="7" y="157"/>
                                  <a:pt x="8" y="157"/>
                                </a:cubicBezTo>
                                <a:cubicBezTo>
                                  <a:pt x="25" y="157"/>
                                  <a:pt x="25" y="157"/>
                                  <a:pt x="25" y="157"/>
                                </a:cubicBezTo>
                                <a:cubicBezTo>
                                  <a:pt x="28" y="157"/>
                                  <a:pt x="28" y="157"/>
                                  <a:pt x="28" y="157"/>
                                </a:cubicBezTo>
                                <a:cubicBezTo>
                                  <a:pt x="30" y="157"/>
                                  <a:pt x="30" y="157"/>
                                  <a:pt x="30" y="157"/>
                                </a:cubicBezTo>
                                <a:cubicBezTo>
                                  <a:pt x="53" y="157"/>
                                  <a:pt x="53" y="157"/>
                                  <a:pt x="53" y="157"/>
                                </a:cubicBezTo>
                                <a:cubicBezTo>
                                  <a:pt x="57" y="157"/>
                                  <a:pt x="58" y="155"/>
                                  <a:pt x="58" y="154"/>
                                </a:cubicBezTo>
                                <a:cubicBezTo>
                                  <a:pt x="58" y="153"/>
                                  <a:pt x="57" y="151"/>
                                  <a:pt x="55" y="151"/>
                                </a:cubicBezTo>
                                <a:cubicBezTo>
                                  <a:pt x="46" y="150"/>
                                  <a:pt x="46" y="150"/>
                                  <a:pt x="46" y="150"/>
                                </a:cubicBezTo>
                                <a:cubicBezTo>
                                  <a:pt x="41" y="150"/>
                                  <a:pt x="40" y="147"/>
                                  <a:pt x="39" y="141"/>
                                </a:cubicBezTo>
                                <a:cubicBezTo>
                                  <a:pt x="38" y="132"/>
                                  <a:pt x="38" y="116"/>
                                  <a:pt x="38" y="96"/>
                                </a:cubicBezTo>
                                <a:cubicBezTo>
                                  <a:pt x="38" y="75"/>
                                  <a:pt x="38" y="75"/>
                                  <a:pt x="38" y="75"/>
                                </a:cubicBezTo>
                                <a:cubicBezTo>
                                  <a:pt x="124" y="75"/>
                                  <a:pt x="124" y="75"/>
                                  <a:pt x="124" y="75"/>
                                </a:cubicBezTo>
                                <a:cubicBezTo>
                                  <a:pt x="124" y="96"/>
                                  <a:pt x="124" y="96"/>
                                  <a:pt x="124" y="96"/>
                                </a:cubicBezTo>
                                <a:cubicBezTo>
                                  <a:pt x="124" y="116"/>
                                  <a:pt x="124" y="132"/>
                                  <a:pt x="123" y="141"/>
                                </a:cubicBezTo>
                                <a:cubicBezTo>
                                  <a:pt x="122" y="146"/>
                                  <a:pt x="121" y="150"/>
                                  <a:pt x="118" y="150"/>
                                </a:cubicBezTo>
                                <a:cubicBezTo>
                                  <a:pt x="118" y="150"/>
                                  <a:pt x="113" y="151"/>
                                  <a:pt x="113" y="151"/>
                                </a:cubicBezTo>
                                <a:cubicBezTo>
                                  <a:pt x="110" y="151"/>
                                  <a:pt x="109" y="153"/>
                                  <a:pt x="109" y="154"/>
                                </a:cubicBezTo>
                                <a:cubicBezTo>
                                  <a:pt x="109" y="157"/>
                                  <a:pt x="113" y="157"/>
                                  <a:pt x="114" y="157"/>
                                </a:cubicBezTo>
                                <a:cubicBezTo>
                                  <a:pt x="131" y="157"/>
                                  <a:pt x="131" y="157"/>
                                  <a:pt x="131" y="157"/>
                                </a:cubicBezTo>
                                <a:cubicBezTo>
                                  <a:pt x="134" y="157"/>
                                  <a:pt x="134" y="157"/>
                                  <a:pt x="134" y="157"/>
                                </a:cubicBezTo>
                                <a:cubicBezTo>
                                  <a:pt x="137" y="157"/>
                                  <a:pt x="137" y="157"/>
                                  <a:pt x="137" y="157"/>
                                </a:cubicBezTo>
                                <a:cubicBezTo>
                                  <a:pt x="159" y="157"/>
                                  <a:pt x="159" y="157"/>
                                  <a:pt x="159" y="157"/>
                                </a:cubicBezTo>
                                <a:cubicBezTo>
                                  <a:pt x="164" y="157"/>
                                  <a:pt x="164" y="155"/>
                                  <a:pt x="164" y="154"/>
                                </a:cubicBezTo>
                                <a:cubicBezTo>
                                  <a:pt x="164" y="153"/>
                                  <a:pt x="163" y="151"/>
                                  <a:pt x="161" y="151"/>
                                </a:cubicBezTo>
                                <a:cubicBezTo>
                                  <a:pt x="152" y="150"/>
                                  <a:pt x="152" y="150"/>
                                  <a:pt x="152" y="150"/>
                                </a:cubicBezTo>
                                <a:cubicBezTo>
                                  <a:pt x="147" y="150"/>
                                  <a:pt x="146" y="147"/>
                                  <a:pt x="145" y="141"/>
                                </a:cubicBezTo>
                                <a:cubicBezTo>
                                  <a:pt x="144" y="132"/>
                                  <a:pt x="144" y="116"/>
                                  <a:pt x="144" y="96"/>
                                </a:cubicBezTo>
                                <a:cubicBezTo>
                                  <a:pt x="144" y="60"/>
                                  <a:pt x="144" y="60"/>
                                  <a:pt x="144" y="60"/>
                                </a:cubicBezTo>
                                <a:cubicBezTo>
                                  <a:pt x="145" y="16"/>
                                  <a:pt x="145" y="16"/>
                                  <a:pt x="145" y="16"/>
                                </a:cubicBezTo>
                                <a:cubicBezTo>
                                  <a:pt x="145" y="9"/>
                                  <a:pt x="147" y="7"/>
                                  <a:pt x="151" y="6"/>
                                </a:cubicBezTo>
                                <a:cubicBezTo>
                                  <a:pt x="156" y="6"/>
                                  <a:pt x="156" y="6"/>
                                  <a:pt x="156" y="6"/>
                                </a:cubicBezTo>
                                <a:cubicBezTo>
                                  <a:pt x="158" y="6"/>
                                  <a:pt x="159" y="4"/>
                                  <a:pt x="159" y="3"/>
                                </a:cubicBezTo>
                                <a:cubicBezTo>
                                  <a:pt x="159" y="0"/>
                                  <a:pt x="155" y="0"/>
                                  <a:pt x="154" y="0"/>
                                </a:cubicBez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8"/>
                        <wps:cNvSpPr>
                          <a:spLocks/>
                        </wps:cNvSpPr>
                        <wps:spPr bwMode="auto">
                          <a:xfrm>
                            <a:off x="448" y="1283"/>
                            <a:ext cx="64" cy="108"/>
                          </a:xfrm>
                          <a:custGeom>
                            <a:avLst/>
                            <a:gdLst>
                              <a:gd name="T0" fmla="*/ 84 w 94"/>
                              <a:gd name="T1" fmla="*/ 1 h 160"/>
                              <a:gd name="T2" fmla="*/ 83 w 94"/>
                              <a:gd name="T3" fmla="*/ 1 h 160"/>
                              <a:gd name="T4" fmla="*/ 75 w 94"/>
                              <a:gd name="T5" fmla="*/ 2 h 160"/>
                              <a:gd name="T6" fmla="*/ 28 w 94"/>
                              <a:gd name="T7" fmla="*/ 2 h 160"/>
                              <a:gd name="T8" fmla="*/ 25 w 94"/>
                              <a:gd name="T9" fmla="*/ 2 h 160"/>
                              <a:gd name="T10" fmla="*/ 5 w 94"/>
                              <a:gd name="T11" fmla="*/ 2 h 160"/>
                              <a:gd name="T12" fmla="*/ 0 w 94"/>
                              <a:gd name="T13" fmla="*/ 5 h 160"/>
                              <a:gd name="T14" fmla="*/ 3 w 94"/>
                              <a:gd name="T15" fmla="*/ 8 h 160"/>
                              <a:gd name="T16" fmla="*/ 10 w 94"/>
                              <a:gd name="T17" fmla="*/ 8 h 160"/>
                              <a:gd name="T18" fmla="*/ 17 w 94"/>
                              <a:gd name="T19" fmla="*/ 18 h 160"/>
                              <a:gd name="T20" fmla="*/ 18 w 94"/>
                              <a:gd name="T21" fmla="*/ 62 h 160"/>
                              <a:gd name="T22" fmla="*/ 18 w 94"/>
                              <a:gd name="T23" fmla="*/ 98 h 160"/>
                              <a:gd name="T24" fmla="*/ 17 w 94"/>
                              <a:gd name="T25" fmla="*/ 143 h 160"/>
                              <a:gd name="T26" fmla="*/ 12 w 94"/>
                              <a:gd name="T27" fmla="*/ 152 h 160"/>
                              <a:gd name="T28" fmla="*/ 6 w 94"/>
                              <a:gd name="T29" fmla="*/ 153 h 160"/>
                              <a:gd name="T30" fmla="*/ 3 w 94"/>
                              <a:gd name="T31" fmla="*/ 156 h 160"/>
                              <a:gd name="T32" fmla="*/ 8 w 94"/>
                              <a:gd name="T33" fmla="*/ 159 h 160"/>
                              <a:gd name="T34" fmla="*/ 24 w 94"/>
                              <a:gd name="T35" fmla="*/ 159 h 160"/>
                              <a:gd name="T36" fmla="*/ 28 w 94"/>
                              <a:gd name="T37" fmla="*/ 159 h 160"/>
                              <a:gd name="T38" fmla="*/ 36 w 94"/>
                              <a:gd name="T39" fmla="*/ 159 h 160"/>
                              <a:gd name="T40" fmla="*/ 78 w 94"/>
                              <a:gd name="T41" fmla="*/ 160 h 160"/>
                              <a:gd name="T42" fmla="*/ 91 w 94"/>
                              <a:gd name="T43" fmla="*/ 153 h 160"/>
                              <a:gd name="T44" fmla="*/ 94 w 94"/>
                              <a:gd name="T45" fmla="*/ 133 h 160"/>
                              <a:gd name="T46" fmla="*/ 91 w 94"/>
                              <a:gd name="T47" fmla="*/ 129 h 160"/>
                              <a:gd name="T48" fmla="*/ 87 w 94"/>
                              <a:gd name="T49" fmla="*/ 133 h 160"/>
                              <a:gd name="T50" fmla="*/ 79 w 94"/>
                              <a:gd name="T51" fmla="*/ 146 h 160"/>
                              <a:gd name="T52" fmla="*/ 60 w 94"/>
                              <a:gd name="T53" fmla="*/ 149 h 160"/>
                              <a:gd name="T54" fmla="*/ 38 w 94"/>
                              <a:gd name="T55" fmla="*/ 133 h 160"/>
                              <a:gd name="T56" fmla="*/ 38 w 94"/>
                              <a:gd name="T57" fmla="*/ 107 h 160"/>
                              <a:gd name="T58" fmla="*/ 38 w 94"/>
                              <a:gd name="T59" fmla="*/ 98 h 160"/>
                              <a:gd name="T60" fmla="*/ 38 w 94"/>
                              <a:gd name="T61" fmla="*/ 80 h 160"/>
                              <a:gd name="T62" fmla="*/ 67 w 94"/>
                              <a:gd name="T63" fmla="*/ 82 h 160"/>
                              <a:gd name="T64" fmla="*/ 76 w 94"/>
                              <a:gd name="T65" fmla="*/ 88 h 160"/>
                              <a:gd name="T66" fmla="*/ 77 w 94"/>
                              <a:gd name="T67" fmla="*/ 94 h 160"/>
                              <a:gd name="T68" fmla="*/ 80 w 94"/>
                              <a:gd name="T69" fmla="*/ 97 h 160"/>
                              <a:gd name="T70" fmla="*/ 83 w 94"/>
                              <a:gd name="T71" fmla="*/ 92 h 160"/>
                              <a:gd name="T72" fmla="*/ 84 w 94"/>
                              <a:gd name="T73" fmla="*/ 79 h 160"/>
                              <a:gd name="T74" fmla="*/ 85 w 94"/>
                              <a:gd name="T75" fmla="*/ 67 h 160"/>
                              <a:gd name="T76" fmla="*/ 83 w 94"/>
                              <a:gd name="T77" fmla="*/ 64 h 160"/>
                              <a:gd name="T78" fmla="*/ 79 w 94"/>
                              <a:gd name="T79" fmla="*/ 67 h 160"/>
                              <a:gd name="T80" fmla="*/ 70 w 94"/>
                              <a:gd name="T81" fmla="*/ 70 h 160"/>
                              <a:gd name="T82" fmla="*/ 38 w 94"/>
                              <a:gd name="T83" fmla="*/ 70 h 160"/>
                              <a:gd name="T84" fmla="*/ 38 w 94"/>
                              <a:gd name="T85" fmla="*/ 13 h 160"/>
                              <a:gd name="T86" fmla="*/ 65 w 94"/>
                              <a:gd name="T87" fmla="*/ 13 h 160"/>
                              <a:gd name="T88" fmla="*/ 79 w 94"/>
                              <a:gd name="T89" fmla="*/ 19 h 160"/>
                              <a:gd name="T90" fmla="*/ 80 w 94"/>
                              <a:gd name="T91" fmla="*/ 26 h 160"/>
                              <a:gd name="T92" fmla="*/ 83 w 94"/>
                              <a:gd name="T93" fmla="*/ 30 h 160"/>
                              <a:gd name="T94" fmla="*/ 86 w 94"/>
                              <a:gd name="T95" fmla="*/ 27 h 160"/>
                              <a:gd name="T96" fmla="*/ 87 w 94"/>
                              <a:gd name="T97" fmla="*/ 16 h 160"/>
                              <a:gd name="T98" fmla="*/ 87 w 94"/>
                              <a:gd name="T99" fmla="*/ 13 h 160"/>
                              <a:gd name="T100" fmla="*/ 88 w 94"/>
                              <a:gd name="T101" fmla="*/ 6 h 160"/>
                              <a:gd name="T102" fmla="*/ 89 w 94"/>
                              <a:gd name="T103" fmla="*/ 3 h 160"/>
                              <a:gd name="T104" fmla="*/ 86 w 94"/>
                              <a:gd name="T105" fmla="*/ 0 h 160"/>
                              <a:gd name="T106" fmla="*/ 84 w 94"/>
                              <a:gd name="T107" fmla="*/ 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4" h="160">
                                <a:moveTo>
                                  <a:pt x="84" y="1"/>
                                </a:moveTo>
                                <a:cubicBezTo>
                                  <a:pt x="83" y="1"/>
                                  <a:pt x="83" y="1"/>
                                  <a:pt x="83" y="1"/>
                                </a:cubicBezTo>
                                <a:cubicBezTo>
                                  <a:pt x="75" y="2"/>
                                  <a:pt x="75" y="2"/>
                                  <a:pt x="75" y="2"/>
                                </a:cubicBezTo>
                                <a:cubicBezTo>
                                  <a:pt x="28" y="2"/>
                                  <a:pt x="28" y="2"/>
                                  <a:pt x="28" y="2"/>
                                </a:cubicBezTo>
                                <a:cubicBezTo>
                                  <a:pt x="25" y="2"/>
                                  <a:pt x="25" y="2"/>
                                  <a:pt x="25" y="2"/>
                                </a:cubicBezTo>
                                <a:cubicBezTo>
                                  <a:pt x="5" y="2"/>
                                  <a:pt x="5" y="2"/>
                                  <a:pt x="5" y="2"/>
                                </a:cubicBezTo>
                                <a:cubicBezTo>
                                  <a:pt x="4" y="2"/>
                                  <a:pt x="0" y="2"/>
                                  <a:pt x="0" y="5"/>
                                </a:cubicBezTo>
                                <a:cubicBezTo>
                                  <a:pt x="0" y="6"/>
                                  <a:pt x="1" y="8"/>
                                  <a:pt x="3" y="8"/>
                                </a:cubicBezTo>
                                <a:cubicBezTo>
                                  <a:pt x="10" y="8"/>
                                  <a:pt x="10" y="8"/>
                                  <a:pt x="10" y="8"/>
                                </a:cubicBezTo>
                                <a:cubicBezTo>
                                  <a:pt x="15" y="9"/>
                                  <a:pt x="17" y="12"/>
                                  <a:pt x="17" y="18"/>
                                </a:cubicBezTo>
                                <a:cubicBezTo>
                                  <a:pt x="18" y="62"/>
                                  <a:pt x="18" y="62"/>
                                  <a:pt x="18" y="62"/>
                                </a:cubicBezTo>
                                <a:cubicBezTo>
                                  <a:pt x="18" y="98"/>
                                  <a:pt x="18" y="98"/>
                                  <a:pt x="18" y="98"/>
                                </a:cubicBezTo>
                                <a:cubicBezTo>
                                  <a:pt x="18" y="118"/>
                                  <a:pt x="18" y="134"/>
                                  <a:pt x="17" y="143"/>
                                </a:cubicBezTo>
                                <a:cubicBezTo>
                                  <a:pt x="16" y="149"/>
                                  <a:pt x="15" y="152"/>
                                  <a:pt x="12" y="152"/>
                                </a:cubicBezTo>
                                <a:cubicBezTo>
                                  <a:pt x="12" y="152"/>
                                  <a:pt x="6" y="153"/>
                                  <a:pt x="6" y="153"/>
                                </a:cubicBezTo>
                                <a:cubicBezTo>
                                  <a:pt x="4" y="153"/>
                                  <a:pt x="3" y="155"/>
                                  <a:pt x="3" y="156"/>
                                </a:cubicBezTo>
                                <a:cubicBezTo>
                                  <a:pt x="3" y="159"/>
                                  <a:pt x="7" y="159"/>
                                  <a:pt x="8" y="159"/>
                                </a:cubicBezTo>
                                <a:cubicBezTo>
                                  <a:pt x="24" y="159"/>
                                  <a:pt x="24" y="159"/>
                                  <a:pt x="24" y="159"/>
                                </a:cubicBezTo>
                                <a:cubicBezTo>
                                  <a:pt x="28" y="159"/>
                                  <a:pt x="28" y="159"/>
                                  <a:pt x="28" y="159"/>
                                </a:cubicBezTo>
                                <a:cubicBezTo>
                                  <a:pt x="36" y="159"/>
                                  <a:pt x="36" y="159"/>
                                  <a:pt x="36" y="159"/>
                                </a:cubicBezTo>
                                <a:cubicBezTo>
                                  <a:pt x="78" y="160"/>
                                  <a:pt x="78" y="160"/>
                                  <a:pt x="78" y="160"/>
                                </a:cubicBezTo>
                                <a:cubicBezTo>
                                  <a:pt x="86" y="160"/>
                                  <a:pt x="89" y="160"/>
                                  <a:pt x="91" y="153"/>
                                </a:cubicBezTo>
                                <a:cubicBezTo>
                                  <a:pt x="92" y="149"/>
                                  <a:pt x="94" y="135"/>
                                  <a:pt x="94" y="133"/>
                                </a:cubicBezTo>
                                <a:cubicBezTo>
                                  <a:pt x="94" y="132"/>
                                  <a:pt x="94" y="129"/>
                                  <a:pt x="91" y="129"/>
                                </a:cubicBezTo>
                                <a:cubicBezTo>
                                  <a:pt x="88" y="129"/>
                                  <a:pt x="88" y="131"/>
                                  <a:pt x="87" y="133"/>
                                </a:cubicBezTo>
                                <a:cubicBezTo>
                                  <a:pt x="86" y="141"/>
                                  <a:pt x="84" y="144"/>
                                  <a:pt x="79" y="146"/>
                                </a:cubicBezTo>
                                <a:cubicBezTo>
                                  <a:pt x="74" y="149"/>
                                  <a:pt x="65" y="149"/>
                                  <a:pt x="60" y="149"/>
                                </a:cubicBezTo>
                                <a:cubicBezTo>
                                  <a:pt x="40" y="149"/>
                                  <a:pt x="39" y="146"/>
                                  <a:pt x="38" y="133"/>
                                </a:cubicBezTo>
                                <a:cubicBezTo>
                                  <a:pt x="38" y="107"/>
                                  <a:pt x="38" y="107"/>
                                  <a:pt x="38" y="107"/>
                                </a:cubicBezTo>
                                <a:cubicBezTo>
                                  <a:pt x="38" y="98"/>
                                  <a:pt x="38" y="98"/>
                                  <a:pt x="38" y="98"/>
                                </a:cubicBezTo>
                                <a:cubicBezTo>
                                  <a:pt x="38" y="80"/>
                                  <a:pt x="38" y="80"/>
                                  <a:pt x="38" y="80"/>
                                </a:cubicBezTo>
                                <a:cubicBezTo>
                                  <a:pt x="38" y="81"/>
                                  <a:pt x="67" y="82"/>
                                  <a:pt x="67" y="82"/>
                                </a:cubicBezTo>
                                <a:cubicBezTo>
                                  <a:pt x="74" y="82"/>
                                  <a:pt x="76" y="85"/>
                                  <a:pt x="76" y="88"/>
                                </a:cubicBezTo>
                                <a:cubicBezTo>
                                  <a:pt x="76" y="88"/>
                                  <a:pt x="77" y="94"/>
                                  <a:pt x="77" y="94"/>
                                </a:cubicBezTo>
                                <a:cubicBezTo>
                                  <a:pt x="77" y="96"/>
                                  <a:pt x="78" y="97"/>
                                  <a:pt x="80" y="97"/>
                                </a:cubicBezTo>
                                <a:cubicBezTo>
                                  <a:pt x="83" y="97"/>
                                  <a:pt x="83" y="94"/>
                                  <a:pt x="83" y="92"/>
                                </a:cubicBezTo>
                                <a:cubicBezTo>
                                  <a:pt x="84" y="79"/>
                                  <a:pt x="84" y="79"/>
                                  <a:pt x="84" y="79"/>
                                </a:cubicBezTo>
                                <a:cubicBezTo>
                                  <a:pt x="85" y="67"/>
                                  <a:pt x="85" y="67"/>
                                  <a:pt x="85" y="67"/>
                                </a:cubicBezTo>
                                <a:cubicBezTo>
                                  <a:pt x="85" y="64"/>
                                  <a:pt x="83" y="64"/>
                                  <a:pt x="83" y="64"/>
                                </a:cubicBezTo>
                                <a:cubicBezTo>
                                  <a:pt x="79" y="67"/>
                                  <a:pt x="79" y="67"/>
                                  <a:pt x="79" y="67"/>
                                </a:cubicBezTo>
                                <a:cubicBezTo>
                                  <a:pt x="77" y="69"/>
                                  <a:pt x="75" y="69"/>
                                  <a:pt x="70" y="70"/>
                                </a:cubicBezTo>
                                <a:cubicBezTo>
                                  <a:pt x="38" y="70"/>
                                  <a:pt x="38" y="70"/>
                                  <a:pt x="38" y="70"/>
                                </a:cubicBezTo>
                                <a:cubicBezTo>
                                  <a:pt x="38" y="13"/>
                                  <a:pt x="38" y="13"/>
                                  <a:pt x="38" y="13"/>
                                </a:cubicBezTo>
                                <a:cubicBezTo>
                                  <a:pt x="40" y="13"/>
                                  <a:pt x="62" y="13"/>
                                  <a:pt x="65" y="13"/>
                                </a:cubicBezTo>
                                <a:cubicBezTo>
                                  <a:pt x="77" y="15"/>
                                  <a:pt x="78" y="17"/>
                                  <a:pt x="79" y="19"/>
                                </a:cubicBezTo>
                                <a:cubicBezTo>
                                  <a:pt x="79" y="19"/>
                                  <a:pt x="80" y="26"/>
                                  <a:pt x="80" y="26"/>
                                </a:cubicBezTo>
                                <a:cubicBezTo>
                                  <a:pt x="80" y="30"/>
                                  <a:pt x="82" y="30"/>
                                  <a:pt x="83" y="30"/>
                                </a:cubicBezTo>
                                <a:cubicBezTo>
                                  <a:pt x="84" y="30"/>
                                  <a:pt x="85" y="30"/>
                                  <a:pt x="86" y="27"/>
                                </a:cubicBezTo>
                                <a:cubicBezTo>
                                  <a:pt x="86" y="27"/>
                                  <a:pt x="87" y="16"/>
                                  <a:pt x="87" y="16"/>
                                </a:cubicBezTo>
                                <a:cubicBezTo>
                                  <a:pt x="87" y="13"/>
                                  <a:pt x="87" y="13"/>
                                  <a:pt x="87" y="13"/>
                                </a:cubicBezTo>
                                <a:cubicBezTo>
                                  <a:pt x="87" y="13"/>
                                  <a:pt x="88" y="6"/>
                                  <a:pt x="88" y="6"/>
                                </a:cubicBezTo>
                                <a:cubicBezTo>
                                  <a:pt x="89" y="3"/>
                                  <a:pt x="89" y="3"/>
                                  <a:pt x="89" y="3"/>
                                </a:cubicBezTo>
                                <a:cubicBezTo>
                                  <a:pt x="89" y="0"/>
                                  <a:pt x="87" y="0"/>
                                  <a:pt x="86" y="0"/>
                                </a:cubicBezTo>
                                <a:lnTo>
                                  <a:pt x="8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9"/>
                        <wps:cNvSpPr>
                          <a:spLocks/>
                        </wps:cNvSpPr>
                        <wps:spPr bwMode="auto">
                          <a:xfrm>
                            <a:off x="569" y="1284"/>
                            <a:ext cx="106" cy="109"/>
                          </a:xfrm>
                          <a:custGeom>
                            <a:avLst/>
                            <a:gdLst>
                              <a:gd name="T0" fmla="*/ 138 w 156"/>
                              <a:gd name="T1" fmla="*/ 0 h 160"/>
                              <a:gd name="T2" fmla="*/ 134 w 156"/>
                              <a:gd name="T3" fmla="*/ 0 h 160"/>
                              <a:gd name="T4" fmla="*/ 132 w 156"/>
                              <a:gd name="T5" fmla="*/ 0 h 160"/>
                              <a:gd name="T6" fmla="*/ 113 w 156"/>
                              <a:gd name="T7" fmla="*/ 0 h 160"/>
                              <a:gd name="T8" fmla="*/ 108 w 156"/>
                              <a:gd name="T9" fmla="*/ 3 h 160"/>
                              <a:gd name="T10" fmla="*/ 111 w 156"/>
                              <a:gd name="T11" fmla="*/ 6 h 160"/>
                              <a:gd name="T12" fmla="*/ 118 w 156"/>
                              <a:gd name="T13" fmla="*/ 6 h 160"/>
                              <a:gd name="T14" fmla="*/ 125 w 156"/>
                              <a:gd name="T15" fmla="*/ 16 h 160"/>
                              <a:gd name="T16" fmla="*/ 126 w 156"/>
                              <a:gd name="T17" fmla="*/ 60 h 160"/>
                              <a:gd name="T18" fmla="*/ 126 w 156"/>
                              <a:gd name="T19" fmla="*/ 86 h 160"/>
                              <a:gd name="T20" fmla="*/ 114 w 156"/>
                              <a:gd name="T21" fmla="*/ 135 h 160"/>
                              <a:gd name="T22" fmla="*/ 83 w 156"/>
                              <a:gd name="T23" fmla="*/ 149 h 160"/>
                              <a:gd name="T24" fmla="*/ 54 w 156"/>
                              <a:gd name="T25" fmla="*/ 138 h 160"/>
                              <a:gd name="T26" fmla="*/ 39 w 156"/>
                              <a:gd name="T27" fmla="*/ 89 h 160"/>
                              <a:gd name="T28" fmla="*/ 39 w 156"/>
                              <a:gd name="T29" fmla="*/ 60 h 160"/>
                              <a:gd name="T30" fmla="*/ 39 w 156"/>
                              <a:gd name="T31" fmla="*/ 16 h 160"/>
                              <a:gd name="T32" fmla="*/ 45 w 156"/>
                              <a:gd name="T33" fmla="*/ 6 h 160"/>
                              <a:gd name="T34" fmla="*/ 50 w 156"/>
                              <a:gd name="T35" fmla="*/ 6 h 160"/>
                              <a:gd name="T36" fmla="*/ 53 w 156"/>
                              <a:gd name="T37" fmla="*/ 3 h 160"/>
                              <a:gd name="T38" fmla="*/ 49 w 156"/>
                              <a:gd name="T39" fmla="*/ 0 h 160"/>
                              <a:gd name="T40" fmla="*/ 34 w 156"/>
                              <a:gd name="T41" fmla="*/ 0 h 160"/>
                              <a:gd name="T42" fmla="*/ 28 w 156"/>
                              <a:gd name="T43" fmla="*/ 0 h 160"/>
                              <a:gd name="T44" fmla="*/ 24 w 156"/>
                              <a:gd name="T45" fmla="*/ 0 h 160"/>
                              <a:gd name="T46" fmla="*/ 5 w 156"/>
                              <a:gd name="T47" fmla="*/ 0 h 160"/>
                              <a:gd name="T48" fmla="*/ 0 w 156"/>
                              <a:gd name="T49" fmla="*/ 3 h 160"/>
                              <a:gd name="T50" fmla="*/ 3 w 156"/>
                              <a:gd name="T51" fmla="*/ 6 h 160"/>
                              <a:gd name="T52" fmla="*/ 10 w 156"/>
                              <a:gd name="T53" fmla="*/ 6 h 160"/>
                              <a:gd name="T54" fmla="*/ 17 w 156"/>
                              <a:gd name="T55" fmla="*/ 16 h 160"/>
                              <a:gd name="T56" fmla="*/ 18 w 156"/>
                              <a:gd name="T57" fmla="*/ 60 h 160"/>
                              <a:gd name="T58" fmla="*/ 18 w 156"/>
                              <a:gd name="T59" fmla="*/ 90 h 160"/>
                              <a:gd name="T60" fmla="*/ 36 w 156"/>
                              <a:gd name="T61" fmla="*/ 145 h 160"/>
                              <a:gd name="T62" fmla="*/ 79 w 156"/>
                              <a:gd name="T63" fmla="*/ 160 h 160"/>
                              <a:gd name="T64" fmla="*/ 122 w 156"/>
                              <a:gd name="T65" fmla="*/ 145 h 160"/>
                              <a:gd name="T66" fmla="*/ 142 w 156"/>
                              <a:gd name="T67" fmla="*/ 82 h 160"/>
                              <a:gd name="T68" fmla="*/ 142 w 156"/>
                              <a:gd name="T69" fmla="*/ 60 h 160"/>
                              <a:gd name="T70" fmla="*/ 142 w 156"/>
                              <a:gd name="T71" fmla="*/ 16 h 160"/>
                              <a:gd name="T72" fmla="*/ 148 w 156"/>
                              <a:gd name="T73" fmla="*/ 6 h 160"/>
                              <a:gd name="T74" fmla="*/ 153 w 156"/>
                              <a:gd name="T75" fmla="*/ 6 h 160"/>
                              <a:gd name="T76" fmla="*/ 156 w 156"/>
                              <a:gd name="T77" fmla="*/ 3 h 160"/>
                              <a:gd name="T78" fmla="*/ 152 w 156"/>
                              <a:gd name="T79" fmla="*/ 0 h 160"/>
                              <a:gd name="T80" fmla="*/ 138 w 156"/>
                              <a:gd name="T8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160">
                                <a:moveTo>
                                  <a:pt x="138" y="0"/>
                                </a:moveTo>
                                <a:cubicBezTo>
                                  <a:pt x="134" y="0"/>
                                  <a:pt x="134" y="0"/>
                                  <a:pt x="134" y="0"/>
                                </a:cubicBezTo>
                                <a:cubicBezTo>
                                  <a:pt x="132" y="0"/>
                                  <a:pt x="132" y="0"/>
                                  <a:pt x="132" y="0"/>
                                </a:cubicBezTo>
                                <a:cubicBezTo>
                                  <a:pt x="113" y="0"/>
                                  <a:pt x="113" y="0"/>
                                  <a:pt x="113" y="0"/>
                                </a:cubicBezTo>
                                <a:cubicBezTo>
                                  <a:pt x="112" y="0"/>
                                  <a:pt x="108" y="0"/>
                                  <a:pt x="108" y="3"/>
                                </a:cubicBezTo>
                                <a:cubicBezTo>
                                  <a:pt x="108" y="4"/>
                                  <a:pt x="109" y="6"/>
                                  <a:pt x="111" y="6"/>
                                </a:cubicBezTo>
                                <a:cubicBezTo>
                                  <a:pt x="118" y="6"/>
                                  <a:pt x="118" y="6"/>
                                  <a:pt x="118" y="6"/>
                                </a:cubicBezTo>
                                <a:cubicBezTo>
                                  <a:pt x="124" y="7"/>
                                  <a:pt x="125" y="10"/>
                                  <a:pt x="125" y="16"/>
                                </a:cubicBezTo>
                                <a:cubicBezTo>
                                  <a:pt x="125" y="16"/>
                                  <a:pt x="126" y="60"/>
                                  <a:pt x="126" y="60"/>
                                </a:cubicBezTo>
                                <a:cubicBezTo>
                                  <a:pt x="126" y="86"/>
                                  <a:pt x="126" y="86"/>
                                  <a:pt x="126" y="86"/>
                                </a:cubicBezTo>
                                <a:cubicBezTo>
                                  <a:pt x="126" y="110"/>
                                  <a:pt x="122" y="125"/>
                                  <a:pt x="114" y="135"/>
                                </a:cubicBezTo>
                                <a:cubicBezTo>
                                  <a:pt x="107" y="144"/>
                                  <a:pt x="95" y="149"/>
                                  <a:pt x="83" y="149"/>
                                </a:cubicBezTo>
                                <a:cubicBezTo>
                                  <a:pt x="72" y="149"/>
                                  <a:pt x="63" y="147"/>
                                  <a:pt x="54" y="138"/>
                                </a:cubicBezTo>
                                <a:cubicBezTo>
                                  <a:pt x="46" y="131"/>
                                  <a:pt x="39" y="120"/>
                                  <a:pt x="39" y="89"/>
                                </a:cubicBezTo>
                                <a:cubicBezTo>
                                  <a:pt x="39" y="60"/>
                                  <a:pt x="39" y="60"/>
                                  <a:pt x="39" y="60"/>
                                </a:cubicBezTo>
                                <a:cubicBezTo>
                                  <a:pt x="39" y="16"/>
                                  <a:pt x="39" y="16"/>
                                  <a:pt x="39" y="16"/>
                                </a:cubicBezTo>
                                <a:cubicBezTo>
                                  <a:pt x="40" y="9"/>
                                  <a:pt x="41" y="7"/>
                                  <a:pt x="45" y="6"/>
                                </a:cubicBezTo>
                                <a:cubicBezTo>
                                  <a:pt x="45" y="6"/>
                                  <a:pt x="50" y="6"/>
                                  <a:pt x="50" y="6"/>
                                </a:cubicBezTo>
                                <a:cubicBezTo>
                                  <a:pt x="52" y="6"/>
                                  <a:pt x="53" y="4"/>
                                  <a:pt x="53" y="3"/>
                                </a:cubicBezTo>
                                <a:cubicBezTo>
                                  <a:pt x="53" y="0"/>
                                  <a:pt x="50" y="0"/>
                                  <a:pt x="49" y="0"/>
                                </a:cubicBezTo>
                                <a:cubicBezTo>
                                  <a:pt x="34" y="0"/>
                                  <a:pt x="34" y="0"/>
                                  <a:pt x="34" y="0"/>
                                </a:cubicBezTo>
                                <a:cubicBezTo>
                                  <a:pt x="28" y="0"/>
                                  <a:pt x="28" y="0"/>
                                  <a:pt x="28" y="0"/>
                                </a:cubicBezTo>
                                <a:cubicBezTo>
                                  <a:pt x="24" y="0"/>
                                  <a:pt x="24" y="0"/>
                                  <a:pt x="24" y="0"/>
                                </a:cubicBezTo>
                                <a:cubicBezTo>
                                  <a:pt x="5" y="0"/>
                                  <a:pt x="5" y="0"/>
                                  <a:pt x="5" y="0"/>
                                </a:cubicBezTo>
                                <a:cubicBezTo>
                                  <a:pt x="4" y="0"/>
                                  <a:pt x="0" y="0"/>
                                  <a:pt x="0" y="3"/>
                                </a:cubicBezTo>
                                <a:cubicBezTo>
                                  <a:pt x="0" y="4"/>
                                  <a:pt x="1" y="6"/>
                                  <a:pt x="3" y="6"/>
                                </a:cubicBezTo>
                                <a:cubicBezTo>
                                  <a:pt x="10" y="6"/>
                                  <a:pt x="10" y="6"/>
                                  <a:pt x="10" y="6"/>
                                </a:cubicBezTo>
                                <a:cubicBezTo>
                                  <a:pt x="15" y="7"/>
                                  <a:pt x="17" y="10"/>
                                  <a:pt x="17" y="16"/>
                                </a:cubicBezTo>
                                <a:cubicBezTo>
                                  <a:pt x="18" y="60"/>
                                  <a:pt x="18" y="60"/>
                                  <a:pt x="18" y="60"/>
                                </a:cubicBezTo>
                                <a:cubicBezTo>
                                  <a:pt x="18" y="90"/>
                                  <a:pt x="18" y="90"/>
                                  <a:pt x="18" y="90"/>
                                </a:cubicBezTo>
                                <a:cubicBezTo>
                                  <a:pt x="18" y="123"/>
                                  <a:pt x="28" y="137"/>
                                  <a:pt x="36" y="145"/>
                                </a:cubicBezTo>
                                <a:cubicBezTo>
                                  <a:pt x="50" y="158"/>
                                  <a:pt x="69" y="160"/>
                                  <a:pt x="79" y="160"/>
                                </a:cubicBezTo>
                                <a:cubicBezTo>
                                  <a:pt x="90" y="160"/>
                                  <a:pt x="107" y="159"/>
                                  <a:pt x="122" y="145"/>
                                </a:cubicBezTo>
                                <a:cubicBezTo>
                                  <a:pt x="140" y="129"/>
                                  <a:pt x="142" y="103"/>
                                  <a:pt x="142" y="82"/>
                                </a:cubicBezTo>
                                <a:cubicBezTo>
                                  <a:pt x="142" y="60"/>
                                  <a:pt x="142" y="60"/>
                                  <a:pt x="142" y="60"/>
                                </a:cubicBezTo>
                                <a:cubicBezTo>
                                  <a:pt x="142" y="16"/>
                                  <a:pt x="142" y="16"/>
                                  <a:pt x="142" y="16"/>
                                </a:cubicBezTo>
                                <a:cubicBezTo>
                                  <a:pt x="143" y="9"/>
                                  <a:pt x="144" y="7"/>
                                  <a:pt x="148" y="6"/>
                                </a:cubicBezTo>
                                <a:cubicBezTo>
                                  <a:pt x="149" y="6"/>
                                  <a:pt x="153" y="6"/>
                                  <a:pt x="153" y="6"/>
                                </a:cubicBezTo>
                                <a:cubicBezTo>
                                  <a:pt x="155" y="6"/>
                                  <a:pt x="156" y="4"/>
                                  <a:pt x="156" y="3"/>
                                </a:cubicBezTo>
                                <a:cubicBezTo>
                                  <a:pt x="156" y="0"/>
                                  <a:pt x="153" y="0"/>
                                  <a:pt x="152" y="0"/>
                                </a:cubicBez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10"/>
                        <wps:cNvSpPr>
                          <a:spLocks/>
                        </wps:cNvSpPr>
                        <wps:spPr bwMode="auto">
                          <a:xfrm>
                            <a:off x="689" y="1282"/>
                            <a:ext cx="114" cy="110"/>
                          </a:xfrm>
                          <a:custGeom>
                            <a:avLst/>
                            <a:gdLst>
                              <a:gd name="T0" fmla="*/ 17 w 168"/>
                              <a:gd name="T1" fmla="*/ 12 h 162"/>
                              <a:gd name="T2" fmla="*/ 17 w 168"/>
                              <a:gd name="T3" fmla="*/ 129 h 162"/>
                              <a:gd name="T4" fmla="*/ 12 w 168"/>
                              <a:gd name="T5" fmla="*/ 153 h 162"/>
                              <a:gd name="T6" fmla="*/ 4 w 168"/>
                              <a:gd name="T7" fmla="*/ 154 h 162"/>
                              <a:gd name="T8" fmla="*/ 0 w 168"/>
                              <a:gd name="T9" fmla="*/ 157 h 162"/>
                              <a:gd name="T10" fmla="*/ 5 w 168"/>
                              <a:gd name="T11" fmla="*/ 160 h 162"/>
                              <a:gd name="T12" fmla="*/ 22 w 168"/>
                              <a:gd name="T13" fmla="*/ 160 h 162"/>
                              <a:gd name="T14" fmla="*/ 25 w 168"/>
                              <a:gd name="T15" fmla="*/ 160 h 162"/>
                              <a:gd name="T16" fmla="*/ 28 w 168"/>
                              <a:gd name="T17" fmla="*/ 160 h 162"/>
                              <a:gd name="T18" fmla="*/ 46 w 168"/>
                              <a:gd name="T19" fmla="*/ 160 h 162"/>
                              <a:gd name="T20" fmla="*/ 52 w 168"/>
                              <a:gd name="T21" fmla="*/ 157 h 162"/>
                              <a:gd name="T22" fmla="*/ 49 w 168"/>
                              <a:gd name="T23" fmla="*/ 154 h 162"/>
                              <a:gd name="T24" fmla="*/ 39 w 168"/>
                              <a:gd name="T25" fmla="*/ 153 h 162"/>
                              <a:gd name="T26" fmla="*/ 32 w 168"/>
                              <a:gd name="T27" fmla="*/ 131 h 162"/>
                              <a:gd name="T28" fmla="*/ 29 w 168"/>
                              <a:gd name="T29" fmla="*/ 37 h 162"/>
                              <a:gd name="T30" fmla="*/ 80 w 168"/>
                              <a:gd name="T31" fmla="*/ 93 h 162"/>
                              <a:gd name="T32" fmla="*/ 133 w 168"/>
                              <a:gd name="T33" fmla="*/ 148 h 162"/>
                              <a:gd name="T34" fmla="*/ 149 w 168"/>
                              <a:gd name="T35" fmla="*/ 162 h 162"/>
                              <a:gd name="T36" fmla="*/ 153 w 168"/>
                              <a:gd name="T37" fmla="*/ 146 h 162"/>
                              <a:gd name="T38" fmla="*/ 153 w 168"/>
                              <a:gd name="T39" fmla="*/ 26 h 162"/>
                              <a:gd name="T40" fmla="*/ 159 w 168"/>
                              <a:gd name="T41" fmla="*/ 9 h 162"/>
                              <a:gd name="T42" fmla="*/ 164 w 168"/>
                              <a:gd name="T43" fmla="*/ 9 h 162"/>
                              <a:gd name="T44" fmla="*/ 168 w 168"/>
                              <a:gd name="T45" fmla="*/ 6 h 162"/>
                              <a:gd name="T46" fmla="*/ 163 w 168"/>
                              <a:gd name="T47" fmla="*/ 3 h 162"/>
                              <a:gd name="T48" fmla="*/ 149 w 168"/>
                              <a:gd name="T49" fmla="*/ 3 h 162"/>
                              <a:gd name="T50" fmla="*/ 145 w 168"/>
                              <a:gd name="T51" fmla="*/ 3 h 162"/>
                              <a:gd name="T52" fmla="*/ 141 w 168"/>
                              <a:gd name="T53" fmla="*/ 3 h 162"/>
                              <a:gd name="T54" fmla="*/ 124 w 168"/>
                              <a:gd name="T55" fmla="*/ 3 h 162"/>
                              <a:gd name="T56" fmla="*/ 118 w 168"/>
                              <a:gd name="T57" fmla="*/ 6 h 162"/>
                              <a:gd name="T58" fmla="*/ 121 w 168"/>
                              <a:gd name="T59" fmla="*/ 9 h 162"/>
                              <a:gd name="T60" fmla="*/ 131 w 168"/>
                              <a:gd name="T61" fmla="*/ 10 h 162"/>
                              <a:gd name="T62" fmla="*/ 138 w 168"/>
                              <a:gd name="T63" fmla="*/ 28 h 162"/>
                              <a:gd name="T64" fmla="*/ 140 w 168"/>
                              <a:gd name="T65" fmla="*/ 127 h 162"/>
                              <a:gd name="T66" fmla="*/ 125 w 168"/>
                              <a:gd name="T67" fmla="*/ 111 h 162"/>
                              <a:gd name="T68" fmla="*/ 94 w 168"/>
                              <a:gd name="T69" fmla="*/ 77 h 162"/>
                              <a:gd name="T70" fmla="*/ 27 w 168"/>
                              <a:gd name="T71" fmla="*/ 5 h 162"/>
                              <a:gd name="T72" fmla="*/ 21 w 168"/>
                              <a:gd name="T73" fmla="*/ 0 h 162"/>
                              <a:gd name="T74" fmla="*/ 17 w 168"/>
                              <a:gd name="T75" fmla="*/ 1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62">
                                <a:moveTo>
                                  <a:pt x="17" y="12"/>
                                </a:moveTo>
                                <a:cubicBezTo>
                                  <a:pt x="17" y="129"/>
                                  <a:pt x="17" y="129"/>
                                  <a:pt x="17" y="129"/>
                                </a:cubicBezTo>
                                <a:cubicBezTo>
                                  <a:pt x="17" y="147"/>
                                  <a:pt x="16" y="152"/>
                                  <a:pt x="12" y="153"/>
                                </a:cubicBezTo>
                                <a:cubicBezTo>
                                  <a:pt x="11" y="153"/>
                                  <a:pt x="4" y="154"/>
                                  <a:pt x="4" y="154"/>
                                </a:cubicBezTo>
                                <a:cubicBezTo>
                                  <a:pt x="1" y="154"/>
                                  <a:pt x="0" y="156"/>
                                  <a:pt x="0" y="157"/>
                                </a:cubicBezTo>
                                <a:cubicBezTo>
                                  <a:pt x="0" y="160"/>
                                  <a:pt x="4" y="160"/>
                                  <a:pt x="5" y="160"/>
                                </a:cubicBezTo>
                                <a:cubicBezTo>
                                  <a:pt x="22" y="160"/>
                                  <a:pt x="22" y="160"/>
                                  <a:pt x="22" y="160"/>
                                </a:cubicBezTo>
                                <a:cubicBezTo>
                                  <a:pt x="25" y="160"/>
                                  <a:pt x="25" y="160"/>
                                  <a:pt x="25" y="160"/>
                                </a:cubicBezTo>
                                <a:cubicBezTo>
                                  <a:pt x="28" y="160"/>
                                  <a:pt x="28" y="160"/>
                                  <a:pt x="28" y="160"/>
                                </a:cubicBezTo>
                                <a:cubicBezTo>
                                  <a:pt x="46" y="160"/>
                                  <a:pt x="46" y="160"/>
                                  <a:pt x="46" y="160"/>
                                </a:cubicBezTo>
                                <a:cubicBezTo>
                                  <a:pt x="48" y="160"/>
                                  <a:pt x="52" y="160"/>
                                  <a:pt x="52" y="157"/>
                                </a:cubicBezTo>
                                <a:cubicBezTo>
                                  <a:pt x="52" y="156"/>
                                  <a:pt x="51" y="154"/>
                                  <a:pt x="49" y="154"/>
                                </a:cubicBezTo>
                                <a:cubicBezTo>
                                  <a:pt x="39" y="153"/>
                                  <a:pt x="39" y="153"/>
                                  <a:pt x="39" y="153"/>
                                </a:cubicBezTo>
                                <a:cubicBezTo>
                                  <a:pt x="35" y="152"/>
                                  <a:pt x="32" y="148"/>
                                  <a:pt x="32" y="131"/>
                                </a:cubicBezTo>
                                <a:cubicBezTo>
                                  <a:pt x="32" y="131"/>
                                  <a:pt x="30" y="45"/>
                                  <a:pt x="29" y="37"/>
                                </a:cubicBezTo>
                                <a:cubicBezTo>
                                  <a:pt x="34" y="43"/>
                                  <a:pt x="80" y="93"/>
                                  <a:pt x="80" y="93"/>
                                </a:cubicBezTo>
                                <a:cubicBezTo>
                                  <a:pt x="102" y="117"/>
                                  <a:pt x="131" y="146"/>
                                  <a:pt x="133" y="148"/>
                                </a:cubicBezTo>
                                <a:cubicBezTo>
                                  <a:pt x="145" y="160"/>
                                  <a:pt x="147" y="162"/>
                                  <a:pt x="149" y="162"/>
                                </a:cubicBezTo>
                                <a:cubicBezTo>
                                  <a:pt x="152" y="162"/>
                                  <a:pt x="153" y="159"/>
                                  <a:pt x="153" y="146"/>
                                </a:cubicBezTo>
                                <a:cubicBezTo>
                                  <a:pt x="153" y="146"/>
                                  <a:pt x="153" y="26"/>
                                  <a:pt x="153" y="26"/>
                                </a:cubicBezTo>
                                <a:cubicBezTo>
                                  <a:pt x="153" y="13"/>
                                  <a:pt x="154" y="10"/>
                                  <a:pt x="159" y="9"/>
                                </a:cubicBezTo>
                                <a:cubicBezTo>
                                  <a:pt x="159" y="9"/>
                                  <a:pt x="164" y="9"/>
                                  <a:pt x="164" y="9"/>
                                </a:cubicBezTo>
                                <a:cubicBezTo>
                                  <a:pt x="167" y="9"/>
                                  <a:pt x="168" y="7"/>
                                  <a:pt x="168" y="6"/>
                                </a:cubicBezTo>
                                <a:cubicBezTo>
                                  <a:pt x="168" y="3"/>
                                  <a:pt x="164" y="3"/>
                                  <a:pt x="163" y="3"/>
                                </a:cubicBezTo>
                                <a:cubicBezTo>
                                  <a:pt x="149" y="3"/>
                                  <a:pt x="149" y="3"/>
                                  <a:pt x="149" y="3"/>
                                </a:cubicBezTo>
                                <a:cubicBezTo>
                                  <a:pt x="145" y="3"/>
                                  <a:pt x="145" y="3"/>
                                  <a:pt x="145" y="3"/>
                                </a:cubicBezTo>
                                <a:cubicBezTo>
                                  <a:pt x="141" y="3"/>
                                  <a:pt x="141" y="3"/>
                                  <a:pt x="141" y="3"/>
                                </a:cubicBezTo>
                                <a:cubicBezTo>
                                  <a:pt x="124" y="3"/>
                                  <a:pt x="124" y="3"/>
                                  <a:pt x="124" y="3"/>
                                </a:cubicBezTo>
                                <a:cubicBezTo>
                                  <a:pt x="122" y="3"/>
                                  <a:pt x="118" y="3"/>
                                  <a:pt x="118" y="6"/>
                                </a:cubicBezTo>
                                <a:cubicBezTo>
                                  <a:pt x="118" y="8"/>
                                  <a:pt x="119" y="9"/>
                                  <a:pt x="121" y="9"/>
                                </a:cubicBezTo>
                                <a:cubicBezTo>
                                  <a:pt x="131" y="10"/>
                                  <a:pt x="131" y="10"/>
                                  <a:pt x="131" y="10"/>
                                </a:cubicBezTo>
                                <a:cubicBezTo>
                                  <a:pt x="136" y="11"/>
                                  <a:pt x="138" y="14"/>
                                  <a:pt x="138" y="28"/>
                                </a:cubicBezTo>
                                <a:cubicBezTo>
                                  <a:pt x="138" y="28"/>
                                  <a:pt x="140" y="108"/>
                                  <a:pt x="140" y="127"/>
                                </a:cubicBezTo>
                                <a:cubicBezTo>
                                  <a:pt x="136" y="123"/>
                                  <a:pt x="125" y="111"/>
                                  <a:pt x="125" y="111"/>
                                </a:cubicBezTo>
                                <a:cubicBezTo>
                                  <a:pt x="94" y="77"/>
                                  <a:pt x="94" y="77"/>
                                  <a:pt x="94" y="77"/>
                                </a:cubicBezTo>
                                <a:cubicBezTo>
                                  <a:pt x="27" y="5"/>
                                  <a:pt x="27" y="5"/>
                                  <a:pt x="27" y="5"/>
                                </a:cubicBezTo>
                                <a:cubicBezTo>
                                  <a:pt x="24" y="2"/>
                                  <a:pt x="22" y="0"/>
                                  <a:pt x="21" y="0"/>
                                </a:cubicBezTo>
                                <a:cubicBezTo>
                                  <a:pt x="17" y="0"/>
                                  <a:pt x="17" y="4"/>
                                  <a:pt x="17" y="1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11"/>
                        <wps:cNvSpPr>
                          <a:spLocks/>
                        </wps:cNvSpPr>
                        <wps:spPr bwMode="auto">
                          <a:xfrm>
                            <a:off x="822" y="1284"/>
                            <a:ext cx="38" cy="107"/>
                          </a:xfrm>
                          <a:custGeom>
                            <a:avLst/>
                            <a:gdLst>
                              <a:gd name="T0" fmla="*/ 29 w 56"/>
                              <a:gd name="T1" fmla="*/ 0 h 157"/>
                              <a:gd name="T2" fmla="*/ 26 w 56"/>
                              <a:gd name="T3" fmla="*/ 0 h 157"/>
                              <a:gd name="T4" fmla="*/ 23 w 56"/>
                              <a:gd name="T5" fmla="*/ 0 h 157"/>
                              <a:gd name="T6" fmla="*/ 5 w 56"/>
                              <a:gd name="T7" fmla="*/ 0 h 157"/>
                              <a:gd name="T8" fmla="*/ 0 w 56"/>
                              <a:gd name="T9" fmla="*/ 3 h 157"/>
                              <a:gd name="T10" fmla="*/ 4 w 56"/>
                              <a:gd name="T11" fmla="*/ 6 h 157"/>
                              <a:gd name="T12" fmla="*/ 10 w 56"/>
                              <a:gd name="T13" fmla="*/ 6 h 157"/>
                              <a:gd name="T14" fmla="*/ 15 w 56"/>
                              <a:gd name="T15" fmla="*/ 16 h 157"/>
                              <a:gd name="T16" fmla="*/ 16 w 56"/>
                              <a:gd name="T17" fmla="*/ 60 h 157"/>
                              <a:gd name="T18" fmla="*/ 16 w 56"/>
                              <a:gd name="T19" fmla="*/ 96 h 157"/>
                              <a:gd name="T20" fmla="*/ 15 w 56"/>
                              <a:gd name="T21" fmla="*/ 141 h 157"/>
                              <a:gd name="T22" fmla="*/ 10 w 56"/>
                              <a:gd name="T23" fmla="*/ 150 h 157"/>
                              <a:gd name="T24" fmla="*/ 4 w 56"/>
                              <a:gd name="T25" fmla="*/ 151 h 157"/>
                              <a:gd name="T26" fmla="*/ 1 w 56"/>
                              <a:gd name="T27" fmla="*/ 154 h 157"/>
                              <a:gd name="T28" fmla="*/ 6 w 56"/>
                              <a:gd name="T29" fmla="*/ 157 h 157"/>
                              <a:gd name="T30" fmla="*/ 22 w 56"/>
                              <a:gd name="T31" fmla="*/ 157 h 157"/>
                              <a:gd name="T32" fmla="*/ 26 w 56"/>
                              <a:gd name="T33" fmla="*/ 157 h 157"/>
                              <a:gd name="T34" fmla="*/ 28 w 56"/>
                              <a:gd name="T35" fmla="*/ 157 h 157"/>
                              <a:gd name="T36" fmla="*/ 51 w 56"/>
                              <a:gd name="T37" fmla="*/ 157 h 157"/>
                              <a:gd name="T38" fmla="*/ 56 w 56"/>
                              <a:gd name="T39" fmla="*/ 154 h 157"/>
                              <a:gd name="T40" fmla="*/ 53 w 56"/>
                              <a:gd name="T41" fmla="*/ 151 h 157"/>
                              <a:gd name="T42" fmla="*/ 44 w 56"/>
                              <a:gd name="T43" fmla="*/ 150 h 157"/>
                              <a:gd name="T44" fmla="*/ 37 w 56"/>
                              <a:gd name="T45" fmla="*/ 141 h 157"/>
                              <a:gd name="T46" fmla="*/ 36 w 56"/>
                              <a:gd name="T47" fmla="*/ 96 h 157"/>
                              <a:gd name="T48" fmla="*/ 36 w 56"/>
                              <a:gd name="T49" fmla="*/ 60 h 157"/>
                              <a:gd name="T50" fmla="*/ 36 w 56"/>
                              <a:gd name="T51" fmla="*/ 16 h 157"/>
                              <a:gd name="T52" fmla="*/ 43 w 56"/>
                              <a:gd name="T53" fmla="*/ 6 h 157"/>
                              <a:gd name="T54" fmla="*/ 47 w 56"/>
                              <a:gd name="T55" fmla="*/ 6 h 157"/>
                              <a:gd name="T56" fmla="*/ 51 w 56"/>
                              <a:gd name="T57" fmla="*/ 3 h 157"/>
                              <a:gd name="T58" fmla="*/ 46 w 56"/>
                              <a:gd name="T59" fmla="*/ 0 h 157"/>
                              <a:gd name="T60" fmla="*/ 29 w 56"/>
                              <a:gd name="T6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 h="157">
                                <a:moveTo>
                                  <a:pt x="29" y="0"/>
                                </a:moveTo>
                                <a:cubicBezTo>
                                  <a:pt x="26" y="0"/>
                                  <a:pt x="26" y="0"/>
                                  <a:pt x="26" y="0"/>
                                </a:cubicBezTo>
                                <a:cubicBezTo>
                                  <a:pt x="23" y="0"/>
                                  <a:pt x="23" y="0"/>
                                  <a:pt x="23" y="0"/>
                                </a:cubicBezTo>
                                <a:cubicBezTo>
                                  <a:pt x="5" y="0"/>
                                  <a:pt x="5" y="0"/>
                                  <a:pt x="5" y="0"/>
                                </a:cubicBezTo>
                                <a:cubicBezTo>
                                  <a:pt x="4" y="0"/>
                                  <a:pt x="0" y="0"/>
                                  <a:pt x="0" y="3"/>
                                </a:cubicBezTo>
                                <a:cubicBezTo>
                                  <a:pt x="0" y="4"/>
                                  <a:pt x="2" y="6"/>
                                  <a:pt x="4" y="6"/>
                                </a:cubicBezTo>
                                <a:cubicBezTo>
                                  <a:pt x="10" y="6"/>
                                  <a:pt x="10" y="6"/>
                                  <a:pt x="10" y="6"/>
                                </a:cubicBezTo>
                                <a:cubicBezTo>
                                  <a:pt x="13" y="7"/>
                                  <a:pt x="15" y="9"/>
                                  <a:pt x="15" y="16"/>
                                </a:cubicBezTo>
                                <a:cubicBezTo>
                                  <a:pt x="15" y="16"/>
                                  <a:pt x="16" y="60"/>
                                  <a:pt x="16" y="60"/>
                                </a:cubicBezTo>
                                <a:cubicBezTo>
                                  <a:pt x="16" y="96"/>
                                  <a:pt x="16" y="96"/>
                                  <a:pt x="16" y="96"/>
                                </a:cubicBezTo>
                                <a:cubicBezTo>
                                  <a:pt x="16" y="116"/>
                                  <a:pt x="16" y="132"/>
                                  <a:pt x="15" y="141"/>
                                </a:cubicBezTo>
                                <a:cubicBezTo>
                                  <a:pt x="14" y="147"/>
                                  <a:pt x="13" y="150"/>
                                  <a:pt x="10" y="150"/>
                                </a:cubicBezTo>
                                <a:cubicBezTo>
                                  <a:pt x="10" y="150"/>
                                  <a:pt x="4" y="151"/>
                                  <a:pt x="4" y="151"/>
                                </a:cubicBezTo>
                                <a:cubicBezTo>
                                  <a:pt x="2" y="151"/>
                                  <a:pt x="1" y="153"/>
                                  <a:pt x="1" y="154"/>
                                </a:cubicBezTo>
                                <a:cubicBezTo>
                                  <a:pt x="1" y="157"/>
                                  <a:pt x="5" y="157"/>
                                  <a:pt x="6" y="157"/>
                                </a:cubicBezTo>
                                <a:cubicBezTo>
                                  <a:pt x="22" y="157"/>
                                  <a:pt x="22" y="157"/>
                                  <a:pt x="22" y="157"/>
                                </a:cubicBezTo>
                                <a:cubicBezTo>
                                  <a:pt x="26" y="157"/>
                                  <a:pt x="26" y="157"/>
                                  <a:pt x="26" y="157"/>
                                </a:cubicBezTo>
                                <a:cubicBezTo>
                                  <a:pt x="28" y="157"/>
                                  <a:pt x="28" y="157"/>
                                  <a:pt x="28" y="157"/>
                                </a:cubicBezTo>
                                <a:cubicBezTo>
                                  <a:pt x="51" y="157"/>
                                  <a:pt x="51" y="157"/>
                                  <a:pt x="51" y="157"/>
                                </a:cubicBezTo>
                                <a:cubicBezTo>
                                  <a:pt x="55" y="157"/>
                                  <a:pt x="56" y="155"/>
                                  <a:pt x="56" y="154"/>
                                </a:cubicBezTo>
                                <a:cubicBezTo>
                                  <a:pt x="56" y="153"/>
                                  <a:pt x="55" y="151"/>
                                  <a:pt x="53" y="151"/>
                                </a:cubicBezTo>
                                <a:cubicBezTo>
                                  <a:pt x="44" y="150"/>
                                  <a:pt x="44" y="150"/>
                                  <a:pt x="44" y="150"/>
                                </a:cubicBezTo>
                                <a:cubicBezTo>
                                  <a:pt x="39" y="150"/>
                                  <a:pt x="38" y="147"/>
                                  <a:pt x="37" y="141"/>
                                </a:cubicBezTo>
                                <a:cubicBezTo>
                                  <a:pt x="36" y="132"/>
                                  <a:pt x="36" y="116"/>
                                  <a:pt x="36" y="96"/>
                                </a:cubicBezTo>
                                <a:cubicBezTo>
                                  <a:pt x="36" y="60"/>
                                  <a:pt x="36" y="60"/>
                                  <a:pt x="36" y="60"/>
                                </a:cubicBezTo>
                                <a:cubicBezTo>
                                  <a:pt x="36" y="16"/>
                                  <a:pt x="36" y="16"/>
                                  <a:pt x="36" y="16"/>
                                </a:cubicBezTo>
                                <a:cubicBezTo>
                                  <a:pt x="37" y="10"/>
                                  <a:pt x="38" y="7"/>
                                  <a:pt x="43" y="6"/>
                                </a:cubicBezTo>
                                <a:cubicBezTo>
                                  <a:pt x="43" y="6"/>
                                  <a:pt x="47" y="6"/>
                                  <a:pt x="47" y="6"/>
                                </a:cubicBezTo>
                                <a:cubicBezTo>
                                  <a:pt x="49" y="6"/>
                                  <a:pt x="51" y="4"/>
                                  <a:pt x="51" y="3"/>
                                </a:cubicBezTo>
                                <a:cubicBezTo>
                                  <a:pt x="51" y="0"/>
                                  <a:pt x="47" y="0"/>
                                  <a:pt x="46" y="0"/>
                                </a:cubicBez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866" y="1284"/>
                            <a:ext cx="112" cy="109"/>
                          </a:xfrm>
                          <a:custGeom>
                            <a:avLst/>
                            <a:gdLst>
                              <a:gd name="T0" fmla="*/ 148 w 166"/>
                              <a:gd name="T1" fmla="*/ 0 h 160"/>
                              <a:gd name="T2" fmla="*/ 145 w 166"/>
                              <a:gd name="T3" fmla="*/ 0 h 160"/>
                              <a:gd name="T4" fmla="*/ 140 w 166"/>
                              <a:gd name="T5" fmla="*/ 0 h 160"/>
                              <a:gd name="T6" fmla="*/ 125 w 166"/>
                              <a:gd name="T7" fmla="*/ 0 h 160"/>
                              <a:gd name="T8" fmla="*/ 119 w 166"/>
                              <a:gd name="T9" fmla="*/ 3 h 160"/>
                              <a:gd name="T10" fmla="*/ 123 w 166"/>
                              <a:gd name="T11" fmla="*/ 6 h 160"/>
                              <a:gd name="T12" fmla="*/ 130 w 166"/>
                              <a:gd name="T13" fmla="*/ 6 h 160"/>
                              <a:gd name="T14" fmla="*/ 131 w 166"/>
                              <a:gd name="T15" fmla="*/ 10 h 160"/>
                              <a:gd name="T16" fmla="*/ 130 w 166"/>
                              <a:gd name="T17" fmla="*/ 17 h 160"/>
                              <a:gd name="T18" fmla="*/ 88 w 166"/>
                              <a:gd name="T19" fmla="*/ 127 h 160"/>
                              <a:gd name="T20" fmla="*/ 50 w 166"/>
                              <a:gd name="T21" fmla="*/ 26 h 160"/>
                              <a:gd name="T22" fmla="*/ 44 w 166"/>
                              <a:gd name="T23" fmla="*/ 9 h 160"/>
                              <a:gd name="T24" fmla="*/ 46 w 166"/>
                              <a:gd name="T25" fmla="*/ 7 h 160"/>
                              <a:gd name="T26" fmla="*/ 53 w 166"/>
                              <a:gd name="T27" fmla="*/ 6 h 160"/>
                              <a:gd name="T28" fmla="*/ 57 w 166"/>
                              <a:gd name="T29" fmla="*/ 3 h 160"/>
                              <a:gd name="T30" fmla="*/ 50 w 166"/>
                              <a:gd name="T31" fmla="*/ 0 h 160"/>
                              <a:gd name="T32" fmla="*/ 35 w 166"/>
                              <a:gd name="T33" fmla="*/ 0 h 160"/>
                              <a:gd name="T34" fmla="*/ 31 w 166"/>
                              <a:gd name="T35" fmla="*/ 0 h 160"/>
                              <a:gd name="T36" fmla="*/ 26 w 166"/>
                              <a:gd name="T37" fmla="*/ 0 h 160"/>
                              <a:gd name="T38" fmla="*/ 7 w 166"/>
                              <a:gd name="T39" fmla="*/ 0 h 160"/>
                              <a:gd name="T40" fmla="*/ 0 w 166"/>
                              <a:gd name="T41" fmla="*/ 3 h 160"/>
                              <a:gd name="T42" fmla="*/ 3 w 166"/>
                              <a:gd name="T43" fmla="*/ 6 h 160"/>
                              <a:gd name="T44" fmla="*/ 10 w 166"/>
                              <a:gd name="T45" fmla="*/ 6 h 160"/>
                              <a:gd name="T46" fmla="*/ 24 w 166"/>
                              <a:gd name="T47" fmla="*/ 21 h 160"/>
                              <a:gd name="T48" fmla="*/ 75 w 166"/>
                              <a:gd name="T49" fmla="*/ 148 h 160"/>
                              <a:gd name="T50" fmla="*/ 83 w 166"/>
                              <a:gd name="T51" fmla="*/ 160 h 160"/>
                              <a:gd name="T52" fmla="*/ 89 w 166"/>
                              <a:gd name="T53" fmla="*/ 151 h 160"/>
                              <a:gd name="T54" fmla="*/ 93 w 166"/>
                              <a:gd name="T55" fmla="*/ 144 h 160"/>
                              <a:gd name="T56" fmla="*/ 118 w 166"/>
                              <a:gd name="T57" fmla="*/ 84 h 160"/>
                              <a:gd name="T58" fmla="*/ 130 w 166"/>
                              <a:gd name="T59" fmla="*/ 55 h 160"/>
                              <a:gd name="T60" fmla="*/ 142 w 166"/>
                              <a:gd name="T61" fmla="*/ 26 h 160"/>
                              <a:gd name="T62" fmla="*/ 153 w 166"/>
                              <a:gd name="T63" fmla="*/ 8 h 160"/>
                              <a:gd name="T64" fmla="*/ 162 w 166"/>
                              <a:gd name="T65" fmla="*/ 6 h 160"/>
                              <a:gd name="T66" fmla="*/ 166 w 166"/>
                              <a:gd name="T67" fmla="*/ 3 h 160"/>
                              <a:gd name="T68" fmla="*/ 161 w 166"/>
                              <a:gd name="T69" fmla="*/ 0 h 160"/>
                              <a:gd name="T70" fmla="*/ 148 w 166"/>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6" h="160">
                                <a:moveTo>
                                  <a:pt x="148" y="0"/>
                                </a:moveTo>
                                <a:cubicBezTo>
                                  <a:pt x="145" y="0"/>
                                  <a:pt x="145" y="0"/>
                                  <a:pt x="145" y="0"/>
                                </a:cubicBezTo>
                                <a:cubicBezTo>
                                  <a:pt x="140" y="0"/>
                                  <a:pt x="140" y="0"/>
                                  <a:pt x="140" y="0"/>
                                </a:cubicBezTo>
                                <a:cubicBezTo>
                                  <a:pt x="125" y="0"/>
                                  <a:pt x="125" y="0"/>
                                  <a:pt x="125" y="0"/>
                                </a:cubicBezTo>
                                <a:cubicBezTo>
                                  <a:pt x="123" y="0"/>
                                  <a:pt x="119" y="0"/>
                                  <a:pt x="119" y="3"/>
                                </a:cubicBezTo>
                                <a:cubicBezTo>
                                  <a:pt x="119" y="4"/>
                                  <a:pt x="119" y="6"/>
                                  <a:pt x="123" y="6"/>
                                </a:cubicBezTo>
                                <a:cubicBezTo>
                                  <a:pt x="130" y="6"/>
                                  <a:pt x="130" y="6"/>
                                  <a:pt x="130" y="6"/>
                                </a:cubicBezTo>
                                <a:cubicBezTo>
                                  <a:pt x="131" y="7"/>
                                  <a:pt x="131" y="9"/>
                                  <a:pt x="131" y="10"/>
                                </a:cubicBezTo>
                                <a:cubicBezTo>
                                  <a:pt x="130" y="17"/>
                                  <a:pt x="130" y="17"/>
                                  <a:pt x="130" y="17"/>
                                </a:cubicBezTo>
                                <a:cubicBezTo>
                                  <a:pt x="126" y="30"/>
                                  <a:pt x="100" y="97"/>
                                  <a:pt x="88" y="127"/>
                                </a:cubicBezTo>
                                <a:cubicBezTo>
                                  <a:pt x="85" y="120"/>
                                  <a:pt x="50" y="26"/>
                                  <a:pt x="50" y="26"/>
                                </a:cubicBezTo>
                                <a:cubicBezTo>
                                  <a:pt x="47" y="18"/>
                                  <a:pt x="44" y="12"/>
                                  <a:pt x="44" y="9"/>
                                </a:cubicBezTo>
                                <a:cubicBezTo>
                                  <a:pt x="44" y="8"/>
                                  <a:pt x="45" y="7"/>
                                  <a:pt x="46" y="7"/>
                                </a:cubicBezTo>
                                <a:cubicBezTo>
                                  <a:pt x="53" y="6"/>
                                  <a:pt x="53" y="6"/>
                                  <a:pt x="53" y="6"/>
                                </a:cubicBezTo>
                                <a:cubicBezTo>
                                  <a:pt x="56" y="6"/>
                                  <a:pt x="57" y="4"/>
                                  <a:pt x="57" y="3"/>
                                </a:cubicBezTo>
                                <a:cubicBezTo>
                                  <a:pt x="57" y="0"/>
                                  <a:pt x="52" y="0"/>
                                  <a:pt x="50" y="0"/>
                                </a:cubicBezTo>
                                <a:cubicBezTo>
                                  <a:pt x="35" y="0"/>
                                  <a:pt x="35" y="0"/>
                                  <a:pt x="35" y="0"/>
                                </a:cubicBezTo>
                                <a:cubicBezTo>
                                  <a:pt x="31" y="0"/>
                                  <a:pt x="31" y="0"/>
                                  <a:pt x="31" y="0"/>
                                </a:cubicBezTo>
                                <a:cubicBezTo>
                                  <a:pt x="26" y="0"/>
                                  <a:pt x="26" y="0"/>
                                  <a:pt x="26" y="0"/>
                                </a:cubicBezTo>
                                <a:cubicBezTo>
                                  <a:pt x="7" y="0"/>
                                  <a:pt x="7" y="0"/>
                                  <a:pt x="7" y="0"/>
                                </a:cubicBezTo>
                                <a:cubicBezTo>
                                  <a:pt x="4" y="0"/>
                                  <a:pt x="0" y="0"/>
                                  <a:pt x="0" y="3"/>
                                </a:cubicBezTo>
                                <a:cubicBezTo>
                                  <a:pt x="0" y="4"/>
                                  <a:pt x="1" y="6"/>
                                  <a:pt x="3" y="6"/>
                                </a:cubicBezTo>
                                <a:cubicBezTo>
                                  <a:pt x="10" y="6"/>
                                  <a:pt x="10" y="6"/>
                                  <a:pt x="10" y="6"/>
                                </a:cubicBezTo>
                                <a:cubicBezTo>
                                  <a:pt x="17" y="8"/>
                                  <a:pt x="20" y="10"/>
                                  <a:pt x="24" y="21"/>
                                </a:cubicBezTo>
                                <a:cubicBezTo>
                                  <a:pt x="75" y="148"/>
                                  <a:pt x="75" y="148"/>
                                  <a:pt x="75" y="148"/>
                                </a:cubicBezTo>
                                <a:cubicBezTo>
                                  <a:pt x="78" y="157"/>
                                  <a:pt x="80" y="160"/>
                                  <a:pt x="83" y="160"/>
                                </a:cubicBezTo>
                                <a:cubicBezTo>
                                  <a:pt x="86" y="160"/>
                                  <a:pt x="86" y="158"/>
                                  <a:pt x="89" y="151"/>
                                </a:cubicBezTo>
                                <a:cubicBezTo>
                                  <a:pt x="93" y="144"/>
                                  <a:pt x="93" y="144"/>
                                  <a:pt x="93" y="144"/>
                                </a:cubicBezTo>
                                <a:cubicBezTo>
                                  <a:pt x="118" y="84"/>
                                  <a:pt x="118" y="84"/>
                                  <a:pt x="118" y="84"/>
                                </a:cubicBezTo>
                                <a:cubicBezTo>
                                  <a:pt x="130" y="55"/>
                                  <a:pt x="130" y="55"/>
                                  <a:pt x="130" y="55"/>
                                </a:cubicBezTo>
                                <a:cubicBezTo>
                                  <a:pt x="142" y="26"/>
                                  <a:pt x="142" y="26"/>
                                  <a:pt x="142" y="26"/>
                                </a:cubicBezTo>
                                <a:cubicBezTo>
                                  <a:pt x="148" y="13"/>
                                  <a:pt x="151" y="9"/>
                                  <a:pt x="153" y="8"/>
                                </a:cubicBezTo>
                                <a:cubicBezTo>
                                  <a:pt x="156" y="6"/>
                                  <a:pt x="160" y="6"/>
                                  <a:pt x="162" y="6"/>
                                </a:cubicBezTo>
                                <a:cubicBezTo>
                                  <a:pt x="165" y="6"/>
                                  <a:pt x="166" y="4"/>
                                  <a:pt x="166" y="3"/>
                                </a:cubicBezTo>
                                <a:cubicBezTo>
                                  <a:pt x="166" y="1"/>
                                  <a:pt x="164" y="0"/>
                                  <a:pt x="161" y="0"/>
                                </a:cubicBez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984" y="1283"/>
                            <a:ext cx="64" cy="108"/>
                          </a:xfrm>
                          <a:custGeom>
                            <a:avLst/>
                            <a:gdLst>
                              <a:gd name="T0" fmla="*/ 84 w 94"/>
                              <a:gd name="T1" fmla="*/ 1 h 160"/>
                              <a:gd name="T2" fmla="*/ 83 w 94"/>
                              <a:gd name="T3" fmla="*/ 1 h 160"/>
                              <a:gd name="T4" fmla="*/ 75 w 94"/>
                              <a:gd name="T5" fmla="*/ 2 h 160"/>
                              <a:gd name="T6" fmla="*/ 28 w 94"/>
                              <a:gd name="T7" fmla="*/ 2 h 160"/>
                              <a:gd name="T8" fmla="*/ 26 w 94"/>
                              <a:gd name="T9" fmla="*/ 2 h 160"/>
                              <a:gd name="T10" fmla="*/ 5 w 94"/>
                              <a:gd name="T11" fmla="*/ 2 h 160"/>
                              <a:gd name="T12" fmla="*/ 0 w 94"/>
                              <a:gd name="T13" fmla="*/ 5 h 160"/>
                              <a:gd name="T14" fmla="*/ 4 w 94"/>
                              <a:gd name="T15" fmla="*/ 8 h 160"/>
                              <a:gd name="T16" fmla="*/ 10 w 94"/>
                              <a:gd name="T17" fmla="*/ 8 h 160"/>
                              <a:gd name="T18" fmla="*/ 18 w 94"/>
                              <a:gd name="T19" fmla="*/ 18 h 160"/>
                              <a:gd name="T20" fmla="*/ 18 w 94"/>
                              <a:gd name="T21" fmla="*/ 62 h 160"/>
                              <a:gd name="T22" fmla="*/ 18 w 94"/>
                              <a:gd name="T23" fmla="*/ 98 h 160"/>
                              <a:gd name="T24" fmla="*/ 17 w 94"/>
                              <a:gd name="T25" fmla="*/ 143 h 160"/>
                              <a:gd name="T26" fmla="*/ 12 w 94"/>
                              <a:gd name="T27" fmla="*/ 152 h 160"/>
                              <a:gd name="T28" fmla="*/ 7 w 94"/>
                              <a:gd name="T29" fmla="*/ 153 h 160"/>
                              <a:gd name="T30" fmla="*/ 3 w 94"/>
                              <a:gd name="T31" fmla="*/ 156 h 160"/>
                              <a:gd name="T32" fmla="*/ 8 w 94"/>
                              <a:gd name="T33" fmla="*/ 159 h 160"/>
                              <a:gd name="T34" fmla="*/ 25 w 94"/>
                              <a:gd name="T35" fmla="*/ 159 h 160"/>
                              <a:gd name="T36" fmla="*/ 28 w 94"/>
                              <a:gd name="T37" fmla="*/ 159 h 160"/>
                              <a:gd name="T38" fmla="*/ 36 w 94"/>
                              <a:gd name="T39" fmla="*/ 159 h 160"/>
                              <a:gd name="T40" fmla="*/ 79 w 94"/>
                              <a:gd name="T41" fmla="*/ 160 h 160"/>
                              <a:gd name="T42" fmla="*/ 91 w 94"/>
                              <a:gd name="T43" fmla="*/ 153 h 160"/>
                              <a:gd name="T44" fmla="*/ 94 w 94"/>
                              <a:gd name="T45" fmla="*/ 133 h 160"/>
                              <a:gd name="T46" fmla="*/ 91 w 94"/>
                              <a:gd name="T47" fmla="*/ 129 h 160"/>
                              <a:gd name="T48" fmla="*/ 88 w 94"/>
                              <a:gd name="T49" fmla="*/ 133 h 160"/>
                              <a:gd name="T50" fmla="*/ 80 w 94"/>
                              <a:gd name="T51" fmla="*/ 146 h 160"/>
                              <a:gd name="T52" fmla="*/ 61 w 94"/>
                              <a:gd name="T53" fmla="*/ 149 h 160"/>
                              <a:gd name="T54" fmla="*/ 38 w 94"/>
                              <a:gd name="T55" fmla="*/ 133 h 160"/>
                              <a:gd name="T56" fmla="*/ 38 w 94"/>
                              <a:gd name="T57" fmla="*/ 107 h 160"/>
                              <a:gd name="T58" fmla="*/ 38 w 94"/>
                              <a:gd name="T59" fmla="*/ 98 h 160"/>
                              <a:gd name="T60" fmla="*/ 38 w 94"/>
                              <a:gd name="T61" fmla="*/ 80 h 160"/>
                              <a:gd name="T62" fmla="*/ 67 w 94"/>
                              <a:gd name="T63" fmla="*/ 82 h 160"/>
                              <a:gd name="T64" fmla="*/ 77 w 94"/>
                              <a:gd name="T65" fmla="*/ 88 h 160"/>
                              <a:gd name="T66" fmla="*/ 77 w 94"/>
                              <a:gd name="T67" fmla="*/ 94 h 160"/>
                              <a:gd name="T68" fmla="*/ 80 w 94"/>
                              <a:gd name="T69" fmla="*/ 97 h 160"/>
                              <a:gd name="T70" fmla="*/ 83 w 94"/>
                              <a:gd name="T71" fmla="*/ 92 h 160"/>
                              <a:gd name="T72" fmla="*/ 84 w 94"/>
                              <a:gd name="T73" fmla="*/ 79 h 160"/>
                              <a:gd name="T74" fmla="*/ 86 w 94"/>
                              <a:gd name="T75" fmla="*/ 67 h 160"/>
                              <a:gd name="T76" fmla="*/ 83 w 94"/>
                              <a:gd name="T77" fmla="*/ 64 h 160"/>
                              <a:gd name="T78" fmla="*/ 79 w 94"/>
                              <a:gd name="T79" fmla="*/ 67 h 160"/>
                              <a:gd name="T80" fmla="*/ 70 w 94"/>
                              <a:gd name="T81" fmla="*/ 70 h 160"/>
                              <a:gd name="T82" fmla="*/ 38 w 94"/>
                              <a:gd name="T83" fmla="*/ 70 h 160"/>
                              <a:gd name="T84" fmla="*/ 38 w 94"/>
                              <a:gd name="T85" fmla="*/ 13 h 160"/>
                              <a:gd name="T86" fmla="*/ 66 w 94"/>
                              <a:gd name="T87" fmla="*/ 13 h 160"/>
                              <a:gd name="T88" fmla="*/ 79 w 94"/>
                              <a:gd name="T89" fmla="*/ 19 h 160"/>
                              <a:gd name="T90" fmla="*/ 80 w 94"/>
                              <a:gd name="T91" fmla="*/ 26 h 160"/>
                              <a:gd name="T92" fmla="*/ 83 w 94"/>
                              <a:gd name="T93" fmla="*/ 30 h 160"/>
                              <a:gd name="T94" fmla="*/ 86 w 94"/>
                              <a:gd name="T95" fmla="*/ 27 h 160"/>
                              <a:gd name="T96" fmla="*/ 87 w 94"/>
                              <a:gd name="T97" fmla="*/ 17 h 160"/>
                              <a:gd name="T98" fmla="*/ 87 w 94"/>
                              <a:gd name="T99" fmla="*/ 13 h 160"/>
                              <a:gd name="T100" fmla="*/ 89 w 94"/>
                              <a:gd name="T101" fmla="*/ 3 h 160"/>
                              <a:gd name="T102" fmla="*/ 87 w 94"/>
                              <a:gd name="T103" fmla="*/ 0 h 160"/>
                              <a:gd name="T104" fmla="*/ 84 w 94"/>
                              <a:gd name="T105" fmla="*/ 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 h="160">
                                <a:moveTo>
                                  <a:pt x="84" y="1"/>
                                </a:moveTo>
                                <a:cubicBezTo>
                                  <a:pt x="83" y="1"/>
                                  <a:pt x="83" y="1"/>
                                  <a:pt x="83" y="1"/>
                                </a:cubicBezTo>
                                <a:cubicBezTo>
                                  <a:pt x="75" y="2"/>
                                  <a:pt x="75" y="2"/>
                                  <a:pt x="75" y="2"/>
                                </a:cubicBezTo>
                                <a:cubicBezTo>
                                  <a:pt x="75" y="2"/>
                                  <a:pt x="28" y="2"/>
                                  <a:pt x="28" y="2"/>
                                </a:cubicBezTo>
                                <a:cubicBezTo>
                                  <a:pt x="26" y="2"/>
                                  <a:pt x="26" y="2"/>
                                  <a:pt x="26" y="2"/>
                                </a:cubicBezTo>
                                <a:cubicBezTo>
                                  <a:pt x="5" y="2"/>
                                  <a:pt x="5" y="2"/>
                                  <a:pt x="5" y="2"/>
                                </a:cubicBezTo>
                                <a:cubicBezTo>
                                  <a:pt x="4" y="2"/>
                                  <a:pt x="0" y="2"/>
                                  <a:pt x="0" y="5"/>
                                </a:cubicBezTo>
                                <a:cubicBezTo>
                                  <a:pt x="0" y="6"/>
                                  <a:pt x="2" y="8"/>
                                  <a:pt x="4" y="8"/>
                                </a:cubicBezTo>
                                <a:cubicBezTo>
                                  <a:pt x="10" y="8"/>
                                  <a:pt x="10" y="8"/>
                                  <a:pt x="10" y="8"/>
                                </a:cubicBezTo>
                                <a:cubicBezTo>
                                  <a:pt x="16" y="9"/>
                                  <a:pt x="17" y="12"/>
                                  <a:pt x="18" y="18"/>
                                </a:cubicBezTo>
                                <a:cubicBezTo>
                                  <a:pt x="18" y="18"/>
                                  <a:pt x="18" y="62"/>
                                  <a:pt x="18" y="62"/>
                                </a:cubicBezTo>
                                <a:cubicBezTo>
                                  <a:pt x="18" y="98"/>
                                  <a:pt x="18" y="98"/>
                                  <a:pt x="18" y="98"/>
                                </a:cubicBezTo>
                                <a:cubicBezTo>
                                  <a:pt x="18" y="118"/>
                                  <a:pt x="18" y="134"/>
                                  <a:pt x="17" y="143"/>
                                </a:cubicBezTo>
                                <a:cubicBezTo>
                                  <a:pt x="16" y="149"/>
                                  <a:pt x="15" y="152"/>
                                  <a:pt x="12" y="152"/>
                                </a:cubicBezTo>
                                <a:cubicBezTo>
                                  <a:pt x="12" y="152"/>
                                  <a:pt x="7" y="153"/>
                                  <a:pt x="7" y="153"/>
                                </a:cubicBezTo>
                                <a:cubicBezTo>
                                  <a:pt x="4" y="153"/>
                                  <a:pt x="3" y="155"/>
                                  <a:pt x="3" y="156"/>
                                </a:cubicBezTo>
                                <a:cubicBezTo>
                                  <a:pt x="3" y="159"/>
                                  <a:pt x="7" y="159"/>
                                  <a:pt x="8" y="159"/>
                                </a:cubicBezTo>
                                <a:cubicBezTo>
                                  <a:pt x="25" y="159"/>
                                  <a:pt x="25" y="159"/>
                                  <a:pt x="25" y="159"/>
                                </a:cubicBezTo>
                                <a:cubicBezTo>
                                  <a:pt x="28" y="159"/>
                                  <a:pt x="28" y="159"/>
                                  <a:pt x="28" y="159"/>
                                </a:cubicBezTo>
                                <a:cubicBezTo>
                                  <a:pt x="36" y="159"/>
                                  <a:pt x="36" y="159"/>
                                  <a:pt x="36" y="159"/>
                                </a:cubicBezTo>
                                <a:cubicBezTo>
                                  <a:pt x="79" y="160"/>
                                  <a:pt x="79" y="160"/>
                                  <a:pt x="79" y="160"/>
                                </a:cubicBezTo>
                                <a:cubicBezTo>
                                  <a:pt x="87" y="160"/>
                                  <a:pt x="90" y="160"/>
                                  <a:pt x="91" y="153"/>
                                </a:cubicBezTo>
                                <a:cubicBezTo>
                                  <a:pt x="92" y="149"/>
                                  <a:pt x="94" y="135"/>
                                  <a:pt x="94" y="133"/>
                                </a:cubicBezTo>
                                <a:cubicBezTo>
                                  <a:pt x="94" y="132"/>
                                  <a:pt x="94" y="129"/>
                                  <a:pt x="91" y="129"/>
                                </a:cubicBezTo>
                                <a:cubicBezTo>
                                  <a:pt x="89" y="129"/>
                                  <a:pt x="88" y="131"/>
                                  <a:pt x="88" y="133"/>
                                </a:cubicBezTo>
                                <a:cubicBezTo>
                                  <a:pt x="86" y="141"/>
                                  <a:pt x="84" y="144"/>
                                  <a:pt x="80" y="146"/>
                                </a:cubicBezTo>
                                <a:cubicBezTo>
                                  <a:pt x="75" y="149"/>
                                  <a:pt x="66" y="149"/>
                                  <a:pt x="61" y="149"/>
                                </a:cubicBezTo>
                                <a:cubicBezTo>
                                  <a:pt x="41" y="149"/>
                                  <a:pt x="39" y="146"/>
                                  <a:pt x="38" y="133"/>
                                </a:cubicBezTo>
                                <a:cubicBezTo>
                                  <a:pt x="38" y="107"/>
                                  <a:pt x="38" y="107"/>
                                  <a:pt x="38" y="107"/>
                                </a:cubicBezTo>
                                <a:cubicBezTo>
                                  <a:pt x="38" y="98"/>
                                  <a:pt x="38" y="98"/>
                                  <a:pt x="38" y="98"/>
                                </a:cubicBezTo>
                                <a:cubicBezTo>
                                  <a:pt x="38" y="80"/>
                                  <a:pt x="38" y="80"/>
                                  <a:pt x="38" y="80"/>
                                </a:cubicBezTo>
                                <a:cubicBezTo>
                                  <a:pt x="38" y="81"/>
                                  <a:pt x="67" y="82"/>
                                  <a:pt x="67" y="82"/>
                                </a:cubicBezTo>
                                <a:cubicBezTo>
                                  <a:pt x="75" y="82"/>
                                  <a:pt x="76" y="86"/>
                                  <a:pt x="77" y="88"/>
                                </a:cubicBezTo>
                                <a:cubicBezTo>
                                  <a:pt x="77" y="94"/>
                                  <a:pt x="77" y="94"/>
                                  <a:pt x="77" y="94"/>
                                </a:cubicBezTo>
                                <a:cubicBezTo>
                                  <a:pt x="77" y="96"/>
                                  <a:pt x="79" y="97"/>
                                  <a:pt x="80" y="97"/>
                                </a:cubicBezTo>
                                <a:cubicBezTo>
                                  <a:pt x="83" y="97"/>
                                  <a:pt x="83" y="94"/>
                                  <a:pt x="83" y="92"/>
                                </a:cubicBezTo>
                                <a:cubicBezTo>
                                  <a:pt x="84" y="79"/>
                                  <a:pt x="84" y="79"/>
                                  <a:pt x="84" y="79"/>
                                </a:cubicBezTo>
                                <a:cubicBezTo>
                                  <a:pt x="84" y="79"/>
                                  <a:pt x="86" y="67"/>
                                  <a:pt x="86" y="67"/>
                                </a:cubicBezTo>
                                <a:cubicBezTo>
                                  <a:pt x="86" y="64"/>
                                  <a:pt x="84" y="64"/>
                                  <a:pt x="83" y="64"/>
                                </a:cubicBezTo>
                                <a:cubicBezTo>
                                  <a:pt x="79" y="67"/>
                                  <a:pt x="79" y="67"/>
                                  <a:pt x="79" y="67"/>
                                </a:cubicBezTo>
                                <a:cubicBezTo>
                                  <a:pt x="78" y="69"/>
                                  <a:pt x="75" y="69"/>
                                  <a:pt x="70" y="70"/>
                                </a:cubicBezTo>
                                <a:cubicBezTo>
                                  <a:pt x="38" y="70"/>
                                  <a:pt x="38" y="70"/>
                                  <a:pt x="38" y="70"/>
                                </a:cubicBezTo>
                                <a:cubicBezTo>
                                  <a:pt x="38" y="13"/>
                                  <a:pt x="38" y="13"/>
                                  <a:pt x="38" y="13"/>
                                </a:cubicBezTo>
                                <a:cubicBezTo>
                                  <a:pt x="38" y="13"/>
                                  <a:pt x="66" y="13"/>
                                  <a:pt x="66" y="13"/>
                                </a:cubicBezTo>
                                <a:cubicBezTo>
                                  <a:pt x="77" y="15"/>
                                  <a:pt x="78" y="17"/>
                                  <a:pt x="79" y="19"/>
                                </a:cubicBezTo>
                                <a:cubicBezTo>
                                  <a:pt x="80" y="26"/>
                                  <a:pt x="80" y="26"/>
                                  <a:pt x="80" y="26"/>
                                </a:cubicBezTo>
                                <a:cubicBezTo>
                                  <a:pt x="80" y="30"/>
                                  <a:pt x="82" y="30"/>
                                  <a:pt x="83" y="30"/>
                                </a:cubicBezTo>
                                <a:cubicBezTo>
                                  <a:pt x="84" y="30"/>
                                  <a:pt x="86" y="30"/>
                                  <a:pt x="86" y="27"/>
                                </a:cubicBezTo>
                                <a:cubicBezTo>
                                  <a:pt x="86" y="27"/>
                                  <a:pt x="87" y="17"/>
                                  <a:pt x="87" y="17"/>
                                </a:cubicBezTo>
                                <a:cubicBezTo>
                                  <a:pt x="87" y="13"/>
                                  <a:pt x="87" y="13"/>
                                  <a:pt x="87" y="13"/>
                                </a:cubicBezTo>
                                <a:cubicBezTo>
                                  <a:pt x="89" y="3"/>
                                  <a:pt x="89" y="3"/>
                                  <a:pt x="89" y="3"/>
                                </a:cubicBezTo>
                                <a:cubicBezTo>
                                  <a:pt x="89" y="0"/>
                                  <a:pt x="87" y="0"/>
                                  <a:pt x="87" y="0"/>
                                </a:cubicBezTo>
                                <a:lnTo>
                                  <a:pt x="8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14"/>
                        <wps:cNvSpPr>
                          <a:spLocks noEditPoints="1"/>
                        </wps:cNvSpPr>
                        <wps:spPr bwMode="auto">
                          <a:xfrm>
                            <a:off x="1066" y="1284"/>
                            <a:ext cx="107" cy="107"/>
                          </a:xfrm>
                          <a:custGeom>
                            <a:avLst/>
                            <a:gdLst>
                              <a:gd name="T0" fmla="*/ 35 w 157"/>
                              <a:gd name="T1" fmla="*/ 0 h 157"/>
                              <a:gd name="T2" fmla="*/ 28 w 157"/>
                              <a:gd name="T3" fmla="*/ 0 h 157"/>
                              <a:gd name="T4" fmla="*/ 25 w 157"/>
                              <a:gd name="T5" fmla="*/ 0 h 157"/>
                              <a:gd name="T6" fmla="*/ 5 w 157"/>
                              <a:gd name="T7" fmla="*/ 0 h 157"/>
                              <a:gd name="T8" fmla="*/ 0 w 157"/>
                              <a:gd name="T9" fmla="*/ 3 h 157"/>
                              <a:gd name="T10" fmla="*/ 3 w 157"/>
                              <a:gd name="T11" fmla="*/ 6 h 157"/>
                              <a:gd name="T12" fmla="*/ 10 w 157"/>
                              <a:gd name="T13" fmla="*/ 6 h 157"/>
                              <a:gd name="T14" fmla="*/ 17 w 157"/>
                              <a:gd name="T15" fmla="*/ 16 h 157"/>
                              <a:gd name="T16" fmla="*/ 18 w 157"/>
                              <a:gd name="T17" fmla="*/ 60 h 157"/>
                              <a:gd name="T18" fmla="*/ 18 w 157"/>
                              <a:gd name="T19" fmla="*/ 96 h 157"/>
                              <a:gd name="T20" fmla="*/ 17 w 157"/>
                              <a:gd name="T21" fmla="*/ 141 h 157"/>
                              <a:gd name="T22" fmla="*/ 12 w 157"/>
                              <a:gd name="T23" fmla="*/ 150 h 157"/>
                              <a:gd name="T24" fmla="*/ 6 w 157"/>
                              <a:gd name="T25" fmla="*/ 151 h 157"/>
                              <a:gd name="T26" fmla="*/ 3 w 157"/>
                              <a:gd name="T27" fmla="*/ 154 h 157"/>
                              <a:gd name="T28" fmla="*/ 8 w 157"/>
                              <a:gd name="T29" fmla="*/ 157 h 157"/>
                              <a:gd name="T30" fmla="*/ 26 w 157"/>
                              <a:gd name="T31" fmla="*/ 157 h 157"/>
                              <a:gd name="T32" fmla="*/ 29 w 157"/>
                              <a:gd name="T33" fmla="*/ 157 h 157"/>
                              <a:gd name="T34" fmla="*/ 52 w 157"/>
                              <a:gd name="T35" fmla="*/ 157 h 157"/>
                              <a:gd name="T36" fmla="*/ 57 w 157"/>
                              <a:gd name="T37" fmla="*/ 154 h 157"/>
                              <a:gd name="T38" fmla="*/ 54 w 157"/>
                              <a:gd name="T39" fmla="*/ 151 h 157"/>
                              <a:gd name="T40" fmla="*/ 45 w 157"/>
                              <a:gd name="T41" fmla="*/ 150 h 157"/>
                              <a:gd name="T42" fmla="*/ 38 w 157"/>
                              <a:gd name="T43" fmla="*/ 141 h 157"/>
                              <a:gd name="T44" fmla="*/ 37 w 157"/>
                              <a:gd name="T45" fmla="*/ 96 h 157"/>
                              <a:gd name="T46" fmla="*/ 37 w 157"/>
                              <a:gd name="T47" fmla="*/ 92 h 157"/>
                              <a:gd name="T48" fmla="*/ 62 w 157"/>
                              <a:gd name="T49" fmla="*/ 92 h 157"/>
                              <a:gd name="T50" fmla="*/ 64 w 157"/>
                              <a:gd name="T51" fmla="*/ 93 h 157"/>
                              <a:gd name="T52" fmla="*/ 71 w 157"/>
                              <a:gd name="T53" fmla="*/ 102 h 157"/>
                              <a:gd name="T54" fmla="*/ 86 w 157"/>
                              <a:gd name="T55" fmla="*/ 123 h 157"/>
                              <a:gd name="T56" fmla="*/ 89 w 157"/>
                              <a:gd name="T57" fmla="*/ 126 h 157"/>
                              <a:gd name="T58" fmla="*/ 114 w 157"/>
                              <a:gd name="T59" fmla="*/ 153 h 157"/>
                              <a:gd name="T60" fmla="*/ 136 w 157"/>
                              <a:gd name="T61" fmla="*/ 157 h 157"/>
                              <a:gd name="T62" fmla="*/ 151 w 157"/>
                              <a:gd name="T63" fmla="*/ 157 h 157"/>
                              <a:gd name="T64" fmla="*/ 157 w 157"/>
                              <a:gd name="T65" fmla="*/ 154 h 157"/>
                              <a:gd name="T66" fmla="*/ 154 w 157"/>
                              <a:gd name="T67" fmla="*/ 151 h 157"/>
                              <a:gd name="T68" fmla="*/ 146 w 157"/>
                              <a:gd name="T69" fmla="*/ 151 h 157"/>
                              <a:gd name="T70" fmla="*/ 122 w 157"/>
                              <a:gd name="T71" fmla="*/ 136 h 157"/>
                              <a:gd name="T72" fmla="*/ 85 w 157"/>
                              <a:gd name="T73" fmla="*/ 90 h 157"/>
                              <a:gd name="T74" fmla="*/ 81 w 157"/>
                              <a:gd name="T75" fmla="*/ 85 h 157"/>
                              <a:gd name="T76" fmla="*/ 105 w 157"/>
                              <a:gd name="T77" fmla="*/ 38 h 157"/>
                              <a:gd name="T78" fmla="*/ 90 w 157"/>
                              <a:gd name="T79" fmla="*/ 9 h 157"/>
                              <a:gd name="T80" fmla="*/ 52 w 157"/>
                              <a:gd name="T81" fmla="*/ 0 h 157"/>
                              <a:gd name="T82" fmla="*/ 35 w 157"/>
                              <a:gd name="T83" fmla="*/ 0 h 157"/>
                              <a:gd name="T84" fmla="*/ 38 w 157"/>
                              <a:gd name="T85" fmla="*/ 79 h 157"/>
                              <a:gd name="T86" fmla="*/ 37 w 157"/>
                              <a:gd name="T87" fmla="*/ 78 h 157"/>
                              <a:gd name="T88" fmla="*/ 37 w 157"/>
                              <a:gd name="T89" fmla="*/ 11 h 157"/>
                              <a:gd name="T90" fmla="*/ 38 w 157"/>
                              <a:gd name="T91" fmla="*/ 10 h 157"/>
                              <a:gd name="T92" fmla="*/ 51 w 157"/>
                              <a:gd name="T93" fmla="*/ 9 h 157"/>
                              <a:gd name="T94" fmla="*/ 85 w 157"/>
                              <a:gd name="T95" fmla="*/ 49 h 157"/>
                              <a:gd name="T96" fmla="*/ 73 w 157"/>
                              <a:gd name="T97" fmla="*/ 79 h 157"/>
                              <a:gd name="T98" fmla="*/ 58 w 157"/>
                              <a:gd name="T99" fmla="*/ 82 h 157"/>
                              <a:gd name="T100" fmla="*/ 38 w 157"/>
                              <a:gd name="T101"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57">
                                <a:moveTo>
                                  <a:pt x="35" y="0"/>
                                </a:moveTo>
                                <a:cubicBezTo>
                                  <a:pt x="28" y="0"/>
                                  <a:pt x="28" y="0"/>
                                  <a:pt x="28" y="0"/>
                                </a:cubicBezTo>
                                <a:cubicBezTo>
                                  <a:pt x="25" y="0"/>
                                  <a:pt x="25" y="0"/>
                                  <a:pt x="25" y="0"/>
                                </a:cubicBezTo>
                                <a:cubicBezTo>
                                  <a:pt x="5" y="0"/>
                                  <a:pt x="5" y="0"/>
                                  <a:pt x="5" y="0"/>
                                </a:cubicBezTo>
                                <a:cubicBezTo>
                                  <a:pt x="4" y="0"/>
                                  <a:pt x="0" y="0"/>
                                  <a:pt x="0" y="3"/>
                                </a:cubicBezTo>
                                <a:cubicBezTo>
                                  <a:pt x="0" y="4"/>
                                  <a:pt x="1" y="6"/>
                                  <a:pt x="3" y="6"/>
                                </a:cubicBezTo>
                                <a:cubicBezTo>
                                  <a:pt x="10" y="6"/>
                                  <a:pt x="10" y="6"/>
                                  <a:pt x="10" y="6"/>
                                </a:cubicBezTo>
                                <a:cubicBezTo>
                                  <a:pt x="15" y="7"/>
                                  <a:pt x="17" y="10"/>
                                  <a:pt x="17" y="16"/>
                                </a:cubicBezTo>
                                <a:cubicBezTo>
                                  <a:pt x="18" y="60"/>
                                  <a:pt x="18" y="60"/>
                                  <a:pt x="18" y="60"/>
                                </a:cubicBezTo>
                                <a:cubicBezTo>
                                  <a:pt x="18" y="96"/>
                                  <a:pt x="18" y="96"/>
                                  <a:pt x="18" y="96"/>
                                </a:cubicBezTo>
                                <a:cubicBezTo>
                                  <a:pt x="18" y="116"/>
                                  <a:pt x="18" y="132"/>
                                  <a:pt x="17" y="141"/>
                                </a:cubicBezTo>
                                <a:cubicBezTo>
                                  <a:pt x="16" y="146"/>
                                  <a:pt x="15" y="150"/>
                                  <a:pt x="12" y="150"/>
                                </a:cubicBezTo>
                                <a:cubicBezTo>
                                  <a:pt x="12" y="150"/>
                                  <a:pt x="6" y="151"/>
                                  <a:pt x="6" y="151"/>
                                </a:cubicBezTo>
                                <a:cubicBezTo>
                                  <a:pt x="4" y="151"/>
                                  <a:pt x="3" y="153"/>
                                  <a:pt x="3" y="154"/>
                                </a:cubicBezTo>
                                <a:cubicBezTo>
                                  <a:pt x="3" y="157"/>
                                  <a:pt x="7" y="157"/>
                                  <a:pt x="8" y="157"/>
                                </a:cubicBezTo>
                                <a:cubicBezTo>
                                  <a:pt x="26" y="157"/>
                                  <a:pt x="26" y="157"/>
                                  <a:pt x="26" y="157"/>
                                </a:cubicBezTo>
                                <a:cubicBezTo>
                                  <a:pt x="27" y="157"/>
                                  <a:pt x="29" y="157"/>
                                  <a:pt x="29" y="157"/>
                                </a:cubicBezTo>
                                <a:cubicBezTo>
                                  <a:pt x="52" y="157"/>
                                  <a:pt x="52" y="157"/>
                                  <a:pt x="52" y="157"/>
                                </a:cubicBezTo>
                                <a:cubicBezTo>
                                  <a:pt x="56" y="157"/>
                                  <a:pt x="57" y="155"/>
                                  <a:pt x="57" y="154"/>
                                </a:cubicBezTo>
                                <a:cubicBezTo>
                                  <a:pt x="57" y="153"/>
                                  <a:pt x="56" y="151"/>
                                  <a:pt x="54" y="151"/>
                                </a:cubicBezTo>
                                <a:cubicBezTo>
                                  <a:pt x="45" y="150"/>
                                  <a:pt x="45" y="150"/>
                                  <a:pt x="45" y="150"/>
                                </a:cubicBezTo>
                                <a:cubicBezTo>
                                  <a:pt x="40" y="150"/>
                                  <a:pt x="39" y="147"/>
                                  <a:pt x="38" y="141"/>
                                </a:cubicBezTo>
                                <a:cubicBezTo>
                                  <a:pt x="37" y="132"/>
                                  <a:pt x="37" y="116"/>
                                  <a:pt x="37" y="96"/>
                                </a:cubicBezTo>
                                <a:cubicBezTo>
                                  <a:pt x="37" y="92"/>
                                  <a:pt x="37" y="92"/>
                                  <a:pt x="37" y="92"/>
                                </a:cubicBezTo>
                                <a:cubicBezTo>
                                  <a:pt x="37" y="91"/>
                                  <a:pt x="62" y="92"/>
                                  <a:pt x="62" y="92"/>
                                </a:cubicBezTo>
                                <a:cubicBezTo>
                                  <a:pt x="64" y="93"/>
                                  <a:pt x="64" y="93"/>
                                  <a:pt x="64" y="93"/>
                                </a:cubicBezTo>
                                <a:cubicBezTo>
                                  <a:pt x="64" y="93"/>
                                  <a:pt x="71" y="102"/>
                                  <a:pt x="71" y="102"/>
                                </a:cubicBezTo>
                                <a:cubicBezTo>
                                  <a:pt x="86" y="123"/>
                                  <a:pt x="86" y="123"/>
                                  <a:pt x="86" y="123"/>
                                </a:cubicBezTo>
                                <a:cubicBezTo>
                                  <a:pt x="89" y="126"/>
                                  <a:pt x="89" y="126"/>
                                  <a:pt x="89" y="126"/>
                                </a:cubicBezTo>
                                <a:cubicBezTo>
                                  <a:pt x="99" y="140"/>
                                  <a:pt x="106" y="149"/>
                                  <a:pt x="114" y="153"/>
                                </a:cubicBezTo>
                                <a:cubicBezTo>
                                  <a:pt x="120" y="156"/>
                                  <a:pt x="125" y="157"/>
                                  <a:pt x="136" y="157"/>
                                </a:cubicBezTo>
                                <a:cubicBezTo>
                                  <a:pt x="151" y="157"/>
                                  <a:pt x="151" y="157"/>
                                  <a:pt x="151" y="157"/>
                                </a:cubicBezTo>
                                <a:cubicBezTo>
                                  <a:pt x="154" y="157"/>
                                  <a:pt x="157" y="157"/>
                                  <a:pt x="157" y="154"/>
                                </a:cubicBezTo>
                                <a:cubicBezTo>
                                  <a:pt x="157" y="152"/>
                                  <a:pt x="156" y="151"/>
                                  <a:pt x="154" y="151"/>
                                </a:cubicBezTo>
                                <a:cubicBezTo>
                                  <a:pt x="146" y="151"/>
                                  <a:pt x="146" y="151"/>
                                  <a:pt x="146" y="151"/>
                                </a:cubicBezTo>
                                <a:cubicBezTo>
                                  <a:pt x="141" y="150"/>
                                  <a:pt x="133" y="147"/>
                                  <a:pt x="122" y="136"/>
                                </a:cubicBezTo>
                                <a:cubicBezTo>
                                  <a:pt x="112" y="125"/>
                                  <a:pt x="99" y="109"/>
                                  <a:pt x="85" y="90"/>
                                </a:cubicBezTo>
                                <a:cubicBezTo>
                                  <a:pt x="85" y="90"/>
                                  <a:pt x="82" y="87"/>
                                  <a:pt x="81" y="85"/>
                                </a:cubicBezTo>
                                <a:cubicBezTo>
                                  <a:pt x="97" y="70"/>
                                  <a:pt x="105" y="55"/>
                                  <a:pt x="105" y="38"/>
                                </a:cubicBezTo>
                                <a:cubicBezTo>
                                  <a:pt x="105" y="23"/>
                                  <a:pt x="96" y="13"/>
                                  <a:pt x="90" y="9"/>
                                </a:cubicBezTo>
                                <a:cubicBezTo>
                                  <a:pt x="79" y="1"/>
                                  <a:pt x="64" y="0"/>
                                  <a:pt x="52" y="0"/>
                                </a:cubicBezTo>
                                <a:lnTo>
                                  <a:pt x="35" y="0"/>
                                </a:lnTo>
                                <a:close/>
                                <a:moveTo>
                                  <a:pt x="38" y="79"/>
                                </a:moveTo>
                                <a:cubicBezTo>
                                  <a:pt x="37" y="79"/>
                                  <a:pt x="37" y="79"/>
                                  <a:pt x="37" y="78"/>
                                </a:cubicBezTo>
                                <a:cubicBezTo>
                                  <a:pt x="37" y="11"/>
                                  <a:pt x="37" y="11"/>
                                  <a:pt x="37" y="11"/>
                                </a:cubicBezTo>
                                <a:cubicBezTo>
                                  <a:pt x="37" y="11"/>
                                  <a:pt x="37" y="11"/>
                                  <a:pt x="38" y="10"/>
                                </a:cubicBezTo>
                                <a:cubicBezTo>
                                  <a:pt x="39" y="10"/>
                                  <a:pt x="45" y="9"/>
                                  <a:pt x="51" y="9"/>
                                </a:cubicBezTo>
                                <a:cubicBezTo>
                                  <a:pt x="72" y="9"/>
                                  <a:pt x="85" y="24"/>
                                  <a:pt x="85" y="49"/>
                                </a:cubicBezTo>
                                <a:cubicBezTo>
                                  <a:pt x="85" y="63"/>
                                  <a:pt x="80" y="74"/>
                                  <a:pt x="73" y="79"/>
                                </a:cubicBezTo>
                                <a:cubicBezTo>
                                  <a:pt x="68" y="82"/>
                                  <a:pt x="63" y="82"/>
                                  <a:pt x="58" y="82"/>
                                </a:cubicBezTo>
                                <a:cubicBezTo>
                                  <a:pt x="49" y="82"/>
                                  <a:pt x="40" y="81"/>
                                  <a:pt x="38" y="7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15"/>
                        <wps:cNvSpPr>
                          <a:spLocks/>
                        </wps:cNvSpPr>
                        <wps:spPr bwMode="auto">
                          <a:xfrm>
                            <a:off x="1176" y="1282"/>
                            <a:ext cx="55" cy="111"/>
                          </a:xfrm>
                          <a:custGeom>
                            <a:avLst/>
                            <a:gdLst>
                              <a:gd name="T0" fmla="*/ 5 w 81"/>
                              <a:gd name="T1" fmla="*/ 38 h 163"/>
                              <a:gd name="T2" fmla="*/ 32 w 81"/>
                              <a:gd name="T3" fmla="*/ 84 h 163"/>
                              <a:gd name="T4" fmla="*/ 41 w 81"/>
                              <a:gd name="T5" fmla="*/ 91 h 163"/>
                              <a:gd name="T6" fmla="*/ 64 w 81"/>
                              <a:gd name="T7" fmla="*/ 127 h 163"/>
                              <a:gd name="T8" fmla="*/ 36 w 81"/>
                              <a:gd name="T9" fmla="*/ 152 h 163"/>
                              <a:gd name="T10" fmla="*/ 7 w 81"/>
                              <a:gd name="T11" fmla="*/ 133 h 163"/>
                              <a:gd name="T12" fmla="*/ 7 w 81"/>
                              <a:gd name="T13" fmla="*/ 126 h 163"/>
                              <a:gd name="T14" fmla="*/ 4 w 81"/>
                              <a:gd name="T15" fmla="*/ 122 h 163"/>
                              <a:gd name="T16" fmla="*/ 1 w 81"/>
                              <a:gd name="T17" fmla="*/ 126 h 163"/>
                              <a:gd name="T18" fmla="*/ 1 w 81"/>
                              <a:gd name="T19" fmla="*/ 128 h 163"/>
                              <a:gd name="T20" fmla="*/ 0 w 81"/>
                              <a:gd name="T21" fmla="*/ 148 h 163"/>
                              <a:gd name="T22" fmla="*/ 4 w 81"/>
                              <a:gd name="T23" fmla="*/ 157 h 163"/>
                              <a:gd name="T24" fmla="*/ 32 w 81"/>
                              <a:gd name="T25" fmla="*/ 163 h 163"/>
                              <a:gd name="T26" fmla="*/ 63 w 81"/>
                              <a:gd name="T27" fmla="*/ 154 h 163"/>
                              <a:gd name="T28" fmla="*/ 81 w 81"/>
                              <a:gd name="T29" fmla="*/ 119 h 163"/>
                              <a:gd name="T30" fmla="*/ 51 w 81"/>
                              <a:gd name="T31" fmla="*/ 70 h 163"/>
                              <a:gd name="T32" fmla="*/ 45 w 81"/>
                              <a:gd name="T33" fmla="*/ 65 h 163"/>
                              <a:gd name="T34" fmla="*/ 21 w 81"/>
                              <a:gd name="T35" fmla="*/ 32 h 163"/>
                              <a:gd name="T36" fmla="*/ 45 w 81"/>
                              <a:gd name="T37" fmla="*/ 10 h 163"/>
                              <a:gd name="T38" fmla="*/ 69 w 81"/>
                              <a:gd name="T39" fmla="*/ 20 h 163"/>
                              <a:gd name="T40" fmla="*/ 71 w 81"/>
                              <a:gd name="T41" fmla="*/ 30 h 163"/>
                              <a:gd name="T42" fmla="*/ 74 w 81"/>
                              <a:gd name="T43" fmla="*/ 34 h 163"/>
                              <a:gd name="T44" fmla="*/ 77 w 81"/>
                              <a:gd name="T45" fmla="*/ 27 h 163"/>
                              <a:gd name="T46" fmla="*/ 78 w 81"/>
                              <a:gd name="T47" fmla="*/ 7 h 163"/>
                              <a:gd name="T48" fmla="*/ 78 w 81"/>
                              <a:gd name="T49" fmla="*/ 6 h 163"/>
                              <a:gd name="T50" fmla="*/ 75 w 81"/>
                              <a:gd name="T51" fmla="*/ 3 h 163"/>
                              <a:gd name="T52" fmla="*/ 68 w 81"/>
                              <a:gd name="T53" fmla="*/ 2 h 163"/>
                              <a:gd name="T54" fmla="*/ 48 w 81"/>
                              <a:gd name="T55" fmla="*/ 0 h 163"/>
                              <a:gd name="T56" fmla="*/ 5 w 81"/>
                              <a:gd name="T57" fmla="*/ 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163">
                                <a:moveTo>
                                  <a:pt x="5" y="38"/>
                                </a:moveTo>
                                <a:cubicBezTo>
                                  <a:pt x="5" y="52"/>
                                  <a:pt x="9" y="65"/>
                                  <a:pt x="32" y="84"/>
                                </a:cubicBezTo>
                                <a:cubicBezTo>
                                  <a:pt x="41" y="91"/>
                                  <a:pt x="41" y="91"/>
                                  <a:pt x="41" y="91"/>
                                </a:cubicBezTo>
                                <a:cubicBezTo>
                                  <a:pt x="59" y="106"/>
                                  <a:pt x="64" y="114"/>
                                  <a:pt x="64" y="127"/>
                                </a:cubicBezTo>
                                <a:cubicBezTo>
                                  <a:pt x="64" y="140"/>
                                  <a:pt x="54" y="152"/>
                                  <a:pt x="36" y="152"/>
                                </a:cubicBezTo>
                                <a:cubicBezTo>
                                  <a:pt x="29" y="152"/>
                                  <a:pt x="11" y="150"/>
                                  <a:pt x="7" y="133"/>
                                </a:cubicBezTo>
                                <a:cubicBezTo>
                                  <a:pt x="7" y="126"/>
                                  <a:pt x="7" y="126"/>
                                  <a:pt x="7" y="126"/>
                                </a:cubicBezTo>
                                <a:cubicBezTo>
                                  <a:pt x="7" y="124"/>
                                  <a:pt x="7" y="122"/>
                                  <a:pt x="4" y="122"/>
                                </a:cubicBezTo>
                                <a:cubicBezTo>
                                  <a:pt x="1" y="122"/>
                                  <a:pt x="1" y="125"/>
                                  <a:pt x="1" y="126"/>
                                </a:cubicBezTo>
                                <a:cubicBezTo>
                                  <a:pt x="1" y="126"/>
                                  <a:pt x="1" y="128"/>
                                  <a:pt x="1" y="128"/>
                                </a:cubicBezTo>
                                <a:cubicBezTo>
                                  <a:pt x="0" y="148"/>
                                  <a:pt x="0" y="148"/>
                                  <a:pt x="0" y="148"/>
                                </a:cubicBezTo>
                                <a:cubicBezTo>
                                  <a:pt x="0" y="154"/>
                                  <a:pt x="0" y="156"/>
                                  <a:pt x="4" y="157"/>
                                </a:cubicBezTo>
                                <a:cubicBezTo>
                                  <a:pt x="11" y="161"/>
                                  <a:pt x="21" y="163"/>
                                  <a:pt x="32" y="163"/>
                                </a:cubicBezTo>
                                <a:cubicBezTo>
                                  <a:pt x="44" y="163"/>
                                  <a:pt x="55" y="160"/>
                                  <a:pt x="63" y="154"/>
                                </a:cubicBezTo>
                                <a:cubicBezTo>
                                  <a:pt x="77" y="145"/>
                                  <a:pt x="81" y="130"/>
                                  <a:pt x="81" y="119"/>
                                </a:cubicBezTo>
                                <a:cubicBezTo>
                                  <a:pt x="81" y="103"/>
                                  <a:pt x="76" y="90"/>
                                  <a:pt x="51" y="70"/>
                                </a:cubicBezTo>
                                <a:cubicBezTo>
                                  <a:pt x="45" y="65"/>
                                  <a:pt x="45" y="65"/>
                                  <a:pt x="45" y="65"/>
                                </a:cubicBezTo>
                                <a:cubicBezTo>
                                  <a:pt x="26" y="49"/>
                                  <a:pt x="21" y="43"/>
                                  <a:pt x="21" y="32"/>
                                </a:cubicBezTo>
                                <a:cubicBezTo>
                                  <a:pt x="21" y="19"/>
                                  <a:pt x="30" y="10"/>
                                  <a:pt x="45" y="10"/>
                                </a:cubicBezTo>
                                <a:cubicBezTo>
                                  <a:pt x="61" y="10"/>
                                  <a:pt x="67" y="17"/>
                                  <a:pt x="69" y="20"/>
                                </a:cubicBezTo>
                                <a:cubicBezTo>
                                  <a:pt x="70" y="22"/>
                                  <a:pt x="71" y="27"/>
                                  <a:pt x="71" y="30"/>
                                </a:cubicBezTo>
                                <a:cubicBezTo>
                                  <a:pt x="71" y="31"/>
                                  <a:pt x="72" y="34"/>
                                  <a:pt x="74" y="34"/>
                                </a:cubicBezTo>
                                <a:cubicBezTo>
                                  <a:pt x="77" y="34"/>
                                  <a:pt x="77" y="30"/>
                                  <a:pt x="77" y="27"/>
                                </a:cubicBezTo>
                                <a:cubicBezTo>
                                  <a:pt x="78" y="7"/>
                                  <a:pt x="78" y="7"/>
                                  <a:pt x="78" y="7"/>
                                </a:cubicBezTo>
                                <a:cubicBezTo>
                                  <a:pt x="78" y="6"/>
                                  <a:pt x="78" y="6"/>
                                  <a:pt x="78" y="6"/>
                                </a:cubicBezTo>
                                <a:cubicBezTo>
                                  <a:pt x="78" y="3"/>
                                  <a:pt x="75" y="3"/>
                                  <a:pt x="75" y="3"/>
                                </a:cubicBezTo>
                                <a:cubicBezTo>
                                  <a:pt x="68" y="2"/>
                                  <a:pt x="68" y="2"/>
                                  <a:pt x="68" y="2"/>
                                </a:cubicBezTo>
                                <a:cubicBezTo>
                                  <a:pt x="62" y="1"/>
                                  <a:pt x="56" y="0"/>
                                  <a:pt x="48" y="0"/>
                                </a:cubicBezTo>
                                <a:cubicBezTo>
                                  <a:pt x="22" y="0"/>
                                  <a:pt x="5" y="15"/>
                                  <a:pt x="5"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16"/>
                        <wps:cNvSpPr>
                          <a:spLocks/>
                        </wps:cNvSpPr>
                        <wps:spPr bwMode="auto">
                          <a:xfrm>
                            <a:off x="1253" y="1284"/>
                            <a:ext cx="37" cy="107"/>
                          </a:xfrm>
                          <a:custGeom>
                            <a:avLst/>
                            <a:gdLst>
                              <a:gd name="T0" fmla="*/ 29 w 55"/>
                              <a:gd name="T1" fmla="*/ 0 h 157"/>
                              <a:gd name="T2" fmla="*/ 25 w 55"/>
                              <a:gd name="T3" fmla="*/ 0 h 157"/>
                              <a:gd name="T4" fmla="*/ 22 w 55"/>
                              <a:gd name="T5" fmla="*/ 0 h 157"/>
                              <a:gd name="T6" fmla="*/ 5 w 55"/>
                              <a:gd name="T7" fmla="*/ 0 h 157"/>
                              <a:gd name="T8" fmla="*/ 0 w 55"/>
                              <a:gd name="T9" fmla="*/ 3 h 157"/>
                              <a:gd name="T10" fmla="*/ 3 w 55"/>
                              <a:gd name="T11" fmla="*/ 6 h 157"/>
                              <a:gd name="T12" fmla="*/ 9 w 55"/>
                              <a:gd name="T13" fmla="*/ 6 h 157"/>
                              <a:gd name="T14" fmla="*/ 15 w 55"/>
                              <a:gd name="T15" fmla="*/ 16 h 157"/>
                              <a:gd name="T16" fmla="*/ 15 w 55"/>
                              <a:gd name="T17" fmla="*/ 60 h 157"/>
                              <a:gd name="T18" fmla="*/ 15 w 55"/>
                              <a:gd name="T19" fmla="*/ 96 h 157"/>
                              <a:gd name="T20" fmla="*/ 14 w 55"/>
                              <a:gd name="T21" fmla="*/ 141 h 157"/>
                              <a:gd name="T22" fmla="*/ 9 w 55"/>
                              <a:gd name="T23" fmla="*/ 150 h 157"/>
                              <a:gd name="T24" fmla="*/ 4 w 55"/>
                              <a:gd name="T25" fmla="*/ 151 h 157"/>
                              <a:gd name="T26" fmla="*/ 0 w 55"/>
                              <a:gd name="T27" fmla="*/ 154 h 157"/>
                              <a:gd name="T28" fmla="*/ 5 w 55"/>
                              <a:gd name="T29" fmla="*/ 157 h 157"/>
                              <a:gd name="T30" fmla="*/ 22 w 55"/>
                              <a:gd name="T31" fmla="*/ 157 h 157"/>
                              <a:gd name="T32" fmla="*/ 25 w 55"/>
                              <a:gd name="T33" fmla="*/ 157 h 157"/>
                              <a:gd name="T34" fmla="*/ 28 w 55"/>
                              <a:gd name="T35" fmla="*/ 157 h 157"/>
                              <a:gd name="T36" fmla="*/ 50 w 55"/>
                              <a:gd name="T37" fmla="*/ 157 h 157"/>
                              <a:gd name="T38" fmla="*/ 55 w 55"/>
                              <a:gd name="T39" fmla="*/ 154 h 157"/>
                              <a:gd name="T40" fmla="*/ 52 w 55"/>
                              <a:gd name="T41" fmla="*/ 151 h 157"/>
                              <a:gd name="T42" fmla="*/ 43 w 55"/>
                              <a:gd name="T43" fmla="*/ 150 h 157"/>
                              <a:gd name="T44" fmla="*/ 36 w 55"/>
                              <a:gd name="T45" fmla="*/ 141 h 157"/>
                              <a:gd name="T46" fmla="*/ 35 w 55"/>
                              <a:gd name="T47" fmla="*/ 96 h 157"/>
                              <a:gd name="T48" fmla="*/ 35 w 55"/>
                              <a:gd name="T49" fmla="*/ 60 h 157"/>
                              <a:gd name="T50" fmla="*/ 36 w 55"/>
                              <a:gd name="T51" fmla="*/ 16 h 157"/>
                              <a:gd name="T52" fmla="*/ 42 w 55"/>
                              <a:gd name="T53" fmla="*/ 6 h 157"/>
                              <a:gd name="T54" fmla="*/ 47 w 55"/>
                              <a:gd name="T55" fmla="*/ 6 h 157"/>
                              <a:gd name="T56" fmla="*/ 50 w 55"/>
                              <a:gd name="T57" fmla="*/ 3 h 157"/>
                              <a:gd name="T58" fmla="*/ 45 w 55"/>
                              <a:gd name="T59" fmla="*/ 0 h 157"/>
                              <a:gd name="T60" fmla="*/ 29 w 55"/>
                              <a:gd name="T6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 h="157">
                                <a:moveTo>
                                  <a:pt x="29" y="0"/>
                                </a:moveTo>
                                <a:cubicBezTo>
                                  <a:pt x="25" y="0"/>
                                  <a:pt x="25" y="0"/>
                                  <a:pt x="25" y="0"/>
                                </a:cubicBezTo>
                                <a:cubicBezTo>
                                  <a:pt x="22" y="0"/>
                                  <a:pt x="22" y="0"/>
                                  <a:pt x="22" y="0"/>
                                </a:cubicBezTo>
                                <a:cubicBezTo>
                                  <a:pt x="5" y="0"/>
                                  <a:pt x="5" y="0"/>
                                  <a:pt x="5" y="0"/>
                                </a:cubicBezTo>
                                <a:cubicBezTo>
                                  <a:pt x="1" y="0"/>
                                  <a:pt x="0" y="1"/>
                                  <a:pt x="0" y="3"/>
                                </a:cubicBezTo>
                                <a:cubicBezTo>
                                  <a:pt x="0" y="4"/>
                                  <a:pt x="1" y="6"/>
                                  <a:pt x="3" y="6"/>
                                </a:cubicBezTo>
                                <a:cubicBezTo>
                                  <a:pt x="9" y="6"/>
                                  <a:pt x="9" y="6"/>
                                  <a:pt x="9" y="6"/>
                                </a:cubicBezTo>
                                <a:cubicBezTo>
                                  <a:pt x="12" y="7"/>
                                  <a:pt x="14" y="9"/>
                                  <a:pt x="15" y="16"/>
                                </a:cubicBezTo>
                                <a:cubicBezTo>
                                  <a:pt x="15" y="60"/>
                                  <a:pt x="15" y="60"/>
                                  <a:pt x="15" y="60"/>
                                </a:cubicBezTo>
                                <a:cubicBezTo>
                                  <a:pt x="15" y="96"/>
                                  <a:pt x="15" y="96"/>
                                  <a:pt x="15" y="96"/>
                                </a:cubicBezTo>
                                <a:cubicBezTo>
                                  <a:pt x="15" y="116"/>
                                  <a:pt x="15" y="132"/>
                                  <a:pt x="14" y="141"/>
                                </a:cubicBezTo>
                                <a:cubicBezTo>
                                  <a:pt x="13" y="147"/>
                                  <a:pt x="12" y="150"/>
                                  <a:pt x="9" y="150"/>
                                </a:cubicBezTo>
                                <a:cubicBezTo>
                                  <a:pt x="9" y="150"/>
                                  <a:pt x="4" y="151"/>
                                  <a:pt x="4" y="151"/>
                                </a:cubicBezTo>
                                <a:cubicBezTo>
                                  <a:pt x="1" y="151"/>
                                  <a:pt x="0" y="153"/>
                                  <a:pt x="0" y="154"/>
                                </a:cubicBezTo>
                                <a:cubicBezTo>
                                  <a:pt x="0" y="157"/>
                                  <a:pt x="4" y="157"/>
                                  <a:pt x="5" y="157"/>
                                </a:cubicBezTo>
                                <a:cubicBezTo>
                                  <a:pt x="22" y="157"/>
                                  <a:pt x="22" y="157"/>
                                  <a:pt x="22" y="157"/>
                                </a:cubicBezTo>
                                <a:cubicBezTo>
                                  <a:pt x="25" y="157"/>
                                  <a:pt x="25" y="157"/>
                                  <a:pt x="25" y="157"/>
                                </a:cubicBezTo>
                                <a:cubicBezTo>
                                  <a:pt x="28" y="157"/>
                                  <a:pt x="28" y="157"/>
                                  <a:pt x="28" y="157"/>
                                </a:cubicBezTo>
                                <a:cubicBezTo>
                                  <a:pt x="50" y="157"/>
                                  <a:pt x="50" y="157"/>
                                  <a:pt x="50" y="157"/>
                                </a:cubicBezTo>
                                <a:cubicBezTo>
                                  <a:pt x="55" y="157"/>
                                  <a:pt x="55" y="155"/>
                                  <a:pt x="55" y="154"/>
                                </a:cubicBezTo>
                                <a:cubicBezTo>
                                  <a:pt x="55" y="153"/>
                                  <a:pt x="54" y="151"/>
                                  <a:pt x="52" y="151"/>
                                </a:cubicBezTo>
                                <a:cubicBezTo>
                                  <a:pt x="43" y="150"/>
                                  <a:pt x="43" y="150"/>
                                  <a:pt x="43" y="150"/>
                                </a:cubicBezTo>
                                <a:cubicBezTo>
                                  <a:pt x="38" y="150"/>
                                  <a:pt x="37" y="147"/>
                                  <a:pt x="36" y="141"/>
                                </a:cubicBezTo>
                                <a:cubicBezTo>
                                  <a:pt x="35" y="132"/>
                                  <a:pt x="35" y="116"/>
                                  <a:pt x="35" y="96"/>
                                </a:cubicBezTo>
                                <a:cubicBezTo>
                                  <a:pt x="35" y="60"/>
                                  <a:pt x="35" y="60"/>
                                  <a:pt x="35" y="60"/>
                                </a:cubicBezTo>
                                <a:cubicBezTo>
                                  <a:pt x="36" y="16"/>
                                  <a:pt x="36" y="16"/>
                                  <a:pt x="36" y="16"/>
                                </a:cubicBezTo>
                                <a:cubicBezTo>
                                  <a:pt x="36" y="10"/>
                                  <a:pt x="38" y="7"/>
                                  <a:pt x="42" y="6"/>
                                </a:cubicBezTo>
                                <a:cubicBezTo>
                                  <a:pt x="47" y="6"/>
                                  <a:pt x="47" y="6"/>
                                  <a:pt x="47" y="6"/>
                                </a:cubicBezTo>
                                <a:cubicBezTo>
                                  <a:pt x="49" y="6"/>
                                  <a:pt x="50" y="4"/>
                                  <a:pt x="50" y="3"/>
                                </a:cubicBezTo>
                                <a:cubicBezTo>
                                  <a:pt x="50" y="0"/>
                                  <a:pt x="46" y="0"/>
                                  <a:pt x="45" y="0"/>
                                </a:cubicBez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17"/>
                        <wps:cNvSpPr>
                          <a:spLocks/>
                        </wps:cNvSpPr>
                        <wps:spPr bwMode="auto">
                          <a:xfrm>
                            <a:off x="1300" y="1282"/>
                            <a:ext cx="89" cy="109"/>
                          </a:xfrm>
                          <a:custGeom>
                            <a:avLst/>
                            <a:gdLst>
                              <a:gd name="T0" fmla="*/ 4 w 132"/>
                              <a:gd name="T1" fmla="*/ 5 h 160"/>
                              <a:gd name="T2" fmla="*/ 0 w 132"/>
                              <a:gd name="T3" fmla="*/ 27 h 160"/>
                              <a:gd name="T4" fmla="*/ 2 w 132"/>
                              <a:gd name="T5" fmla="*/ 30 h 160"/>
                              <a:gd name="T6" fmla="*/ 6 w 132"/>
                              <a:gd name="T7" fmla="*/ 27 h 160"/>
                              <a:gd name="T8" fmla="*/ 9 w 132"/>
                              <a:gd name="T9" fmla="*/ 21 h 160"/>
                              <a:gd name="T10" fmla="*/ 29 w 132"/>
                              <a:gd name="T11" fmla="*/ 15 h 160"/>
                              <a:gd name="T12" fmla="*/ 57 w 132"/>
                              <a:gd name="T13" fmla="*/ 15 h 160"/>
                              <a:gd name="T14" fmla="*/ 57 w 132"/>
                              <a:gd name="T15" fmla="*/ 99 h 160"/>
                              <a:gd name="T16" fmla="*/ 56 w 132"/>
                              <a:gd name="T17" fmla="*/ 144 h 160"/>
                              <a:gd name="T18" fmla="*/ 52 w 132"/>
                              <a:gd name="T19" fmla="*/ 153 h 160"/>
                              <a:gd name="T20" fmla="*/ 46 w 132"/>
                              <a:gd name="T21" fmla="*/ 154 h 160"/>
                              <a:gd name="T22" fmla="*/ 43 w 132"/>
                              <a:gd name="T23" fmla="*/ 157 h 160"/>
                              <a:gd name="T24" fmla="*/ 47 w 132"/>
                              <a:gd name="T25" fmla="*/ 160 h 160"/>
                              <a:gd name="T26" fmla="*/ 64 w 132"/>
                              <a:gd name="T27" fmla="*/ 160 h 160"/>
                              <a:gd name="T28" fmla="*/ 67 w 132"/>
                              <a:gd name="T29" fmla="*/ 160 h 160"/>
                              <a:gd name="T30" fmla="*/ 70 w 132"/>
                              <a:gd name="T31" fmla="*/ 160 h 160"/>
                              <a:gd name="T32" fmla="*/ 93 w 132"/>
                              <a:gd name="T33" fmla="*/ 160 h 160"/>
                              <a:gd name="T34" fmla="*/ 97 w 132"/>
                              <a:gd name="T35" fmla="*/ 157 h 160"/>
                              <a:gd name="T36" fmla="*/ 94 w 132"/>
                              <a:gd name="T37" fmla="*/ 154 h 160"/>
                              <a:gd name="T38" fmla="*/ 85 w 132"/>
                              <a:gd name="T39" fmla="*/ 153 h 160"/>
                              <a:gd name="T40" fmla="*/ 79 w 132"/>
                              <a:gd name="T41" fmla="*/ 144 h 160"/>
                              <a:gd name="T42" fmla="*/ 78 w 132"/>
                              <a:gd name="T43" fmla="*/ 99 h 160"/>
                              <a:gd name="T44" fmla="*/ 78 w 132"/>
                              <a:gd name="T45" fmla="*/ 15 h 160"/>
                              <a:gd name="T46" fmla="*/ 102 w 132"/>
                              <a:gd name="T47" fmla="*/ 15 h 160"/>
                              <a:gd name="T48" fmla="*/ 125 w 132"/>
                              <a:gd name="T49" fmla="*/ 25 h 160"/>
                              <a:gd name="T50" fmla="*/ 126 w 132"/>
                              <a:gd name="T51" fmla="*/ 27 h 160"/>
                              <a:gd name="T52" fmla="*/ 129 w 132"/>
                              <a:gd name="T53" fmla="*/ 32 h 160"/>
                              <a:gd name="T54" fmla="*/ 132 w 132"/>
                              <a:gd name="T55" fmla="*/ 28 h 160"/>
                              <a:gd name="T56" fmla="*/ 132 w 132"/>
                              <a:gd name="T57" fmla="*/ 21 h 160"/>
                              <a:gd name="T58" fmla="*/ 132 w 132"/>
                              <a:gd name="T59" fmla="*/ 5 h 160"/>
                              <a:gd name="T60" fmla="*/ 130 w 132"/>
                              <a:gd name="T61" fmla="*/ 1 h 160"/>
                              <a:gd name="T62" fmla="*/ 127 w 132"/>
                              <a:gd name="T63" fmla="*/ 2 h 160"/>
                              <a:gd name="T64" fmla="*/ 110 w 132"/>
                              <a:gd name="T65" fmla="*/ 3 h 160"/>
                              <a:gd name="T66" fmla="*/ 33 w 132"/>
                              <a:gd name="T67" fmla="*/ 3 h 160"/>
                              <a:gd name="T68" fmla="*/ 17 w 132"/>
                              <a:gd name="T69" fmla="*/ 2 h 160"/>
                              <a:gd name="T70" fmla="*/ 10 w 132"/>
                              <a:gd name="T71" fmla="*/ 1 h 160"/>
                              <a:gd name="T72" fmla="*/ 8 w 132"/>
                              <a:gd name="T73" fmla="*/ 0 h 160"/>
                              <a:gd name="T74" fmla="*/ 4 w 132"/>
                              <a:gd name="T75" fmla="*/ 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160">
                                <a:moveTo>
                                  <a:pt x="4" y="5"/>
                                </a:moveTo>
                                <a:cubicBezTo>
                                  <a:pt x="4" y="5"/>
                                  <a:pt x="0" y="24"/>
                                  <a:pt x="0" y="27"/>
                                </a:cubicBezTo>
                                <a:cubicBezTo>
                                  <a:pt x="0" y="29"/>
                                  <a:pt x="1" y="30"/>
                                  <a:pt x="2" y="30"/>
                                </a:cubicBezTo>
                                <a:cubicBezTo>
                                  <a:pt x="4" y="30"/>
                                  <a:pt x="5" y="28"/>
                                  <a:pt x="6" y="27"/>
                                </a:cubicBezTo>
                                <a:cubicBezTo>
                                  <a:pt x="9" y="21"/>
                                  <a:pt x="9" y="21"/>
                                  <a:pt x="9" y="21"/>
                                </a:cubicBezTo>
                                <a:cubicBezTo>
                                  <a:pt x="12" y="16"/>
                                  <a:pt x="16" y="15"/>
                                  <a:pt x="29" y="15"/>
                                </a:cubicBezTo>
                                <a:cubicBezTo>
                                  <a:pt x="29" y="15"/>
                                  <a:pt x="51" y="15"/>
                                  <a:pt x="57" y="15"/>
                                </a:cubicBezTo>
                                <a:cubicBezTo>
                                  <a:pt x="57" y="99"/>
                                  <a:pt x="57" y="99"/>
                                  <a:pt x="57" y="99"/>
                                </a:cubicBezTo>
                                <a:cubicBezTo>
                                  <a:pt x="57" y="119"/>
                                  <a:pt x="57" y="135"/>
                                  <a:pt x="56" y="144"/>
                                </a:cubicBezTo>
                                <a:cubicBezTo>
                                  <a:pt x="56" y="150"/>
                                  <a:pt x="55" y="153"/>
                                  <a:pt x="52" y="153"/>
                                </a:cubicBezTo>
                                <a:cubicBezTo>
                                  <a:pt x="52" y="153"/>
                                  <a:pt x="46" y="154"/>
                                  <a:pt x="46" y="154"/>
                                </a:cubicBezTo>
                                <a:cubicBezTo>
                                  <a:pt x="44" y="154"/>
                                  <a:pt x="43" y="156"/>
                                  <a:pt x="43" y="157"/>
                                </a:cubicBezTo>
                                <a:cubicBezTo>
                                  <a:pt x="43" y="160"/>
                                  <a:pt x="46" y="160"/>
                                  <a:pt x="47" y="160"/>
                                </a:cubicBezTo>
                                <a:cubicBezTo>
                                  <a:pt x="64" y="160"/>
                                  <a:pt x="64" y="160"/>
                                  <a:pt x="64" y="160"/>
                                </a:cubicBezTo>
                                <a:cubicBezTo>
                                  <a:pt x="67" y="160"/>
                                  <a:pt x="67" y="160"/>
                                  <a:pt x="67" y="160"/>
                                </a:cubicBezTo>
                                <a:cubicBezTo>
                                  <a:pt x="70" y="160"/>
                                  <a:pt x="70" y="160"/>
                                  <a:pt x="70" y="160"/>
                                </a:cubicBezTo>
                                <a:cubicBezTo>
                                  <a:pt x="93" y="160"/>
                                  <a:pt x="93" y="160"/>
                                  <a:pt x="93" y="160"/>
                                </a:cubicBezTo>
                                <a:cubicBezTo>
                                  <a:pt x="97" y="160"/>
                                  <a:pt x="97" y="158"/>
                                  <a:pt x="97" y="157"/>
                                </a:cubicBezTo>
                                <a:cubicBezTo>
                                  <a:pt x="97" y="156"/>
                                  <a:pt x="96" y="154"/>
                                  <a:pt x="94" y="154"/>
                                </a:cubicBezTo>
                                <a:cubicBezTo>
                                  <a:pt x="85" y="153"/>
                                  <a:pt x="85" y="153"/>
                                  <a:pt x="85" y="153"/>
                                </a:cubicBezTo>
                                <a:cubicBezTo>
                                  <a:pt x="80" y="153"/>
                                  <a:pt x="79" y="150"/>
                                  <a:pt x="79" y="144"/>
                                </a:cubicBezTo>
                                <a:cubicBezTo>
                                  <a:pt x="78" y="135"/>
                                  <a:pt x="78" y="119"/>
                                  <a:pt x="78" y="99"/>
                                </a:cubicBezTo>
                                <a:cubicBezTo>
                                  <a:pt x="78" y="15"/>
                                  <a:pt x="78" y="15"/>
                                  <a:pt x="78" y="15"/>
                                </a:cubicBezTo>
                                <a:cubicBezTo>
                                  <a:pt x="80" y="15"/>
                                  <a:pt x="102" y="15"/>
                                  <a:pt x="102" y="15"/>
                                </a:cubicBezTo>
                                <a:cubicBezTo>
                                  <a:pt x="121" y="15"/>
                                  <a:pt x="125" y="20"/>
                                  <a:pt x="125" y="25"/>
                                </a:cubicBezTo>
                                <a:cubicBezTo>
                                  <a:pt x="125" y="25"/>
                                  <a:pt x="126" y="27"/>
                                  <a:pt x="126" y="27"/>
                                </a:cubicBezTo>
                                <a:cubicBezTo>
                                  <a:pt x="126" y="29"/>
                                  <a:pt x="126" y="32"/>
                                  <a:pt x="129" y="32"/>
                                </a:cubicBezTo>
                                <a:cubicBezTo>
                                  <a:pt x="129" y="32"/>
                                  <a:pt x="132" y="32"/>
                                  <a:pt x="132" y="28"/>
                                </a:cubicBezTo>
                                <a:cubicBezTo>
                                  <a:pt x="132" y="21"/>
                                  <a:pt x="132" y="21"/>
                                  <a:pt x="132" y="21"/>
                                </a:cubicBezTo>
                                <a:cubicBezTo>
                                  <a:pt x="132" y="5"/>
                                  <a:pt x="132" y="5"/>
                                  <a:pt x="132" y="5"/>
                                </a:cubicBezTo>
                                <a:cubicBezTo>
                                  <a:pt x="132" y="4"/>
                                  <a:pt x="132" y="1"/>
                                  <a:pt x="130" y="1"/>
                                </a:cubicBezTo>
                                <a:cubicBezTo>
                                  <a:pt x="127" y="2"/>
                                  <a:pt x="127" y="2"/>
                                  <a:pt x="127" y="2"/>
                                </a:cubicBezTo>
                                <a:cubicBezTo>
                                  <a:pt x="124" y="2"/>
                                  <a:pt x="119" y="3"/>
                                  <a:pt x="110" y="3"/>
                                </a:cubicBezTo>
                                <a:cubicBezTo>
                                  <a:pt x="33" y="3"/>
                                  <a:pt x="33" y="3"/>
                                  <a:pt x="33" y="3"/>
                                </a:cubicBezTo>
                                <a:cubicBezTo>
                                  <a:pt x="17" y="2"/>
                                  <a:pt x="17" y="2"/>
                                  <a:pt x="17" y="2"/>
                                </a:cubicBezTo>
                                <a:cubicBezTo>
                                  <a:pt x="17" y="2"/>
                                  <a:pt x="10" y="1"/>
                                  <a:pt x="10" y="1"/>
                                </a:cubicBezTo>
                                <a:cubicBezTo>
                                  <a:pt x="8" y="0"/>
                                  <a:pt x="8" y="0"/>
                                  <a:pt x="8" y="0"/>
                                </a:cubicBezTo>
                                <a:cubicBezTo>
                                  <a:pt x="6" y="0"/>
                                  <a:pt x="5" y="2"/>
                                  <a:pt x="4" y="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18"/>
                        <wps:cNvSpPr>
                          <a:spLocks/>
                        </wps:cNvSpPr>
                        <wps:spPr bwMode="auto">
                          <a:xfrm>
                            <a:off x="1394" y="1284"/>
                            <a:ext cx="102" cy="107"/>
                          </a:xfrm>
                          <a:custGeom>
                            <a:avLst/>
                            <a:gdLst>
                              <a:gd name="T0" fmla="*/ 132 w 151"/>
                              <a:gd name="T1" fmla="*/ 0 h 157"/>
                              <a:gd name="T2" fmla="*/ 127 w 151"/>
                              <a:gd name="T3" fmla="*/ 0 h 157"/>
                              <a:gd name="T4" fmla="*/ 123 w 151"/>
                              <a:gd name="T5" fmla="*/ 0 h 157"/>
                              <a:gd name="T6" fmla="*/ 113 w 151"/>
                              <a:gd name="T7" fmla="*/ 0 h 157"/>
                              <a:gd name="T8" fmla="*/ 108 w 151"/>
                              <a:gd name="T9" fmla="*/ 2 h 157"/>
                              <a:gd name="T10" fmla="*/ 112 w 151"/>
                              <a:gd name="T11" fmla="*/ 6 h 157"/>
                              <a:gd name="T12" fmla="*/ 115 w 151"/>
                              <a:gd name="T13" fmla="*/ 10 h 157"/>
                              <a:gd name="T14" fmla="*/ 111 w 151"/>
                              <a:gd name="T15" fmla="*/ 20 h 157"/>
                              <a:gd name="T16" fmla="*/ 79 w 151"/>
                              <a:gd name="T17" fmla="*/ 77 h 157"/>
                              <a:gd name="T18" fmla="*/ 43 w 151"/>
                              <a:gd name="T19" fmla="*/ 15 h 157"/>
                              <a:gd name="T20" fmla="*/ 40 w 151"/>
                              <a:gd name="T21" fmla="*/ 8 h 157"/>
                              <a:gd name="T22" fmla="*/ 42 w 151"/>
                              <a:gd name="T23" fmla="*/ 6 h 157"/>
                              <a:gd name="T24" fmla="*/ 43 w 151"/>
                              <a:gd name="T25" fmla="*/ 5 h 157"/>
                              <a:gd name="T26" fmla="*/ 46 w 151"/>
                              <a:gd name="T27" fmla="*/ 3 h 157"/>
                              <a:gd name="T28" fmla="*/ 42 w 151"/>
                              <a:gd name="T29" fmla="*/ 0 h 157"/>
                              <a:gd name="T30" fmla="*/ 27 w 151"/>
                              <a:gd name="T31" fmla="*/ 0 h 157"/>
                              <a:gd name="T32" fmla="*/ 24 w 151"/>
                              <a:gd name="T33" fmla="*/ 0 h 157"/>
                              <a:gd name="T34" fmla="*/ 20 w 151"/>
                              <a:gd name="T35" fmla="*/ 0 h 157"/>
                              <a:gd name="T36" fmla="*/ 4 w 151"/>
                              <a:gd name="T37" fmla="*/ 0 h 157"/>
                              <a:gd name="T38" fmla="*/ 0 w 151"/>
                              <a:gd name="T39" fmla="*/ 3 h 157"/>
                              <a:gd name="T40" fmla="*/ 4 w 151"/>
                              <a:gd name="T41" fmla="*/ 6 h 157"/>
                              <a:gd name="T42" fmla="*/ 12 w 151"/>
                              <a:gd name="T43" fmla="*/ 9 h 157"/>
                              <a:gd name="T44" fmla="*/ 25 w 151"/>
                              <a:gd name="T45" fmla="*/ 23 h 157"/>
                              <a:gd name="T46" fmla="*/ 61 w 151"/>
                              <a:gd name="T47" fmla="*/ 82 h 157"/>
                              <a:gd name="T48" fmla="*/ 65 w 151"/>
                              <a:gd name="T49" fmla="*/ 103 h 157"/>
                              <a:gd name="T50" fmla="*/ 65 w 151"/>
                              <a:gd name="T51" fmla="*/ 120 h 157"/>
                              <a:gd name="T52" fmla="*/ 65 w 151"/>
                              <a:gd name="T53" fmla="*/ 141 h 157"/>
                              <a:gd name="T54" fmla="*/ 60 w 151"/>
                              <a:gd name="T55" fmla="*/ 150 h 157"/>
                              <a:gd name="T56" fmla="*/ 54 w 151"/>
                              <a:gd name="T57" fmla="*/ 151 h 157"/>
                              <a:gd name="T58" fmla="*/ 51 w 151"/>
                              <a:gd name="T59" fmla="*/ 154 h 157"/>
                              <a:gd name="T60" fmla="*/ 56 w 151"/>
                              <a:gd name="T61" fmla="*/ 157 h 157"/>
                              <a:gd name="T62" fmla="*/ 72 w 151"/>
                              <a:gd name="T63" fmla="*/ 157 h 157"/>
                              <a:gd name="T64" fmla="*/ 76 w 151"/>
                              <a:gd name="T65" fmla="*/ 157 h 157"/>
                              <a:gd name="T66" fmla="*/ 78 w 151"/>
                              <a:gd name="T67" fmla="*/ 157 h 157"/>
                              <a:gd name="T68" fmla="*/ 101 w 151"/>
                              <a:gd name="T69" fmla="*/ 157 h 157"/>
                              <a:gd name="T70" fmla="*/ 105 w 151"/>
                              <a:gd name="T71" fmla="*/ 154 h 157"/>
                              <a:gd name="T72" fmla="*/ 102 w 151"/>
                              <a:gd name="T73" fmla="*/ 151 h 157"/>
                              <a:gd name="T74" fmla="*/ 93 w 151"/>
                              <a:gd name="T75" fmla="*/ 150 h 157"/>
                              <a:gd name="T76" fmla="*/ 86 w 151"/>
                              <a:gd name="T77" fmla="*/ 141 h 157"/>
                              <a:gd name="T78" fmla="*/ 86 w 151"/>
                              <a:gd name="T79" fmla="*/ 120 h 157"/>
                              <a:gd name="T80" fmla="*/ 86 w 151"/>
                              <a:gd name="T81" fmla="*/ 103 h 157"/>
                              <a:gd name="T82" fmla="*/ 89 w 151"/>
                              <a:gd name="T83" fmla="*/ 83 h 157"/>
                              <a:gd name="T84" fmla="*/ 127 w 151"/>
                              <a:gd name="T85" fmla="*/ 18 h 157"/>
                              <a:gd name="T86" fmla="*/ 138 w 151"/>
                              <a:gd name="T87" fmla="*/ 8 h 157"/>
                              <a:gd name="T88" fmla="*/ 146 w 151"/>
                              <a:gd name="T89" fmla="*/ 6 h 157"/>
                              <a:gd name="T90" fmla="*/ 151 w 151"/>
                              <a:gd name="T91" fmla="*/ 2 h 157"/>
                              <a:gd name="T92" fmla="*/ 146 w 151"/>
                              <a:gd name="T93" fmla="*/ 0 h 157"/>
                              <a:gd name="T94" fmla="*/ 132 w 151"/>
                              <a:gd name="T95"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1" h="157">
                                <a:moveTo>
                                  <a:pt x="132" y="0"/>
                                </a:moveTo>
                                <a:cubicBezTo>
                                  <a:pt x="127" y="0"/>
                                  <a:pt x="127" y="0"/>
                                  <a:pt x="127" y="0"/>
                                </a:cubicBezTo>
                                <a:cubicBezTo>
                                  <a:pt x="123" y="0"/>
                                  <a:pt x="123" y="0"/>
                                  <a:pt x="123" y="0"/>
                                </a:cubicBezTo>
                                <a:cubicBezTo>
                                  <a:pt x="113" y="0"/>
                                  <a:pt x="113" y="0"/>
                                  <a:pt x="113" y="0"/>
                                </a:cubicBezTo>
                                <a:cubicBezTo>
                                  <a:pt x="109" y="0"/>
                                  <a:pt x="108" y="1"/>
                                  <a:pt x="108" y="2"/>
                                </a:cubicBezTo>
                                <a:cubicBezTo>
                                  <a:pt x="108" y="5"/>
                                  <a:pt x="110" y="5"/>
                                  <a:pt x="112" y="6"/>
                                </a:cubicBezTo>
                                <a:cubicBezTo>
                                  <a:pt x="113" y="6"/>
                                  <a:pt x="115" y="6"/>
                                  <a:pt x="115" y="10"/>
                                </a:cubicBezTo>
                                <a:cubicBezTo>
                                  <a:pt x="115" y="13"/>
                                  <a:pt x="114" y="16"/>
                                  <a:pt x="111" y="20"/>
                                </a:cubicBezTo>
                                <a:cubicBezTo>
                                  <a:pt x="108" y="26"/>
                                  <a:pt x="85" y="65"/>
                                  <a:pt x="79" y="77"/>
                                </a:cubicBezTo>
                                <a:cubicBezTo>
                                  <a:pt x="72" y="66"/>
                                  <a:pt x="46" y="21"/>
                                  <a:pt x="43" y="15"/>
                                </a:cubicBezTo>
                                <a:cubicBezTo>
                                  <a:pt x="41" y="12"/>
                                  <a:pt x="40" y="10"/>
                                  <a:pt x="40" y="8"/>
                                </a:cubicBezTo>
                                <a:cubicBezTo>
                                  <a:pt x="40" y="7"/>
                                  <a:pt x="41" y="6"/>
                                  <a:pt x="42" y="6"/>
                                </a:cubicBezTo>
                                <a:cubicBezTo>
                                  <a:pt x="42" y="6"/>
                                  <a:pt x="43" y="5"/>
                                  <a:pt x="43" y="5"/>
                                </a:cubicBezTo>
                                <a:cubicBezTo>
                                  <a:pt x="44" y="5"/>
                                  <a:pt x="46" y="4"/>
                                  <a:pt x="46" y="3"/>
                                </a:cubicBezTo>
                                <a:cubicBezTo>
                                  <a:pt x="46" y="1"/>
                                  <a:pt x="44" y="0"/>
                                  <a:pt x="42" y="0"/>
                                </a:cubicBezTo>
                                <a:cubicBezTo>
                                  <a:pt x="27" y="0"/>
                                  <a:pt x="27" y="0"/>
                                  <a:pt x="27" y="0"/>
                                </a:cubicBezTo>
                                <a:cubicBezTo>
                                  <a:pt x="24" y="0"/>
                                  <a:pt x="24" y="0"/>
                                  <a:pt x="24" y="0"/>
                                </a:cubicBezTo>
                                <a:cubicBezTo>
                                  <a:pt x="20" y="0"/>
                                  <a:pt x="20" y="0"/>
                                  <a:pt x="20" y="0"/>
                                </a:cubicBezTo>
                                <a:cubicBezTo>
                                  <a:pt x="4" y="0"/>
                                  <a:pt x="4" y="0"/>
                                  <a:pt x="4" y="0"/>
                                </a:cubicBezTo>
                                <a:cubicBezTo>
                                  <a:pt x="0" y="0"/>
                                  <a:pt x="0" y="2"/>
                                  <a:pt x="0" y="3"/>
                                </a:cubicBezTo>
                                <a:cubicBezTo>
                                  <a:pt x="0" y="4"/>
                                  <a:pt x="1" y="6"/>
                                  <a:pt x="4" y="6"/>
                                </a:cubicBezTo>
                                <a:cubicBezTo>
                                  <a:pt x="5" y="6"/>
                                  <a:pt x="9" y="7"/>
                                  <a:pt x="12" y="9"/>
                                </a:cubicBezTo>
                                <a:cubicBezTo>
                                  <a:pt x="16" y="11"/>
                                  <a:pt x="21" y="17"/>
                                  <a:pt x="25" y="23"/>
                                </a:cubicBezTo>
                                <a:cubicBezTo>
                                  <a:pt x="32" y="34"/>
                                  <a:pt x="60" y="79"/>
                                  <a:pt x="61" y="82"/>
                                </a:cubicBezTo>
                                <a:cubicBezTo>
                                  <a:pt x="64" y="88"/>
                                  <a:pt x="65" y="92"/>
                                  <a:pt x="65" y="103"/>
                                </a:cubicBezTo>
                                <a:cubicBezTo>
                                  <a:pt x="65" y="120"/>
                                  <a:pt x="65" y="120"/>
                                  <a:pt x="65" y="120"/>
                                </a:cubicBezTo>
                                <a:cubicBezTo>
                                  <a:pt x="65" y="141"/>
                                  <a:pt x="65" y="141"/>
                                  <a:pt x="65" y="141"/>
                                </a:cubicBezTo>
                                <a:cubicBezTo>
                                  <a:pt x="65" y="145"/>
                                  <a:pt x="63" y="150"/>
                                  <a:pt x="60" y="150"/>
                                </a:cubicBezTo>
                                <a:cubicBezTo>
                                  <a:pt x="54" y="151"/>
                                  <a:pt x="54" y="151"/>
                                  <a:pt x="54" y="151"/>
                                </a:cubicBezTo>
                                <a:cubicBezTo>
                                  <a:pt x="52" y="151"/>
                                  <a:pt x="51" y="153"/>
                                  <a:pt x="51" y="154"/>
                                </a:cubicBezTo>
                                <a:cubicBezTo>
                                  <a:pt x="51" y="157"/>
                                  <a:pt x="54" y="157"/>
                                  <a:pt x="56" y="157"/>
                                </a:cubicBezTo>
                                <a:cubicBezTo>
                                  <a:pt x="72" y="157"/>
                                  <a:pt x="72" y="157"/>
                                  <a:pt x="72" y="157"/>
                                </a:cubicBezTo>
                                <a:cubicBezTo>
                                  <a:pt x="76" y="157"/>
                                  <a:pt x="76" y="157"/>
                                  <a:pt x="76" y="157"/>
                                </a:cubicBezTo>
                                <a:cubicBezTo>
                                  <a:pt x="78" y="157"/>
                                  <a:pt x="78" y="157"/>
                                  <a:pt x="78" y="157"/>
                                </a:cubicBezTo>
                                <a:cubicBezTo>
                                  <a:pt x="101" y="157"/>
                                  <a:pt x="101" y="157"/>
                                  <a:pt x="101" y="157"/>
                                </a:cubicBezTo>
                                <a:cubicBezTo>
                                  <a:pt x="105" y="157"/>
                                  <a:pt x="105" y="155"/>
                                  <a:pt x="105" y="154"/>
                                </a:cubicBezTo>
                                <a:cubicBezTo>
                                  <a:pt x="105" y="153"/>
                                  <a:pt x="104" y="151"/>
                                  <a:pt x="102" y="151"/>
                                </a:cubicBezTo>
                                <a:cubicBezTo>
                                  <a:pt x="93" y="150"/>
                                  <a:pt x="93" y="150"/>
                                  <a:pt x="93" y="150"/>
                                </a:cubicBezTo>
                                <a:cubicBezTo>
                                  <a:pt x="89" y="150"/>
                                  <a:pt x="87" y="147"/>
                                  <a:pt x="86" y="141"/>
                                </a:cubicBezTo>
                                <a:cubicBezTo>
                                  <a:pt x="86" y="120"/>
                                  <a:pt x="86" y="120"/>
                                  <a:pt x="86" y="120"/>
                                </a:cubicBezTo>
                                <a:cubicBezTo>
                                  <a:pt x="86" y="103"/>
                                  <a:pt x="86" y="103"/>
                                  <a:pt x="86" y="103"/>
                                </a:cubicBezTo>
                                <a:cubicBezTo>
                                  <a:pt x="86" y="96"/>
                                  <a:pt x="86" y="90"/>
                                  <a:pt x="89" y="83"/>
                                </a:cubicBezTo>
                                <a:cubicBezTo>
                                  <a:pt x="92" y="75"/>
                                  <a:pt x="121" y="27"/>
                                  <a:pt x="127" y="18"/>
                                </a:cubicBezTo>
                                <a:cubicBezTo>
                                  <a:pt x="132" y="13"/>
                                  <a:pt x="134" y="10"/>
                                  <a:pt x="138" y="8"/>
                                </a:cubicBezTo>
                                <a:cubicBezTo>
                                  <a:pt x="141" y="6"/>
                                  <a:pt x="144" y="6"/>
                                  <a:pt x="146" y="6"/>
                                </a:cubicBezTo>
                                <a:cubicBezTo>
                                  <a:pt x="150" y="6"/>
                                  <a:pt x="151" y="4"/>
                                  <a:pt x="151" y="2"/>
                                </a:cubicBezTo>
                                <a:cubicBezTo>
                                  <a:pt x="151" y="1"/>
                                  <a:pt x="150" y="0"/>
                                  <a:pt x="146" y="0"/>
                                </a:cubicBez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9"/>
                        <wps:cNvSpPr>
                          <a:spLocks noEditPoints="1"/>
                        </wps:cNvSpPr>
                        <wps:spPr bwMode="auto">
                          <a:xfrm>
                            <a:off x="1542" y="1282"/>
                            <a:ext cx="111" cy="111"/>
                          </a:xfrm>
                          <a:custGeom>
                            <a:avLst/>
                            <a:gdLst>
                              <a:gd name="T0" fmla="*/ 0 w 164"/>
                              <a:gd name="T1" fmla="*/ 81 h 163"/>
                              <a:gd name="T2" fmla="*/ 81 w 164"/>
                              <a:gd name="T3" fmla="*/ 163 h 163"/>
                              <a:gd name="T4" fmla="*/ 164 w 164"/>
                              <a:gd name="T5" fmla="*/ 78 h 163"/>
                              <a:gd name="T6" fmla="*/ 82 w 164"/>
                              <a:gd name="T7" fmla="*/ 0 h 163"/>
                              <a:gd name="T8" fmla="*/ 0 w 164"/>
                              <a:gd name="T9" fmla="*/ 81 h 163"/>
                              <a:gd name="T10" fmla="*/ 23 w 164"/>
                              <a:gd name="T11" fmla="*/ 76 h 163"/>
                              <a:gd name="T12" fmla="*/ 81 w 164"/>
                              <a:gd name="T13" fmla="*/ 10 h 163"/>
                              <a:gd name="T14" fmla="*/ 142 w 164"/>
                              <a:gd name="T15" fmla="*/ 84 h 163"/>
                              <a:gd name="T16" fmla="*/ 87 w 164"/>
                              <a:gd name="T17" fmla="*/ 152 h 163"/>
                              <a:gd name="T18" fmla="*/ 23 w 164"/>
                              <a:gd name="T1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63">
                                <a:moveTo>
                                  <a:pt x="0" y="81"/>
                                </a:moveTo>
                                <a:cubicBezTo>
                                  <a:pt x="0" y="121"/>
                                  <a:pt x="26" y="163"/>
                                  <a:pt x="81" y="163"/>
                                </a:cubicBezTo>
                                <a:cubicBezTo>
                                  <a:pt x="129" y="163"/>
                                  <a:pt x="164" y="127"/>
                                  <a:pt x="164" y="78"/>
                                </a:cubicBezTo>
                                <a:cubicBezTo>
                                  <a:pt x="164" y="31"/>
                                  <a:pt x="131" y="0"/>
                                  <a:pt x="82" y="0"/>
                                </a:cubicBezTo>
                                <a:cubicBezTo>
                                  <a:pt x="23" y="0"/>
                                  <a:pt x="0" y="50"/>
                                  <a:pt x="0" y="81"/>
                                </a:cubicBezTo>
                                <a:moveTo>
                                  <a:pt x="23" y="76"/>
                                </a:moveTo>
                                <a:cubicBezTo>
                                  <a:pt x="23" y="35"/>
                                  <a:pt x="45" y="10"/>
                                  <a:pt x="81" y="10"/>
                                </a:cubicBezTo>
                                <a:cubicBezTo>
                                  <a:pt x="110" y="10"/>
                                  <a:pt x="142" y="33"/>
                                  <a:pt x="142" y="84"/>
                                </a:cubicBezTo>
                                <a:cubicBezTo>
                                  <a:pt x="142" y="149"/>
                                  <a:pt x="96" y="152"/>
                                  <a:pt x="87" y="152"/>
                                </a:cubicBezTo>
                                <a:cubicBezTo>
                                  <a:pt x="49" y="152"/>
                                  <a:pt x="23" y="121"/>
                                  <a:pt x="23" y="7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20"/>
                        <wps:cNvSpPr>
                          <a:spLocks/>
                        </wps:cNvSpPr>
                        <wps:spPr bwMode="auto">
                          <a:xfrm>
                            <a:off x="1666" y="1283"/>
                            <a:ext cx="62" cy="108"/>
                          </a:xfrm>
                          <a:custGeom>
                            <a:avLst/>
                            <a:gdLst>
                              <a:gd name="T0" fmla="*/ 87 w 92"/>
                              <a:gd name="T1" fmla="*/ 1 h 159"/>
                              <a:gd name="T2" fmla="*/ 86 w 92"/>
                              <a:gd name="T3" fmla="*/ 1 h 159"/>
                              <a:gd name="T4" fmla="*/ 80 w 92"/>
                              <a:gd name="T5" fmla="*/ 2 h 159"/>
                              <a:gd name="T6" fmla="*/ 78 w 92"/>
                              <a:gd name="T7" fmla="*/ 2 h 159"/>
                              <a:gd name="T8" fmla="*/ 28 w 92"/>
                              <a:gd name="T9" fmla="*/ 2 h 159"/>
                              <a:gd name="T10" fmla="*/ 25 w 92"/>
                              <a:gd name="T11" fmla="*/ 2 h 159"/>
                              <a:gd name="T12" fmla="*/ 4 w 92"/>
                              <a:gd name="T13" fmla="*/ 2 h 159"/>
                              <a:gd name="T14" fmla="*/ 0 w 92"/>
                              <a:gd name="T15" fmla="*/ 5 h 159"/>
                              <a:gd name="T16" fmla="*/ 3 w 92"/>
                              <a:gd name="T17" fmla="*/ 8 h 159"/>
                              <a:gd name="T18" fmla="*/ 9 w 92"/>
                              <a:gd name="T19" fmla="*/ 8 h 159"/>
                              <a:gd name="T20" fmla="*/ 17 w 92"/>
                              <a:gd name="T21" fmla="*/ 18 h 159"/>
                              <a:gd name="T22" fmla="*/ 17 w 92"/>
                              <a:gd name="T23" fmla="*/ 62 h 159"/>
                              <a:gd name="T24" fmla="*/ 17 w 92"/>
                              <a:gd name="T25" fmla="*/ 98 h 159"/>
                              <a:gd name="T26" fmla="*/ 16 w 92"/>
                              <a:gd name="T27" fmla="*/ 143 h 159"/>
                              <a:gd name="T28" fmla="*/ 12 w 92"/>
                              <a:gd name="T29" fmla="*/ 152 h 159"/>
                              <a:gd name="T30" fmla="*/ 6 w 92"/>
                              <a:gd name="T31" fmla="*/ 153 h 159"/>
                              <a:gd name="T32" fmla="*/ 3 w 92"/>
                              <a:gd name="T33" fmla="*/ 156 h 159"/>
                              <a:gd name="T34" fmla="*/ 8 w 92"/>
                              <a:gd name="T35" fmla="*/ 159 h 159"/>
                              <a:gd name="T36" fmla="*/ 24 w 92"/>
                              <a:gd name="T37" fmla="*/ 159 h 159"/>
                              <a:gd name="T38" fmla="*/ 28 w 92"/>
                              <a:gd name="T39" fmla="*/ 159 h 159"/>
                              <a:gd name="T40" fmla="*/ 30 w 92"/>
                              <a:gd name="T41" fmla="*/ 159 h 159"/>
                              <a:gd name="T42" fmla="*/ 53 w 92"/>
                              <a:gd name="T43" fmla="*/ 159 h 159"/>
                              <a:gd name="T44" fmla="*/ 58 w 92"/>
                              <a:gd name="T45" fmla="*/ 156 h 159"/>
                              <a:gd name="T46" fmla="*/ 54 w 92"/>
                              <a:gd name="T47" fmla="*/ 153 h 159"/>
                              <a:gd name="T48" fmla="*/ 45 w 92"/>
                              <a:gd name="T49" fmla="*/ 152 h 159"/>
                              <a:gd name="T50" fmla="*/ 39 w 92"/>
                              <a:gd name="T51" fmla="*/ 143 h 159"/>
                              <a:gd name="T52" fmla="*/ 38 w 92"/>
                              <a:gd name="T53" fmla="*/ 98 h 159"/>
                              <a:gd name="T54" fmla="*/ 38 w 92"/>
                              <a:gd name="T55" fmla="*/ 81 h 159"/>
                              <a:gd name="T56" fmla="*/ 68 w 92"/>
                              <a:gd name="T57" fmla="*/ 81 h 159"/>
                              <a:gd name="T58" fmla="*/ 78 w 92"/>
                              <a:gd name="T59" fmla="*/ 88 h 159"/>
                              <a:gd name="T60" fmla="*/ 79 w 92"/>
                              <a:gd name="T61" fmla="*/ 94 h 159"/>
                              <a:gd name="T62" fmla="*/ 79 w 92"/>
                              <a:gd name="T63" fmla="*/ 95 h 159"/>
                              <a:gd name="T64" fmla="*/ 82 w 92"/>
                              <a:gd name="T65" fmla="*/ 98 h 159"/>
                              <a:gd name="T66" fmla="*/ 85 w 92"/>
                              <a:gd name="T67" fmla="*/ 92 h 159"/>
                              <a:gd name="T68" fmla="*/ 85 w 92"/>
                              <a:gd name="T69" fmla="*/ 79 h 159"/>
                              <a:gd name="T70" fmla="*/ 87 w 92"/>
                              <a:gd name="T71" fmla="*/ 67 h 159"/>
                              <a:gd name="T72" fmla="*/ 85 w 92"/>
                              <a:gd name="T73" fmla="*/ 64 h 159"/>
                              <a:gd name="T74" fmla="*/ 81 w 92"/>
                              <a:gd name="T75" fmla="*/ 66 h 159"/>
                              <a:gd name="T76" fmla="*/ 73 w 92"/>
                              <a:gd name="T77" fmla="*/ 70 h 159"/>
                              <a:gd name="T78" fmla="*/ 64 w 92"/>
                              <a:gd name="T79" fmla="*/ 70 h 159"/>
                              <a:gd name="T80" fmla="*/ 38 w 92"/>
                              <a:gd name="T81" fmla="*/ 70 h 159"/>
                              <a:gd name="T82" fmla="*/ 38 w 92"/>
                              <a:gd name="T83" fmla="*/ 14 h 159"/>
                              <a:gd name="T84" fmla="*/ 69 w 92"/>
                              <a:gd name="T85" fmla="*/ 14 h 159"/>
                              <a:gd name="T86" fmla="*/ 82 w 92"/>
                              <a:gd name="T87" fmla="*/ 19 h 159"/>
                              <a:gd name="T88" fmla="*/ 84 w 92"/>
                              <a:gd name="T89" fmla="*/ 26 h 159"/>
                              <a:gd name="T90" fmla="*/ 87 w 92"/>
                              <a:gd name="T91" fmla="*/ 30 h 159"/>
                              <a:gd name="T92" fmla="*/ 90 w 92"/>
                              <a:gd name="T93" fmla="*/ 27 h 159"/>
                              <a:gd name="T94" fmla="*/ 91 w 92"/>
                              <a:gd name="T95" fmla="*/ 17 h 159"/>
                              <a:gd name="T96" fmla="*/ 91 w 92"/>
                              <a:gd name="T97" fmla="*/ 13 h 159"/>
                              <a:gd name="T98" fmla="*/ 92 w 92"/>
                              <a:gd name="T99" fmla="*/ 6 h 159"/>
                              <a:gd name="T100" fmla="*/ 92 w 92"/>
                              <a:gd name="T101" fmla="*/ 3 h 159"/>
                              <a:gd name="T102" fmla="*/ 90 w 92"/>
                              <a:gd name="T103" fmla="*/ 0 h 159"/>
                              <a:gd name="T104" fmla="*/ 87 w 92"/>
                              <a:gd name="T105" fmla="*/ 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59">
                                <a:moveTo>
                                  <a:pt x="87" y="1"/>
                                </a:moveTo>
                                <a:cubicBezTo>
                                  <a:pt x="86" y="1"/>
                                  <a:pt x="86" y="1"/>
                                  <a:pt x="86" y="1"/>
                                </a:cubicBezTo>
                                <a:cubicBezTo>
                                  <a:pt x="80" y="2"/>
                                  <a:pt x="80" y="2"/>
                                  <a:pt x="80" y="2"/>
                                </a:cubicBezTo>
                                <a:cubicBezTo>
                                  <a:pt x="78" y="2"/>
                                  <a:pt x="78" y="2"/>
                                  <a:pt x="78" y="2"/>
                                </a:cubicBezTo>
                                <a:cubicBezTo>
                                  <a:pt x="78" y="2"/>
                                  <a:pt x="28" y="2"/>
                                  <a:pt x="28" y="2"/>
                                </a:cubicBezTo>
                                <a:cubicBezTo>
                                  <a:pt x="25" y="2"/>
                                  <a:pt x="25" y="2"/>
                                  <a:pt x="25" y="2"/>
                                </a:cubicBezTo>
                                <a:cubicBezTo>
                                  <a:pt x="4" y="2"/>
                                  <a:pt x="4" y="2"/>
                                  <a:pt x="4" y="2"/>
                                </a:cubicBezTo>
                                <a:cubicBezTo>
                                  <a:pt x="3" y="2"/>
                                  <a:pt x="0" y="2"/>
                                  <a:pt x="0" y="5"/>
                                </a:cubicBezTo>
                                <a:cubicBezTo>
                                  <a:pt x="0" y="6"/>
                                  <a:pt x="1" y="8"/>
                                  <a:pt x="3" y="8"/>
                                </a:cubicBezTo>
                                <a:cubicBezTo>
                                  <a:pt x="9" y="8"/>
                                  <a:pt x="9" y="8"/>
                                  <a:pt x="9" y="8"/>
                                </a:cubicBezTo>
                                <a:cubicBezTo>
                                  <a:pt x="15" y="9"/>
                                  <a:pt x="17" y="12"/>
                                  <a:pt x="17" y="18"/>
                                </a:cubicBezTo>
                                <a:cubicBezTo>
                                  <a:pt x="17" y="18"/>
                                  <a:pt x="17" y="62"/>
                                  <a:pt x="17" y="62"/>
                                </a:cubicBezTo>
                                <a:cubicBezTo>
                                  <a:pt x="17" y="98"/>
                                  <a:pt x="17" y="98"/>
                                  <a:pt x="17" y="98"/>
                                </a:cubicBezTo>
                                <a:cubicBezTo>
                                  <a:pt x="17" y="118"/>
                                  <a:pt x="17" y="134"/>
                                  <a:pt x="16" y="143"/>
                                </a:cubicBezTo>
                                <a:cubicBezTo>
                                  <a:pt x="16" y="149"/>
                                  <a:pt x="15" y="152"/>
                                  <a:pt x="12" y="152"/>
                                </a:cubicBezTo>
                                <a:cubicBezTo>
                                  <a:pt x="12" y="152"/>
                                  <a:pt x="6" y="153"/>
                                  <a:pt x="6" y="153"/>
                                </a:cubicBezTo>
                                <a:cubicBezTo>
                                  <a:pt x="4" y="153"/>
                                  <a:pt x="3" y="155"/>
                                  <a:pt x="3" y="156"/>
                                </a:cubicBezTo>
                                <a:cubicBezTo>
                                  <a:pt x="3" y="159"/>
                                  <a:pt x="6" y="159"/>
                                  <a:pt x="8" y="159"/>
                                </a:cubicBezTo>
                                <a:cubicBezTo>
                                  <a:pt x="24" y="159"/>
                                  <a:pt x="24" y="159"/>
                                  <a:pt x="24" y="159"/>
                                </a:cubicBezTo>
                                <a:cubicBezTo>
                                  <a:pt x="28" y="159"/>
                                  <a:pt x="28" y="159"/>
                                  <a:pt x="28" y="159"/>
                                </a:cubicBezTo>
                                <a:cubicBezTo>
                                  <a:pt x="30" y="159"/>
                                  <a:pt x="30" y="159"/>
                                  <a:pt x="30" y="159"/>
                                </a:cubicBezTo>
                                <a:cubicBezTo>
                                  <a:pt x="53" y="159"/>
                                  <a:pt x="53" y="159"/>
                                  <a:pt x="53" y="159"/>
                                </a:cubicBezTo>
                                <a:cubicBezTo>
                                  <a:pt x="57" y="159"/>
                                  <a:pt x="58" y="157"/>
                                  <a:pt x="58" y="156"/>
                                </a:cubicBezTo>
                                <a:cubicBezTo>
                                  <a:pt x="58" y="155"/>
                                  <a:pt x="57" y="153"/>
                                  <a:pt x="54" y="153"/>
                                </a:cubicBezTo>
                                <a:cubicBezTo>
                                  <a:pt x="45" y="152"/>
                                  <a:pt x="45" y="152"/>
                                  <a:pt x="45" y="152"/>
                                </a:cubicBezTo>
                                <a:cubicBezTo>
                                  <a:pt x="41" y="152"/>
                                  <a:pt x="39" y="149"/>
                                  <a:pt x="39" y="143"/>
                                </a:cubicBezTo>
                                <a:cubicBezTo>
                                  <a:pt x="38" y="134"/>
                                  <a:pt x="38" y="118"/>
                                  <a:pt x="38" y="98"/>
                                </a:cubicBezTo>
                                <a:cubicBezTo>
                                  <a:pt x="38" y="81"/>
                                  <a:pt x="38" y="81"/>
                                  <a:pt x="38" y="81"/>
                                </a:cubicBezTo>
                                <a:cubicBezTo>
                                  <a:pt x="45" y="81"/>
                                  <a:pt x="64" y="81"/>
                                  <a:pt x="68" y="81"/>
                                </a:cubicBezTo>
                                <a:cubicBezTo>
                                  <a:pt x="74" y="82"/>
                                  <a:pt x="77" y="85"/>
                                  <a:pt x="78" y="88"/>
                                </a:cubicBezTo>
                                <a:cubicBezTo>
                                  <a:pt x="79" y="94"/>
                                  <a:pt x="79" y="94"/>
                                  <a:pt x="79" y="94"/>
                                </a:cubicBezTo>
                                <a:cubicBezTo>
                                  <a:pt x="79" y="95"/>
                                  <a:pt x="79" y="95"/>
                                  <a:pt x="79" y="95"/>
                                </a:cubicBezTo>
                                <a:cubicBezTo>
                                  <a:pt x="79" y="97"/>
                                  <a:pt x="80" y="98"/>
                                  <a:pt x="82" y="98"/>
                                </a:cubicBezTo>
                                <a:cubicBezTo>
                                  <a:pt x="85" y="98"/>
                                  <a:pt x="85" y="94"/>
                                  <a:pt x="85" y="92"/>
                                </a:cubicBezTo>
                                <a:cubicBezTo>
                                  <a:pt x="85" y="79"/>
                                  <a:pt x="85" y="79"/>
                                  <a:pt x="85" y="79"/>
                                </a:cubicBezTo>
                                <a:cubicBezTo>
                                  <a:pt x="87" y="67"/>
                                  <a:pt x="87" y="67"/>
                                  <a:pt x="87" y="67"/>
                                </a:cubicBezTo>
                                <a:cubicBezTo>
                                  <a:pt x="87" y="64"/>
                                  <a:pt x="85" y="64"/>
                                  <a:pt x="85" y="64"/>
                                </a:cubicBezTo>
                                <a:cubicBezTo>
                                  <a:pt x="83" y="64"/>
                                  <a:pt x="82" y="65"/>
                                  <a:pt x="81" y="66"/>
                                </a:cubicBezTo>
                                <a:cubicBezTo>
                                  <a:pt x="80" y="69"/>
                                  <a:pt x="78" y="69"/>
                                  <a:pt x="73" y="70"/>
                                </a:cubicBezTo>
                                <a:cubicBezTo>
                                  <a:pt x="64" y="70"/>
                                  <a:pt x="64" y="70"/>
                                  <a:pt x="64" y="70"/>
                                </a:cubicBezTo>
                                <a:cubicBezTo>
                                  <a:pt x="38" y="70"/>
                                  <a:pt x="38" y="70"/>
                                  <a:pt x="38" y="70"/>
                                </a:cubicBezTo>
                                <a:cubicBezTo>
                                  <a:pt x="38" y="14"/>
                                  <a:pt x="38" y="14"/>
                                  <a:pt x="38" y="14"/>
                                </a:cubicBezTo>
                                <a:cubicBezTo>
                                  <a:pt x="38" y="13"/>
                                  <a:pt x="69" y="14"/>
                                  <a:pt x="69" y="14"/>
                                </a:cubicBezTo>
                                <a:cubicBezTo>
                                  <a:pt x="77" y="14"/>
                                  <a:pt x="81" y="17"/>
                                  <a:pt x="82" y="19"/>
                                </a:cubicBezTo>
                                <a:cubicBezTo>
                                  <a:pt x="82" y="19"/>
                                  <a:pt x="84" y="26"/>
                                  <a:pt x="84" y="26"/>
                                </a:cubicBezTo>
                                <a:cubicBezTo>
                                  <a:pt x="84" y="30"/>
                                  <a:pt x="86" y="30"/>
                                  <a:pt x="87" y="30"/>
                                </a:cubicBezTo>
                                <a:cubicBezTo>
                                  <a:pt x="88" y="30"/>
                                  <a:pt x="89" y="30"/>
                                  <a:pt x="90" y="27"/>
                                </a:cubicBezTo>
                                <a:cubicBezTo>
                                  <a:pt x="90" y="27"/>
                                  <a:pt x="91" y="17"/>
                                  <a:pt x="91" y="17"/>
                                </a:cubicBezTo>
                                <a:cubicBezTo>
                                  <a:pt x="91" y="13"/>
                                  <a:pt x="91" y="13"/>
                                  <a:pt x="91" y="13"/>
                                </a:cubicBezTo>
                                <a:cubicBezTo>
                                  <a:pt x="92" y="6"/>
                                  <a:pt x="92" y="6"/>
                                  <a:pt x="92" y="6"/>
                                </a:cubicBezTo>
                                <a:cubicBezTo>
                                  <a:pt x="92" y="3"/>
                                  <a:pt x="92" y="3"/>
                                  <a:pt x="92" y="3"/>
                                </a:cubicBezTo>
                                <a:cubicBezTo>
                                  <a:pt x="92" y="1"/>
                                  <a:pt x="91" y="0"/>
                                  <a:pt x="90" y="0"/>
                                </a:cubicBezTo>
                                <a:lnTo>
                                  <a:pt x="8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244" y="1472"/>
                            <a:ext cx="1477"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Freeform 22"/>
                        <wps:cNvSpPr>
                          <a:spLocks/>
                        </wps:cNvSpPr>
                        <wps:spPr bwMode="auto">
                          <a:xfrm>
                            <a:off x="227" y="1555"/>
                            <a:ext cx="222" cy="168"/>
                          </a:xfrm>
                          <a:custGeom>
                            <a:avLst/>
                            <a:gdLst>
                              <a:gd name="T0" fmla="*/ 245 w 327"/>
                              <a:gd name="T1" fmla="*/ 8 h 247"/>
                              <a:gd name="T2" fmla="*/ 159 w 327"/>
                              <a:gd name="T3" fmla="*/ 186 h 247"/>
                              <a:gd name="T4" fmla="*/ 74 w 327"/>
                              <a:gd name="T5" fmla="*/ 10 h 247"/>
                              <a:gd name="T6" fmla="*/ 65 w 327"/>
                              <a:gd name="T7" fmla="*/ 0 h 247"/>
                              <a:gd name="T8" fmla="*/ 59 w 327"/>
                              <a:gd name="T9" fmla="*/ 8 h 247"/>
                              <a:gd name="T10" fmla="*/ 27 w 327"/>
                              <a:gd name="T11" fmla="*/ 214 h 247"/>
                              <a:gd name="T12" fmla="*/ 15 w 327"/>
                              <a:gd name="T13" fmla="*/ 238 h 247"/>
                              <a:gd name="T14" fmla="*/ 6 w 327"/>
                              <a:gd name="T15" fmla="*/ 239 h 247"/>
                              <a:gd name="T16" fmla="*/ 0 w 327"/>
                              <a:gd name="T17" fmla="*/ 242 h 247"/>
                              <a:gd name="T18" fmla="*/ 6 w 327"/>
                              <a:gd name="T19" fmla="*/ 247 h 247"/>
                              <a:gd name="T20" fmla="*/ 26 w 327"/>
                              <a:gd name="T21" fmla="*/ 246 h 247"/>
                              <a:gd name="T22" fmla="*/ 38 w 327"/>
                              <a:gd name="T23" fmla="*/ 246 h 247"/>
                              <a:gd name="T24" fmla="*/ 48 w 327"/>
                              <a:gd name="T25" fmla="*/ 246 h 247"/>
                              <a:gd name="T26" fmla="*/ 71 w 327"/>
                              <a:gd name="T27" fmla="*/ 247 h 247"/>
                              <a:gd name="T28" fmla="*/ 79 w 327"/>
                              <a:gd name="T29" fmla="*/ 242 h 247"/>
                              <a:gd name="T30" fmla="*/ 74 w 327"/>
                              <a:gd name="T31" fmla="*/ 239 h 247"/>
                              <a:gd name="T32" fmla="*/ 61 w 327"/>
                              <a:gd name="T33" fmla="*/ 238 h 247"/>
                              <a:gd name="T34" fmla="*/ 52 w 327"/>
                              <a:gd name="T35" fmla="*/ 228 h 247"/>
                              <a:gd name="T36" fmla="*/ 53 w 327"/>
                              <a:gd name="T37" fmla="*/ 214 h 247"/>
                              <a:gd name="T38" fmla="*/ 69 w 327"/>
                              <a:gd name="T39" fmla="*/ 90 h 247"/>
                              <a:gd name="T40" fmla="*/ 84 w 327"/>
                              <a:gd name="T41" fmla="*/ 121 h 247"/>
                              <a:gd name="T42" fmla="*/ 102 w 327"/>
                              <a:gd name="T43" fmla="*/ 158 h 247"/>
                              <a:gd name="T44" fmla="*/ 138 w 327"/>
                              <a:gd name="T45" fmla="*/ 230 h 247"/>
                              <a:gd name="T46" fmla="*/ 139 w 327"/>
                              <a:gd name="T47" fmla="*/ 232 h 247"/>
                              <a:gd name="T48" fmla="*/ 150 w 327"/>
                              <a:gd name="T49" fmla="*/ 246 h 247"/>
                              <a:gd name="T50" fmla="*/ 162 w 327"/>
                              <a:gd name="T51" fmla="*/ 228 h 247"/>
                              <a:gd name="T52" fmla="*/ 231 w 327"/>
                              <a:gd name="T53" fmla="*/ 85 h 247"/>
                              <a:gd name="T54" fmla="*/ 250 w 327"/>
                              <a:gd name="T55" fmla="*/ 223 h 247"/>
                              <a:gd name="T56" fmla="*/ 250 w 327"/>
                              <a:gd name="T57" fmla="*/ 230 h 247"/>
                              <a:gd name="T58" fmla="*/ 248 w 327"/>
                              <a:gd name="T59" fmla="*/ 236 h 247"/>
                              <a:gd name="T60" fmla="*/ 244 w 327"/>
                              <a:gd name="T61" fmla="*/ 240 h 247"/>
                              <a:gd name="T62" fmla="*/ 254 w 327"/>
                              <a:gd name="T63" fmla="*/ 245 h 247"/>
                              <a:gd name="T64" fmla="*/ 318 w 327"/>
                              <a:gd name="T65" fmla="*/ 247 h 247"/>
                              <a:gd name="T66" fmla="*/ 327 w 327"/>
                              <a:gd name="T67" fmla="*/ 242 h 247"/>
                              <a:gd name="T68" fmla="*/ 322 w 327"/>
                              <a:gd name="T69" fmla="*/ 239 h 247"/>
                              <a:gd name="T70" fmla="*/ 302 w 327"/>
                              <a:gd name="T71" fmla="*/ 236 h 247"/>
                              <a:gd name="T72" fmla="*/ 287 w 327"/>
                              <a:gd name="T73" fmla="*/ 205 h 247"/>
                              <a:gd name="T74" fmla="*/ 259 w 327"/>
                              <a:gd name="T75" fmla="*/ 10 h 247"/>
                              <a:gd name="T76" fmla="*/ 252 w 327"/>
                              <a:gd name="T77" fmla="*/ 0 h 247"/>
                              <a:gd name="T78" fmla="*/ 245 w 327"/>
                              <a:gd name="T79"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7" h="247">
                                <a:moveTo>
                                  <a:pt x="245" y="8"/>
                                </a:moveTo>
                                <a:cubicBezTo>
                                  <a:pt x="245" y="8"/>
                                  <a:pt x="167" y="171"/>
                                  <a:pt x="159" y="186"/>
                                </a:cubicBezTo>
                                <a:cubicBezTo>
                                  <a:pt x="158" y="183"/>
                                  <a:pt x="74" y="10"/>
                                  <a:pt x="74" y="10"/>
                                </a:cubicBezTo>
                                <a:cubicBezTo>
                                  <a:pt x="70" y="2"/>
                                  <a:pt x="68" y="0"/>
                                  <a:pt x="65" y="0"/>
                                </a:cubicBezTo>
                                <a:cubicBezTo>
                                  <a:pt x="63" y="0"/>
                                  <a:pt x="60" y="1"/>
                                  <a:pt x="59" y="8"/>
                                </a:cubicBezTo>
                                <a:cubicBezTo>
                                  <a:pt x="27" y="214"/>
                                  <a:pt x="27" y="214"/>
                                  <a:pt x="27" y="214"/>
                                </a:cubicBezTo>
                                <a:cubicBezTo>
                                  <a:pt x="26" y="226"/>
                                  <a:pt x="23" y="237"/>
                                  <a:pt x="15" y="238"/>
                                </a:cubicBezTo>
                                <a:cubicBezTo>
                                  <a:pt x="15" y="238"/>
                                  <a:pt x="6" y="239"/>
                                  <a:pt x="6" y="239"/>
                                </a:cubicBezTo>
                                <a:cubicBezTo>
                                  <a:pt x="4" y="239"/>
                                  <a:pt x="0" y="239"/>
                                  <a:pt x="0" y="242"/>
                                </a:cubicBezTo>
                                <a:cubicBezTo>
                                  <a:pt x="0" y="247"/>
                                  <a:pt x="5" y="247"/>
                                  <a:pt x="6" y="247"/>
                                </a:cubicBezTo>
                                <a:cubicBezTo>
                                  <a:pt x="26" y="246"/>
                                  <a:pt x="26" y="246"/>
                                  <a:pt x="26" y="246"/>
                                </a:cubicBezTo>
                                <a:cubicBezTo>
                                  <a:pt x="38" y="246"/>
                                  <a:pt x="38" y="246"/>
                                  <a:pt x="38" y="246"/>
                                </a:cubicBezTo>
                                <a:cubicBezTo>
                                  <a:pt x="48" y="246"/>
                                  <a:pt x="48" y="246"/>
                                  <a:pt x="48" y="246"/>
                                </a:cubicBezTo>
                                <a:cubicBezTo>
                                  <a:pt x="71" y="247"/>
                                  <a:pt x="71" y="247"/>
                                  <a:pt x="71" y="247"/>
                                </a:cubicBezTo>
                                <a:cubicBezTo>
                                  <a:pt x="75" y="247"/>
                                  <a:pt x="79" y="246"/>
                                  <a:pt x="79" y="242"/>
                                </a:cubicBezTo>
                                <a:cubicBezTo>
                                  <a:pt x="79" y="240"/>
                                  <a:pt x="77" y="239"/>
                                  <a:pt x="74" y="239"/>
                                </a:cubicBezTo>
                                <a:cubicBezTo>
                                  <a:pt x="61" y="238"/>
                                  <a:pt x="61" y="238"/>
                                  <a:pt x="61" y="238"/>
                                </a:cubicBezTo>
                                <a:cubicBezTo>
                                  <a:pt x="55" y="236"/>
                                  <a:pt x="52" y="233"/>
                                  <a:pt x="52" y="228"/>
                                </a:cubicBezTo>
                                <a:cubicBezTo>
                                  <a:pt x="53" y="214"/>
                                  <a:pt x="53" y="214"/>
                                  <a:pt x="53" y="214"/>
                                </a:cubicBezTo>
                                <a:cubicBezTo>
                                  <a:pt x="53" y="214"/>
                                  <a:pt x="67" y="104"/>
                                  <a:pt x="69" y="90"/>
                                </a:cubicBezTo>
                                <a:cubicBezTo>
                                  <a:pt x="71" y="94"/>
                                  <a:pt x="84" y="121"/>
                                  <a:pt x="84" y="121"/>
                                </a:cubicBezTo>
                                <a:cubicBezTo>
                                  <a:pt x="102" y="158"/>
                                  <a:pt x="102" y="158"/>
                                  <a:pt x="102" y="158"/>
                                </a:cubicBezTo>
                                <a:cubicBezTo>
                                  <a:pt x="105" y="167"/>
                                  <a:pt x="130" y="215"/>
                                  <a:pt x="138" y="230"/>
                                </a:cubicBezTo>
                                <a:cubicBezTo>
                                  <a:pt x="139" y="232"/>
                                  <a:pt x="139" y="232"/>
                                  <a:pt x="139" y="232"/>
                                </a:cubicBezTo>
                                <a:cubicBezTo>
                                  <a:pt x="144" y="241"/>
                                  <a:pt x="147" y="246"/>
                                  <a:pt x="150" y="246"/>
                                </a:cubicBezTo>
                                <a:cubicBezTo>
                                  <a:pt x="153" y="246"/>
                                  <a:pt x="155" y="243"/>
                                  <a:pt x="162" y="228"/>
                                </a:cubicBezTo>
                                <a:cubicBezTo>
                                  <a:pt x="162" y="228"/>
                                  <a:pt x="231" y="85"/>
                                  <a:pt x="231" y="85"/>
                                </a:cubicBezTo>
                                <a:cubicBezTo>
                                  <a:pt x="231" y="86"/>
                                  <a:pt x="250" y="223"/>
                                  <a:pt x="250" y="223"/>
                                </a:cubicBezTo>
                                <a:cubicBezTo>
                                  <a:pt x="250" y="226"/>
                                  <a:pt x="250" y="228"/>
                                  <a:pt x="250" y="230"/>
                                </a:cubicBezTo>
                                <a:cubicBezTo>
                                  <a:pt x="250" y="234"/>
                                  <a:pt x="249" y="236"/>
                                  <a:pt x="248" y="236"/>
                                </a:cubicBezTo>
                                <a:cubicBezTo>
                                  <a:pt x="246" y="237"/>
                                  <a:pt x="244" y="238"/>
                                  <a:pt x="244" y="240"/>
                                </a:cubicBezTo>
                                <a:cubicBezTo>
                                  <a:pt x="244" y="243"/>
                                  <a:pt x="248" y="244"/>
                                  <a:pt x="254" y="245"/>
                                </a:cubicBezTo>
                                <a:cubicBezTo>
                                  <a:pt x="267" y="246"/>
                                  <a:pt x="310" y="247"/>
                                  <a:pt x="318" y="247"/>
                                </a:cubicBezTo>
                                <a:cubicBezTo>
                                  <a:pt x="324" y="247"/>
                                  <a:pt x="327" y="245"/>
                                  <a:pt x="327" y="242"/>
                                </a:cubicBezTo>
                                <a:cubicBezTo>
                                  <a:pt x="327" y="239"/>
                                  <a:pt x="323" y="239"/>
                                  <a:pt x="322" y="239"/>
                                </a:cubicBezTo>
                                <a:cubicBezTo>
                                  <a:pt x="317" y="239"/>
                                  <a:pt x="311" y="239"/>
                                  <a:pt x="302" y="236"/>
                                </a:cubicBezTo>
                                <a:cubicBezTo>
                                  <a:pt x="293" y="233"/>
                                  <a:pt x="290" y="224"/>
                                  <a:pt x="287" y="205"/>
                                </a:cubicBezTo>
                                <a:cubicBezTo>
                                  <a:pt x="259" y="10"/>
                                  <a:pt x="259" y="10"/>
                                  <a:pt x="259" y="10"/>
                                </a:cubicBezTo>
                                <a:cubicBezTo>
                                  <a:pt x="258" y="3"/>
                                  <a:pt x="256" y="0"/>
                                  <a:pt x="252" y="0"/>
                                </a:cubicBezTo>
                                <a:cubicBezTo>
                                  <a:pt x="249" y="0"/>
                                  <a:pt x="247" y="3"/>
                                  <a:pt x="245"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23"/>
                        <wps:cNvSpPr>
                          <a:spLocks/>
                        </wps:cNvSpPr>
                        <wps:spPr bwMode="auto">
                          <a:xfrm>
                            <a:off x="460" y="1558"/>
                            <a:ext cx="109" cy="165"/>
                          </a:xfrm>
                          <a:custGeom>
                            <a:avLst/>
                            <a:gdLst>
                              <a:gd name="T0" fmla="*/ 147 w 161"/>
                              <a:gd name="T1" fmla="*/ 1 h 243"/>
                              <a:gd name="T2" fmla="*/ 146 w 161"/>
                              <a:gd name="T3" fmla="*/ 1 h 243"/>
                              <a:gd name="T4" fmla="*/ 132 w 161"/>
                              <a:gd name="T5" fmla="*/ 3 h 243"/>
                              <a:gd name="T6" fmla="*/ 53 w 161"/>
                              <a:gd name="T7" fmla="*/ 3 h 243"/>
                              <a:gd name="T8" fmla="*/ 37 w 161"/>
                              <a:gd name="T9" fmla="*/ 3 h 243"/>
                              <a:gd name="T10" fmla="*/ 33 w 161"/>
                              <a:gd name="T11" fmla="*/ 3 h 243"/>
                              <a:gd name="T12" fmla="*/ 8 w 161"/>
                              <a:gd name="T13" fmla="*/ 2 h 243"/>
                              <a:gd name="T14" fmla="*/ 0 w 161"/>
                              <a:gd name="T15" fmla="*/ 6 h 243"/>
                              <a:gd name="T16" fmla="*/ 6 w 161"/>
                              <a:gd name="T17" fmla="*/ 10 h 243"/>
                              <a:gd name="T18" fmla="*/ 18 w 161"/>
                              <a:gd name="T19" fmla="*/ 11 h 243"/>
                              <a:gd name="T20" fmla="*/ 31 w 161"/>
                              <a:gd name="T21" fmla="*/ 28 h 243"/>
                              <a:gd name="T22" fmla="*/ 32 w 161"/>
                              <a:gd name="T23" fmla="*/ 95 h 243"/>
                              <a:gd name="T24" fmla="*/ 32 w 161"/>
                              <a:gd name="T25" fmla="*/ 150 h 243"/>
                              <a:gd name="T26" fmla="*/ 30 w 161"/>
                              <a:gd name="T27" fmla="*/ 217 h 243"/>
                              <a:gd name="T28" fmla="*/ 22 w 161"/>
                              <a:gd name="T29" fmla="*/ 234 h 243"/>
                              <a:gd name="T30" fmla="*/ 11 w 161"/>
                              <a:gd name="T31" fmla="*/ 235 h 243"/>
                              <a:gd name="T32" fmla="*/ 5 w 161"/>
                              <a:gd name="T33" fmla="*/ 239 h 243"/>
                              <a:gd name="T34" fmla="*/ 12 w 161"/>
                              <a:gd name="T35" fmla="*/ 243 h 243"/>
                              <a:gd name="T36" fmla="*/ 34 w 161"/>
                              <a:gd name="T37" fmla="*/ 242 h 243"/>
                              <a:gd name="T38" fmla="*/ 52 w 161"/>
                              <a:gd name="T39" fmla="*/ 242 h 243"/>
                              <a:gd name="T40" fmla="*/ 84 w 161"/>
                              <a:gd name="T41" fmla="*/ 243 h 243"/>
                              <a:gd name="T42" fmla="*/ 94 w 161"/>
                              <a:gd name="T43" fmla="*/ 243 h 243"/>
                              <a:gd name="T44" fmla="*/ 139 w 161"/>
                              <a:gd name="T45" fmla="*/ 243 h 243"/>
                              <a:gd name="T46" fmla="*/ 157 w 161"/>
                              <a:gd name="T47" fmla="*/ 235 h 243"/>
                              <a:gd name="T48" fmla="*/ 161 w 161"/>
                              <a:gd name="T49" fmla="*/ 199 h 243"/>
                              <a:gd name="T50" fmla="*/ 158 w 161"/>
                              <a:gd name="T51" fmla="*/ 193 h 243"/>
                              <a:gd name="T52" fmla="*/ 153 w 161"/>
                              <a:gd name="T53" fmla="*/ 198 h 243"/>
                              <a:gd name="T54" fmla="*/ 140 w 161"/>
                              <a:gd name="T55" fmla="*/ 221 h 243"/>
                              <a:gd name="T56" fmla="*/ 110 w 161"/>
                              <a:gd name="T57" fmla="*/ 225 h 243"/>
                              <a:gd name="T58" fmla="*/ 73 w 161"/>
                              <a:gd name="T59" fmla="*/ 199 h 243"/>
                              <a:gd name="T60" fmla="*/ 73 w 161"/>
                              <a:gd name="T61" fmla="*/ 163 h 243"/>
                              <a:gd name="T62" fmla="*/ 73 w 161"/>
                              <a:gd name="T63" fmla="*/ 150 h 243"/>
                              <a:gd name="T64" fmla="*/ 73 w 161"/>
                              <a:gd name="T65" fmla="*/ 125 h 243"/>
                              <a:gd name="T66" fmla="*/ 74 w 161"/>
                              <a:gd name="T67" fmla="*/ 123 h 243"/>
                              <a:gd name="T68" fmla="*/ 119 w 161"/>
                              <a:gd name="T69" fmla="*/ 124 h 243"/>
                              <a:gd name="T70" fmla="*/ 136 w 161"/>
                              <a:gd name="T71" fmla="*/ 136 h 243"/>
                              <a:gd name="T72" fmla="*/ 137 w 161"/>
                              <a:gd name="T73" fmla="*/ 144 h 243"/>
                              <a:gd name="T74" fmla="*/ 137 w 161"/>
                              <a:gd name="T75" fmla="*/ 147 h 243"/>
                              <a:gd name="T76" fmla="*/ 141 w 161"/>
                              <a:gd name="T77" fmla="*/ 150 h 243"/>
                              <a:gd name="T78" fmla="*/ 145 w 161"/>
                              <a:gd name="T79" fmla="*/ 144 h 243"/>
                              <a:gd name="T80" fmla="*/ 145 w 161"/>
                              <a:gd name="T81" fmla="*/ 134 h 243"/>
                              <a:gd name="T82" fmla="*/ 146 w 161"/>
                              <a:gd name="T83" fmla="*/ 123 h 243"/>
                              <a:gd name="T84" fmla="*/ 148 w 161"/>
                              <a:gd name="T85" fmla="*/ 103 h 243"/>
                              <a:gd name="T86" fmla="*/ 148 w 161"/>
                              <a:gd name="T87" fmla="*/ 99 h 243"/>
                              <a:gd name="T88" fmla="*/ 145 w 161"/>
                              <a:gd name="T89" fmla="*/ 96 h 243"/>
                              <a:gd name="T90" fmla="*/ 140 w 161"/>
                              <a:gd name="T91" fmla="*/ 100 h 243"/>
                              <a:gd name="T92" fmla="*/ 125 w 161"/>
                              <a:gd name="T93" fmla="*/ 105 h 243"/>
                              <a:gd name="T94" fmla="*/ 75 w 161"/>
                              <a:gd name="T95" fmla="*/ 106 h 243"/>
                              <a:gd name="T96" fmla="*/ 73 w 161"/>
                              <a:gd name="T97" fmla="*/ 103 h 243"/>
                              <a:gd name="T98" fmla="*/ 73 w 161"/>
                              <a:gd name="T99" fmla="*/ 23 h 243"/>
                              <a:gd name="T100" fmla="*/ 75 w 161"/>
                              <a:gd name="T101" fmla="*/ 21 h 243"/>
                              <a:gd name="T102" fmla="*/ 119 w 161"/>
                              <a:gd name="T103" fmla="*/ 22 h 243"/>
                              <a:gd name="T104" fmla="*/ 140 w 161"/>
                              <a:gd name="T105" fmla="*/ 33 h 243"/>
                              <a:gd name="T106" fmla="*/ 142 w 161"/>
                              <a:gd name="T107" fmla="*/ 44 h 243"/>
                              <a:gd name="T108" fmla="*/ 145 w 161"/>
                              <a:gd name="T109" fmla="*/ 49 h 243"/>
                              <a:gd name="T110" fmla="*/ 149 w 161"/>
                              <a:gd name="T111" fmla="*/ 45 h 243"/>
                              <a:gd name="T112" fmla="*/ 150 w 161"/>
                              <a:gd name="T113" fmla="*/ 31 h 243"/>
                              <a:gd name="T114" fmla="*/ 151 w 161"/>
                              <a:gd name="T115" fmla="*/ 24 h 243"/>
                              <a:gd name="T116" fmla="*/ 153 w 161"/>
                              <a:gd name="T117" fmla="*/ 7 h 243"/>
                              <a:gd name="T118" fmla="*/ 153 w 161"/>
                              <a:gd name="T119" fmla="*/ 4 h 243"/>
                              <a:gd name="T120" fmla="*/ 151 w 161"/>
                              <a:gd name="T121" fmla="*/ 0 h 243"/>
                              <a:gd name="T122" fmla="*/ 147 w 161"/>
                              <a:gd name="T123" fmla="*/ 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 h="243">
                                <a:moveTo>
                                  <a:pt x="147" y="1"/>
                                </a:moveTo>
                                <a:cubicBezTo>
                                  <a:pt x="146" y="1"/>
                                  <a:pt x="146" y="1"/>
                                  <a:pt x="146" y="1"/>
                                </a:cubicBezTo>
                                <a:cubicBezTo>
                                  <a:pt x="132" y="3"/>
                                  <a:pt x="132" y="3"/>
                                  <a:pt x="132" y="3"/>
                                </a:cubicBezTo>
                                <a:cubicBezTo>
                                  <a:pt x="127" y="3"/>
                                  <a:pt x="75" y="3"/>
                                  <a:pt x="53" y="3"/>
                                </a:cubicBezTo>
                                <a:cubicBezTo>
                                  <a:pt x="37" y="3"/>
                                  <a:pt x="37" y="3"/>
                                  <a:pt x="37" y="3"/>
                                </a:cubicBezTo>
                                <a:cubicBezTo>
                                  <a:pt x="33" y="3"/>
                                  <a:pt x="33" y="3"/>
                                  <a:pt x="33" y="3"/>
                                </a:cubicBezTo>
                                <a:cubicBezTo>
                                  <a:pt x="33" y="3"/>
                                  <a:pt x="8" y="2"/>
                                  <a:pt x="8" y="2"/>
                                </a:cubicBezTo>
                                <a:cubicBezTo>
                                  <a:pt x="4" y="2"/>
                                  <a:pt x="0" y="3"/>
                                  <a:pt x="0" y="6"/>
                                </a:cubicBezTo>
                                <a:cubicBezTo>
                                  <a:pt x="0" y="10"/>
                                  <a:pt x="4" y="10"/>
                                  <a:pt x="6" y="10"/>
                                </a:cubicBezTo>
                                <a:cubicBezTo>
                                  <a:pt x="18" y="11"/>
                                  <a:pt x="18" y="11"/>
                                  <a:pt x="18" y="11"/>
                                </a:cubicBezTo>
                                <a:cubicBezTo>
                                  <a:pt x="29" y="13"/>
                                  <a:pt x="31" y="18"/>
                                  <a:pt x="31" y="28"/>
                                </a:cubicBezTo>
                                <a:cubicBezTo>
                                  <a:pt x="32" y="38"/>
                                  <a:pt x="32" y="47"/>
                                  <a:pt x="32" y="95"/>
                                </a:cubicBezTo>
                                <a:cubicBezTo>
                                  <a:pt x="32" y="150"/>
                                  <a:pt x="32" y="150"/>
                                  <a:pt x="32" y="150"/>
                                </a:cubicBezTo>
                                <a:cubicBezTo>
                                  <a:pt x="32" y="179"/>
                                  <a:pt x="32" y="204"/>
                                  <a:pt x="30" y="217"/>
                                </a:cubicBezTo>
                                <a:cubicBezTo>
                                  <a:pt x="29" y="228"/>
                                  <a:pt x="27" y="233"/>
                                  <a:pt x="22" y="234"/>
                                </a:cubicBezTo>
                                <a:cubicBezTo>
                                  <a:pt x="11" y="235"/>
                                  <a:pt x="11" y="235"/>
                                  <a:pt x="11" y="235"/>
                                </a:cubicBezTo>
                                <a:cubicBezTo>
                                  <a:pt x="8" y="235"/>
                                  <a:pt x="5" y="236"/>
                                  <a:pt x="5" y="239"/>
                                </a:cubicBezTo>
                                <a:cubicBezTo>
                                  <a:pt x="5" y="241"/>
                                  <a:pt x="7" y="243"/>
                                  <a:pt x="12" y="243"/>
                                </a:cubicBezTo>
                                <a:cubicBezTo>
                                  <a:pt x="34" y="242"/>
                                  <a:pt x="34" y="242"/>
                                  <a:pt x="34" y="242"/>
                                </a:cubicBezTo>
                                <a:cubicBezTo>
                                  <a:pt x="52" y="242"/>
                                  <a:pt x="52" y="242"/>
                                  <a:pt x="52" y="242"/>
                                </a:cubicBezTo>
                                <a:cubicBezTo>
                                  <a:pt x="84" y="243"/>
                                  <a:pt x="84" y="243"/>
                                  <a:pt x="84" y="243"/>
                                </a:cubicBezTo>
                                <a:cubicBezTo>
                                  <a:pt x="94" y="243"/>
                                  <a:pt x="94" y="243"/>
                                  <a:pt x="94" y="243"/>
                                </a:cubicBezTo>
                                <a:cubicBezTo>
                                  <a:pt x="139" y="243"/>
                                  <a:pt x="139" y="243"/>
                                  <a:pt x="139" y="243"/>
                                </a:cubicBezTo>
                                <a:cubicBezTo>
                                  <a:pt x="151" y="243"/>
                                  <a:pt x="154" y="243"/>
                                  <a:pt x="157" y="235"/>
                                </a:cubicBezTo>
                                <a:cubicBezTo>
                                  <a:pt x="158" y="228"/>
                                  <a:pt x="161" y="207"/>
                                  <a:pt x="161" y="199"/>
                                </a:cubicBezTo>
                                <a:cubicBezTo>
                                  <a:pt x="161" y="196"/>
                                  <a:pt x="161" y="193"/>
                                  <a:pt x="158" y="193"/>
                                </a:cubicBezTo>
                                <a:cubicBezTo>
                                  <a:pt x="155" y="193"/>
                                  <a:pt x="154" y="195"/>
                                  <a:pt x="153" y="198"/>
                                </a:cubicBezTo>
                                <a:cubicBezTo>
                                  <a:pt x="151" y="211"/>
                                  <a:pt x="147" y="218"/>
                                  <a:pt x="140" y="221"/>
                                </a:cubicBezTo>
                                <a:cubicBezTo>
                                  <a:pt x="132" y="225"/>
                                  <a:pt x="118" y="225"/>
                                  <a:pt x="110" y="225"/>
                                </a:cubicBezTo>
                                <a:cubicBezTo>
                                  <a:pt x="78" y="225"/>
                                  <a:pt x="74" y="220"/>
                                  <a:pt x="73" y="199"/>
                                </a:cubicBezTo>
                                <a:cubicBezTo>
                                  <a:pt x="73" y="163"/>
                                  <a:pt x="73" y="163"/>
                                  <a:pt x="73" y="163"/>
                                </a:cubicBezTo>
                                <a:cubicBezTo>
                                  <a:pt x="73" y="150"/>
                                  <a:pt x="73" y="150"/>
                                  <a:pt x="73" y="150"/>
                                </a:cubicBezTo>
                                <a:cubicBezTo>
                                  <a:pt x="73" y="125"/>
                                  <a:pt x="73" y="125"/>
                                  <a:pt x="73" y="125"/>
                                </a:cubicBezTo>
                                <a:cubicBezTo>
                                  <a:pt x="73" y="123"/>
                                  <a:pt x="74" y="123"/>
                                  <a:pt x="74" y="123"/>
                                </a:cubicBezTo>
                                <a:cubicBezTo>
                                  <a:pt x="81" y="123"/>
                                  <a:pt x="113" y="123"/>
                                  <a:pt x="119" y="124"/>
                                </a:cubicBezTo>
                                <a:cubicBezTo>
                                  <a:pt x="129" y="125"/>
                                  <a:pt x="134" y="129"/>
                                  <a:pt x="136" y="136"/>
                                </a:cubicBezTo>
                                <a:cubicBezTo>
                                  <a:pt x="136" y="136"/>
                                  <a:pt x="137" y="144"/>
                                  <a:pt x="137" y="144"/>
                                </a:cubicBezTo>
                                <a:cubicBezTo>
                                  <a:pt x="137" y="147"/>
                                  <a:pt x="137" y="147"/>
                                  <a:pt x="137" y="147"/>
                                </a:cubicBezTo>
                                <a:cubicBezTo>
                                  <a:pt x="137" y="149"/>
                                  <a:pt x="139" y="150"/>
                                  <a:pt x="141" y="150"/>
                                </a:cubicBezTo>
                                <a:cubicBezTo>
                                  <a:pt x="145" y="150"/>
                                  <a:pt x="145" y="146"/>
                                  <a:pt x="145" y="144"/>
                                </a:cubicBezTo>
                                <a:cubicBezTo>
                                  <a:pt x="145" y="134"/>
                                  <a:pt x="145" y="134"/>
                                  <a:pt x="145" y="134"/>
                                </a:cubicBezTo>
                                <a:cubicBezTo>
                                  <a:pt x="146" y="123"/>
                                  <a:pt x="146" y="123"/>
                                  <a:pt x="146" y="123"/>
                                </a:cubicBezTo>
                                <a:cubicBezTo>
                                  <a:pt x="148" y="103"/>
                                  <a:pt x="148" y="103"/>
                                  <a:pt x="148" y="103"/>
                                </a:cubicBezTo>
                                <a:cubicBezTo>
                                  <a:pt x="148" y="99"/>
                                  <a:pt x="148" y="99"/>
                                  <a:pt x="148" y="99"/>
                                </a:cubicBezTo>
                                <a:cubicBezTo>
                                  <a:pt x="148" y="97"/>
                                  <a:pt x="147" y="96"/>
                                  <a:pt x="145" y="96"/>
                                </a:cubicBezTo>
                                <a:cubicBezTo>
                                  <a:pt x="144" y="96"/>
                                  <a:pt x="142" y="98"/>
                                  <a:pt x="140" y="100"/>
                                </a:cubicBezTo>
                                <a:cubicBezTo>
                                  <a:pt x="137" y="104"/>
                                  <a:pt x="133" y="104"/>
                                  <a:pt x="125" y="105"/>
                                </a:cubicBezTo>
                                <a:cubicBezTo>
                                  <a:pt x="120" y="105"/>
                                  <a:pt x="103" y="106"/>
                                  <a:pt x="75" y="106"/>
                                </a:cubicBezTo>
                                <a:cubicBezTo>
                                  <a:pt x="74" y="106"/>
                                  <a:pt x="73" y="105"/>
                                  <a:pt x="73" y="103"/>
                                </a:cubicBezTo>
                                <a:cubicBezTo>
                                  <a:pt x="73" y="23"/>
                                  <a:pt x="73" y="23"/>
                                  <a:pt x="73" y="23"/>
                                </a:cubicBezTo>
                                <a:cubicBezTo>
                                  <a:pt x="73" y="21"/>
                                  <a:pt x="74" y="21"/>
                                  <a:pt x="75" y="21"/>
                                </a:cubicBezTo>
                                <a:cubicBezTo>
                                  <a:pt x="81" y="21"/>
                                  <a:pt x="114" y="21"/>
                                  <a:pt x="119" y="22"/>
                                </a:cubicBezTo>
                                <a:cubicBezTo>
                                  <a:pt x="135" y="24"/>
                                  <a:pt x="138" y="28"/>
                                  <a:pt x="140" y="33"/>
                                </a:cubicBezTo>
                                <a:cubicBezTo>
                                  <a:pt x="142" y="37"/>
                                  <a:pt x="142" y="43"/>
                                  <a:pt x="142" y="44"/>
                                </a:cubicBezTo>
                                <a:cubicBezTo>
                                  <a:pt x="142" y="46"/>
                                  <a:pt x="142" y="49"/>
                                  <a:pt x="145" y="49"/>
                                </a:cubicBezTo>
                                <a:cubicBezTo>
                                  <a:pt x="148" y="49"/>
                                  <a:pt x="149" y="46"/>
                                  <a:pt x="149" y="45"/>
                                </a:cubicBezTo>
                                <a:cubicBezTo>
                                  <a:pt x="149" y="45"/>
                                  <a:pt x="150" y="31"/>
                                  <a:pt x="150" y="31"/>
                                </a:cubicBezTo>
                                <a:cubicBezTo>
                                  <a:pt x="151" y="24"/>
                                  <a:pt x="151" y="24"/>
                                  <a:pt x="151" y="24"/>
                                </a:cubicBezTo>
                                <a:cubicBezTo>
                                  <a:pt x="151" y="24"/>
                                  <a:pt x="153" y="7"/>
                                  <a:pt x="153" y="7"/>
                                </a:cubicBezTo>
                                <a:cubicBezTo>
                                  <a:pt x="153" y="4"/>
                                  <a:pt x="153" y="4"/>
                                  <a:pt x="153" y="4"/>
                                </a:cubicBezTo>
                                <a:cubicBezTo>
                                  <a:pt x="153" y="3"/>
                                  <a:pt x="153" y="0"/>
                                  <a:pt x="151" y="0"/>
                                </a:cubicBezTo>
                                <a:lnTo>
                                  <a:pt x="1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24"/>
                        <wps:cNvSpPr>
                          <a:spLocks/>
                        </wps:cNvSpPr>
                        <wps:spPr bwMode="auto">
                          <a:xfrm>
                            <a:off x="596" y="1559"/>
                            <a:ext cx="114" cy="164"/>
                          </a:xfrm>
                          <a:custGeom>
                            <a:avLst/>
                            <a:gdLst>
                              <a:gd name="T0" fmla="*/ 68 w 167"/>
                              <a:gd name="T1" fmla="*/ 1 h 241"/>
                              <a:gd name="T2" fmla="*/ 51 w 167"/>
                              <a:gd name="T3" fmla="*/ 1 h 241"/>
                              <a:gd name="T4" fmla="*/ 35 w 167"/>
                              <a:gd name="T5" fmla="*/ 1 h 241"/>
                              <a:gd name="T6" fmla="*/ 8 w 167"/>
                              <a:gd name="T7" fmla="*/ 0 h 241"/>
                              <a:gd name="T8" fmla="*/ 0 w 167"/>
                              <a:gd name="T9" fmla="*/ 4 h 241"/>
                              <a:gd name="T10" fmla="*/ 7 w 167"/>
                              <a:gd name="T11" fmla="*/ 8 h 241"/>
                              <a:gd name="T12" fmla="*/ 17 w 167"/>
                              <a:gd name="T13" fmla="*/ 9 h 241"/>
                              <a:gd name="T14" fmla="*/ 30 w 167"/>
                              <a:gd name="T15" fmla="*/ 26 h 241"/>
                              <a:gd name="T16" fmla="*/ 30 w 167"/>
                              <a:gd name="T17" fmla="*/ 93 h 241"/>
                              <a:gd name="T18" fmla="*/ 30 w 167"/>
                              <a:gd name="T19" fmla="*/ 148 h 241"/>
                              <a:gd name="T20" fmla="*/ 29 w 167"/>
                              <a:gd name="T21" fmla="*/ 215 h 241"/>
                              <a:gd name="T22" fmla="*/ 20 w 167"/>
                              <a:gd name="T23" fmla="*/ 232 h 241"/>
                              <a:gd name="T24" fmla="*/ 9 w 167"/>
                              <a:gd name="T25" fmla="*/ 233 h 241"/>
                              <a:gd name="T26" fmla="*/ 3 w 167"/>
                              <a:gd name="T27" fmla="*/ 237 h 241"/>
                              <a:gd name="T28" fmla="*/ 10 w 167"/>
                              <a:gd name="T29" fmla="*/ 240 h 241"/>
                              <a:gd name="T30" fmla="*/ 32 w 167"/>
                              <a:gd name="T31" fmla="*/ 240 h 241"/>
                              <a:gd name="T32" fmla="*/ 50 w 167"/>
                              <a:gd name="T33" fmla="*/ 240 h 241"/>
                              <a:gd name="T34" fmla="*/ 99 w 167"/>
                              <a:gd name="T35" fmla="*/ 241 h 241"/>
                              <a:gd name="T36" fmla="*/ 142 w 167"/>
                              <a:gd name="T37" fmla="*/ 241 h 241"/>
                              <a:gd name="T38" fmla="*/ 162 w 167"/>
                              <a:gd name="T39" fmla="*/ 232 h 241"/>
                              <a:gd name="T40" fmla="*/ 167 w 167"/>
                              <a:gd name="T41" fmla="*/ 196 h 241"/>
                              <a:gd name="T42" fmla="*/ 164 w 167"/>
                              <a:gd name="T43" fmla="*/ 190 h 241"/>
                              <a:gd name="T44" fmla="*/ 160 w 167"/>
                              <a:gd name="T45" fmla="*/ 195 h 241"/>
                              <a:gd name="T46" fmla="*/ 152 w 167"/>
                              <a:gd name="T47" fmla="*/ 214 h 241"/>
                              <a:gd name="T48" fmla="*/ 115 w 167"/>
                              <a:gd name="T49" fmla="*/ 222 h 241"/>
                              <a:gd name="T50" fmla="*/ 78 w 167"/>
                              <a:gd name="T51" fmla="*/ 216 h 241"/>
                              <a:gd name="T52" fmla="*/ 71 w 167"/>
                              <a:gd name="T53" fmla="*/ 148 h 241"/>
                              <a:gd name="T54" fmla="*/ 71 w 167"/>
                              <a:gd name="T55" fmla="*/ 93 h 241"/>
                              <a:gd name="T56" fmla="*/ 72 w 167"/>
                              <a:gd name="T57" fmla="*/ 26 h 241"/>
                              <a:gd name="T58" fmla="*/ 83 w 167"/>
                              <a:gd name="T59" fmla="*/ 9 h 241"/>
                              <a:gd name="T60" fmla="*/ 95 w 167"/>
                              <a:gd name="T61" fmla="*/ 8 h 241"/>
                              <a:gd name="T62" fmla="*/ 102 w 167"/>
                              <a:gd name="T63" fmla="*/ 4 h 241"/>
                              <a:gd name="T64" fmla="*/ 94 w 167"/>
                              <a:gd name="T65" fmla="*/ 0 h 241"/>
                              <a:gd name="T66" fmla="*/ 68 w 167"/>
                              <a:gd name="T67"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241">
                                <a:moveTo>
                                  <a:pt x="68" y="1"/>
                                </a:moveTo>
                                <a:cubicBezTo>
                                  <a:pt x="51" y="1"/>
                                  <a:pt x="51" y="1"/>
                                  <a:pt x="51" y="1"/>
                                </a:cubicBezTo>
                                <a:cubicBezTo>
                                  <a:pt x="35" y="1"/>
                                  <a:pt x="35" y="1"/>
                                  <a:pt x="35" y="1"/>
                                </a:cubicBezTo>
                                <a:cubicBezTo>
                                  <a:pt x="8" y="0"/>
                                  <a:pt x="8" y="0"/>
                                  <a:pt x="8" y="0"/>
                                </a:cubicBezTo>
                                <a:cubicBezTo>
                                  <a:pt x="4" y="0"/>
                                  <a:pt x="0" y="1"/>
                                  <a:pt x="0" y="4"/>
                                </a:cubicBezTo>
                                <a:cubicBezTo>
                                  <a:pt x="0" y="8"/>
                                  <a:pt x="5" y="8"/>
                                  <a:pt x="7" y="8"/>
                                </a:cubicBezTo>
                                <a:cubicBezTo>
                                  <a:pt x="17" y="9"/>
                                  <a:pt x="17" y="9"/>
                                  <a:pt x="17" y="9"/>
                                </a:cubicBezTo>
                                <a:cubicBezTo>
                                  <a:pt x="27" y="11"/>
                                  <a:pt x="29" y="16"/>
                                  <a:pt x="30" y="26"/>
                                </a:cubicBezTo>
                                <a:cubicBezTo>
                                  <a:pt x="30" y="36"/>
                                  <a:pt x="30" y="45"/>
                                  <a:pt x="30" y="93"/>
                                </a:cubicBezTo>
                                <a:cubicBezTo>
                                  <a:pt x="30" y="148"/>
                                  <a:pt x="30" y="148"/>
                                  <a:pt x="30" y="148"/>
                                </a:cubicBezTo>
                                <a:cubicBezTo>
                                  <a:pt x="30" y="177"/>
                                  <a:pt x="30" y="202"/>
                                  <a:pt x="29" y="215"/>
                                </a:cubicBezTo>
                                <a:cubicBezTo>
                                  <a:pt x="27" y="226"/>
                                  <a:pt x="26" y="231"/>
                                  <a:pt x="20" y="232"/>
                                </a:cubicBezTo>
                                <a:cubicBezTo>
                                  <a:pt x="20" y="232"/>
                                  <a:pt x="9" y="233"/>
                                  <a:pt x="9" y="233"/>
                                </a:cubicBezTo>
                                <a:cubicBezTo>
                                  <a:pt x="7" y="233"/>
                                  <a:pt x="3" y="234"/>
                                  <a:pt x="3" y="237"/>
                                </a:cubicBezTo>
                                <a:cubicBezTo>
                                  <a:pt x="3" y="240"/>
                                  <a:pt x="9" y="240"/>
                                  <a:pt x="10" y="240"/>
                                </a:cubicBezTo>
                                <a:cubicBezTo>
                                  <a:pt x="32" y="240"/>
                                  <a:pt x="32" y="240"/>
                                  <a:pt x="32" y="240"/>
                                </a:cubicBezTo>
                                <a:cubicBezTo>
                                  <a:pt x="32" y="240"/>
                                  <a:pt x="50" y="240"/>
                                  <a:pt x="50" y="240"/>
                                </a:cubicBezTo>
                                <a:cubicBezTo>
                                  <a:pt x="99" y="241"/>
                                  <a:pt x="99" y="241"/>
                                  <a:pt x="99" y="241"/>
                                </a:cubicBezTo>
                                <a:cubicBezTo>
                                  <a:pt x="142" y="241"/>
                                  <a:pt x="142" y="241"/>
                                  <a:pt x="142" y="241"/>
                                </a:cubicBezTo>
                                <a:cubicBezTo>
                                  <a:pt x="158" y="241"/>
                                  <a:pt x="160" y="240"/>
                                  <a:pt x="162" y="232"/>
                                </a:cubicBezTo>
                                <a:cubicBezTo>
                                  <a:pt x="165" y="223"/>
                                  <a:pt x="167" y="200"/>
                                  <a:pt x="167" y="196"/>
                                </a:cubicBezTo>
                                <a:cubicBezTo>
                                  <a:pt x="167" y="193"/>
                                  <a:pt x="167" y="190"/>
                                  <a:pt x="164" y="190"/>
                                </a:cubicBezTo>
                                <a:cubicBezTo>
                                  <a:pt x="160" y="190"/>
                                  <a:pt x="160" y="193"/>
                                  <a:pt x="160" y="195"/>
                                </a:cubicBezTo>
                                <a:cubicBezTo>
                                  <a:pt x="159" y="201"/>
                                  <a:pt x="155" y="210"/>
                                  <a:pt x="152" y="214"/>
                                </a:cubicBezTo>
                                <a:cubicBezTo>
                                  <a:pt x="144" y="222"/>
                                  <a:pt x="133" y="222"/>
                                  <a:pt x="115" y="222"/>
                                </a:cubicBezTo>
                                <a:cubicBezTo>
                                  <a:pt x="90" y="222"/>
                                  <a:pt x="83" y="220"/>
                                  <a:pt x="78" y="216"/>
                                </a:cubicBezTo>
                                <a:cubicBezTo>
                                  <a:pt x="71" y="210"/>
                                  <a:pt x="71" y="188"/>
                                  <a:pt x="71" y="148"/>
                                </a:cubicBezTo>
                                <a:cubicBezTo>
                                  <a:pt x="71" y="93"/>
                                  <a:pt x="71" y="93"/>
                                  <a:pt x="71" y="93"/>
                                </a:cubicBezTo>
                                <a:cubicBezTo>
                                  <a:pt x="71" y="45"/>
                                  <a:pt x="71" y="36"/>
                                  <a:pt x="72" y="26"/>
                                </a:cubicBezTo>
                                <a:cubicBezTo>
                                  <a:pt x="73" y="14"/>
                                  <a:pt x="75" y="10"/>
                                  <a:pt x="83" y="9"/>
                                </a:cubicBezTo>
                                <a:cubicBezTo>
                                  <a:pt x="95" y="8"/>
                                  <a:pt x="95" y="8"/>
                                  <a:pt x="95" y="8"/>
                                </a:cubicBezTo>
                                <a:cubicBezTo>
                                  <a:pt x="99" y="8"/>
                                  <a:pt x="102" y="7"/>
                                  <a:pt x="102" y="4"/>
                                </a:cubicBezTo>
                                <a:cubicBezTo>
                                  <a:pt x="102" y="1"/>
                                  <a:pt x="98" y="0"/>
                                  <a:pt x="94" y="0"/>
                                </a:cubicBezTo>
                                <a:lnTo>
                                  <a:pt x="6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25"/>
                        <wps:cNvSpPr>
                          <a:spLocks noEditPoints="1"/>
                        </wps:cNvSpPr>
                        <wps:spPr bwMode="auto">
                          <a:xfrm>
                            <a:off x="725" y="1559"/>
                            <a:ext cx="124" cy="164"/>
                          </a:xfrm>
                          <a:custGeom>
                            <a:avLst/>
                            <a:gdLst>
                              <a:gd name="T0" fmla="*/ 82 w 183"/>
                              <a:gd name="T1" fmla="*/ 222 h 241"/>
                              <a:gd name="T2" fmla="*/ 72 w 183"/>
                              <a:gd name="T3" fmla="*/ 192 h 241"/>
                              <a:gd name="T4" fmla="*/ 72 w 183"/>
                              <a:gd name="T5" fmla="*/ 118 h 241"/>
                              <a:gd name="T6" fmla="*/ 73 w 183"/>
                              <a:gd name="T7" fmla="*/ 116 h 241"/>
                              <a:gd name="T8" fmla="*/ 86 w 183"/>
                              <a:gd name="T9" fmla="*/ 117 h 241"/>
                              <a:gd name="T10" fmla="*/ 112 w 183"/>
                              <a:gd name="T11" fmla="*/ 124 h 241"/>
                              <a:gd name="T12" fmla="*/ 112 w 183"/>
                              <a:gd name="T13" fmla="*/ 124 h 241"/>
                              <a:gd name="T14" fmla="*/ 142 w 183"/>
                              <a:gd name="T15" fmla="*/ 186 h 241"/>
                              <a:gd name="T16" fmla="*/ 105 w 183"/>
                              <a:gd name="T17" fmla="*/ 226 h 241"/>
                              <a:gd name="T18" fmla="*/ 82 w 183"/>
                              <a:gd name="T19" fmla="*/ 222 h 241"/>
                              <a:gd name="T20" fmla="*/ 84 w 183"/>
                              <a:gd name="T21" fmla="*/ 15 h 241"/>
                              <a:gd name="T22" fmla="*/ 123 w 183"/>
                              <a:gd name="T23" fmla="*/ 63 h 241"/>
                              <a:gd name="T24" fmla="*/ 110 w 183"/>
                              <a:gd name="T25" fmla="*/ 96 h 241"/>
                              <a:gd name="T26" fmla="*/ 88 w 183"/>
                              <a:gd name="T27" fmla="*/ 102 h 241"/>
                              <a:gd name="T28" fmla="*/ 73 w 183"/>
                              <a:gd name="T29" fmla="*/ 101 h 241"/>
                              <a:gd name="T30" fmla="*/ 72 w 183"/>
                              <a:gd name="T31" fmla="*/ 98 h 241"/>
                              <a:gd name="T32" fmla="*/ 72 w 183"/>
                              <a:gd name="T33" fmla="*/ 20 h 241"/>
                              <a:gd name="T34" fmla="*/ 74 w 183"/>
                              <a:gd name="T35" fmla="*/ 16 h 241"/>
                              <a:gd name="T36" fmla="*/ 84 w 183"/>
                              <a:gd name="T37" fmla="*/ 15 h 241"/>
                              <a:gd name="T38" fmla="*/ 74 w 183"/>
                              <a:gd name="T39" fmla="*/ 1 h 241"/>
                              <a:gd name="T40" fmla="*/ 51 w 183"/>
                              <a:gd name="T41" fmla="*/ 1 h 241"/>
                              <a:gd name="T42" fmla="*/ 39 w 183"/>
                              <a:gd name="T43" fmla="*/ 1 h 241"/>
                              <a:gd name="T44" fmla="*/ 8 w 183"/>
                              <a:gd name="T45" fmla="*/ 0 h 241"/>
                              <a:gd name="T46" fmla="*/ 0 w 183"/>
                              <a:gd name="T47" fmla="*/ 4 h 241"/>
                              <a:gd name="T48" fmla="*/ 6 w 183"/>
                              <a:gd name="T49" fmla="*/ 8 h 241"/>
                              <a:gd name="T50" fmla="*/ 19 w 183"/>
                              <a:gd name="T51" fmla="*/ 9 h 241"/>
                              <a:gd name="T52" fmla="*/ 32 w 183"/>
                              <a:gd name="T53" fmla="*/ 26 h 241"/>
                              <a:gd name="T54" fmla="*/ 32 w 183"/>
                              <a:gd name="T55" fmla="*/ 93 h 241"/>
                              <a:gd name="T56" fmla="*/ 32 w 183"/>
                              <a:gd name="T57" fmla="*/ 148 h 241"/>
                              <a:gd name="T58" fmla="*/ 31 w 183"/>
                              <a:gd name="T59" fmla="*/ 215 h 241"/>
                              <a:gd name="T60" fmla="*/ 22 w 183"/>
                              <a:gd name="T61" fmla="*/ 232 h 241"/>
                              <a:gd name="T62" fmla="*/ 11 w 183"/>
                              <a:gd name="T63" fmla="*/ 233 h 241"/>
                              <a:gd name="T64" fmla="*/ 5 w 183"/>
                              <a:gd name="T65" fmla="*/ 237 h 241"/>
                              <a:gd name="T66" fmla="*/ 12 w 183"/>
                              <a:gd name="T67" fmla="*/ 241 h 241"/>
                              <a:gd name="T68" fmla="*/ 34 w 183"/>
                              <a:gd name="T69" fmla="*/ 240 h 241"/>
                              <a:gd name="T70" fmla="*/ 52 w 183"/>
                              <a:gd name="T71" fmla="*/ 240 h 241"/>
                              <a:gd name="T72" fmla="*/ 76 w 183"/>
                              <a:gd name="T73" fmla="*/ 241 h 241"/>
                              <a:gd name="T74" fmla="*/ 88 w 183"/>
                              <a:gd name="T75" fmla="*/ 241 h 241"/>
                              <a:gd name="T76" fmla="*/ 98 w 183"/>
                              <a:gd name="T77" fmla="*/ 241 h 241"/>
                              <a:gd name="T78" fmla="*/ 183 w 183"/>
                              <a:gd name="T79" fmla="*/ 172 h 241"/>
                              <a:gd name="T80" fmla="*/ 126 w 183"/>
                              <a:gd name="T81" fmla="*/ 103 h 241"/>
                              <a:gd name="T82" fmla="*/ 157 w 183"/>
                              <a:gd name="T83" fmla="*/ 49 h 241"/>
                              <a:gd name="T84" fmla="*/ 89 w 183"/>
                              <a:gd name="T85" fmla="*/ 0 h 241"/>
                              <a:gd name="T86" fmla="*/ 74 w 183"/>
                              <a:gd name="T87"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241">
                                <a:moveTo>
                                  <a:pt x="82" y="222"/>
                                </a:moveTo>
                                <a:cubicBezTo>
                                  <a:pt x="72" y="218"/>
                                  <a:pt x="72" y="213"/>
                                  <a:pt x="72" y="192"/>
                                </a:cubicBezTo>
                                <a:cubicBezTo>
                                  <a:pt x="72" y="118"/>
                                  <a:pt x="72" y="118"/>
                                  <a:pt x="72" y="118"/>
                                </a:cubicBezTo>
                                <a:cubicBezTo>
                                  <a:pt x="72" y="116"/>
                                  <a:pt x="72" y="116"/>
                                  <a:pt x="73" y="116"/>
                                </a:cubicBezTo>
                                <a:cubicBezTo>
                                  <a:pt x="86" y="117"/>
                                  <a:pt x="86" y="117"/>
                                  <a:pt x="86" y="117"/>
                                </a:cubicBezTo>
                                <a:cubicBezTo>
                                  <a:pt x="98" y="117"/>
                                  <a:pt x="105" y="119"/>
                                  <a:pt x="112" y="124"/>
                                </a:cubicBezTo>
                                <a:cubicBezTo>
                                  <a:pt x="112" y="124"/>
                                  <a:pt x="112" y="124"/>
                                  <a:pt x="112" y="124"/>
                                </a:cubicBezTo>
                                <a:cubicBezTo>
                                  <a:pt x="139" y="143"/>
                                  <a:pt x="142" y="174"/>
                                  <a:pt x="142" y="186"/>
                                </a:cubicBezTo>
                                <a:cubicBezTo>
                                  <a:pt x="142" y="224"/>
                                  <a:pt x="111" y="226"/>
                                  <a:pt x="105" y="226"/>
                                </a:cubicBezTo>
                                <a:cubicBezTo>
                                  <a:pt x="98" y="226"/>
                                  <a:pt x="91" y="225"/>
                                  <a:pt x="82" y="222"/>
                                </a:cubicBezTo>
                                <a:moveTo>
                                  <a:pt x="84" y="15"/>
                                </a:moveTo>
                                <a:cubicBezTo>
                                  <a:pt x="112" y="15"/>
                                  <a:pt x="123" y="44"/>
                                  <a:pt x="123" y="63"/>
                                </a:cubicBezTo>
                                <a:cubicBezTo>
                                  <a:pt x="123" y="78"/>
                                  <a:pt x="118" y="89"/>
                                  <a:pt x="110" y="96"/>
                                </a:cubicBezTo>
                                <a:cubicBezTo>
                                  <a:pt x="105" y="101"/>
                                  <a:pt x="97" y="102"/>
                                  <a:pt x="88" y="102"/>
                                </a:cubicBezTo>
                                <a:cubicBezTo>
                                  <a:pt x="73" y="101"/>
                                  <a:pt x="73" y="101"/>
                                  <a:pt x="73" y="101"/>
                                </a:cubicBezTo>
                                <a:cubicBezTo>
                                  <a:pt x="72" y="101"/>
                                  <a:pt x="72" y="100"/>
                                  <a:pt x="72" y="98"/>
                                </a:cubicBezTo>
                                <a:cubicBezTo>
                                  <a:pt x="72" y="20"/>
                                  <a:pt x="72" y="20"/>
                                  <a:pt x="72" y="20"/>
                                </a:cubicBezTo>
                                <a:cubicBezTo>
                                  <a:pt x="72" y="17"/>
                                  <a:pt x="72" y="16"/>
                                  <a:pt x="74" y="16"/>
                                </a:cubicBezTo>
                                <a:cubicBezTo>
                                  <a:pt x="74" y="16"/>
                                  <a:pt x="84" y="15"/>
                                  <a:pt x="84" y="15"/>
                                </a:cubicBezTo>
                                <a:moveTo>
                                  <a:pt x="74" y="1"/>
                                </a:moveTo>
                                <a:cubicBezTo>
                                  <a:pt x="51" y="1"/>
                                  <a:pt x="51" y="1"/>
                                  <a:pt x="51" y="1"/>
                                </a:cubicBezTo>
                                <a:cubicBezTo>
                                  <a:pt x="39" y="1"/>
                                  <a:pt x="39" y="1"/>
                                  <a:pt x="39" y="1"/>
                                </a:cubicBezTo>
                                <a:cubicBezTo>
                                  <a:pt x="8" y="0"/>
                                  <a:pt x="8" y="0"/>
                                  <a:pt x="8" y="0"/>
                                </a:cubicBezTo>
                                <a:cubicBezTo>
                                  <a:pt x="4" y="0"/>
                                  <a:pt x="0" y="1"/>
                                  <a:pt x="0" y="4"/>
                                </a:cubicBezTo>
                                <a:cubicBezTo>
                                  <a:pt x="0" y="8"/>
                                  <a:pt x="4" y="8"/>
                                  <a:pt x="6" y="8"/>
                                </a:cubicBezTo>
                                <a:cubicBezTo>
                                  <a:pt x="19" y="9"/>
                                  <a:pt x="19" y="9"/>
                                  <a:pt x="19" y="9"/>
                                </a:cubicBezTo>
                                <a:cubicBezTo>
                                  <a:pt x="29" y="11"/>
                                  <a:pt x="31" y="16"/>
                                  <a:pt x="32" y="26"/>
                                </a:cubicBezTo>
                                <a:cubicBezTo>
                                  <a:pt x="32" y="36"/>
                                  <a:pt x="32" y="45"/>
                                  <a:pt x="32" y="93"/>
                                </a:cubicBezTo>
                                <a:cubicBezTo>
                                  <a:pt x="32" y="148"/>
                                  <a:pt x="32" y="148"/>
                                  <a:pt x="32" y="148"/>
                                </a:cubicBezTo>
                                <a:cubicBezTo>
                                  <a:pt x="32" y="177"/>
                                  <a:pt x="32" y="202"/>
                                  <a:pt x="31" y="215"/>
                                </a:cubicBezTo>
                                <a:cubicBezTo>
                                  <a:pt x="29" y="224"/>
                                  <a:pt x="28" y="231"/>
                                  <a:pt x="22" y="232"/>
                                </a:cubicBezTo>
                                <a:cubicBezTo>
                                  <a:pt x="22" y="232"/>
                                  <a:pt x="11" y="233"/>
                                  <a:pt x="11" y="233"/>
                                </a:cubicBezTo>
                                <a:cubicBezTo>
                                  <a:pt x="8" y="233"/>
                                  <a:pt x="5" y="234"/>
                                  <a:pt x="5" y="237"/>
                                </a:cubicBezTo>
                                <a:cubicBezTo>
                                  <a:pt x="5" y="241"/>
                                  <a:pt x="10" y="241"/>
                                  <a:pt x="12" y="241"/>
                                </a:cubicBezTo>
                                <a:cubicBezTo>
                                  <a:pt x="34" y="240"/>
                                  <a:pt x="34" y="240"/>
                                  <a:pt x="34" y="240"/>
                                </a:cubicBezTo>
                                <a:cubicBezTo>
                                  <a:pt x="34" y="240"/>
                                  <a:pt x="52" y="240"/>
                                  <a:pt x="52" y="240"/>
                                </a:cubicBezTo>
                                <a:cubicBezTo>
                                  <a:pt x="76" y="241"/>
                                  <a:pt x="76" y="241"/>
                                  <a:pt x="76" y="241"/>
                                </a:cubicBezTo>
                                <a:cubicBezTo>
                                  <a:pt x="76" y="241"/>
                                  <a:pt x="88" y="241"/>
                                  <a:pt x="88" y="241"/>
                                </a:cubicBezTo>
                                <a:cubicBezTo>
                                  <a:pt x="98" y="241"/>
                                  <a:pt x="98" y="241"/>
                                  <a:pt x="98" y="241"/>
                                </a:cubicBezTo>
                                <a:cubicBezTo>
                                  <a:pt x="156" y="241"/>
                                  <a:pt x="183" y="206"/>
                                  <a:pt x="183" y="172"/>
                                </a:cubicBezTo>
                                <a:cubicBezTo>
                                  <a:pt x="183" y="136"/>
                                  <a:pt x="154" y="113"/>
                                  <a:pt x="126" y="103"/>
                                </a:cubicBezTo>
                                <a:cubicBezTo>
                                  <a:pt x="145" y="88"/>
                                  <a:pt x="157" y="73"/>
                                  <a:pt x="157" y="49"/>
                                </a:cubicBezTo>
                                <a:cubicBezTo>
                                  <a:pt x="157" y="37"/>
                                  <a:pt x="152" y="0"/>
                                  <a:pt x="89" y="0"/>
                                </a:cubicBezTo>
                                <a:lnTo>
                                  <a:pt x="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26"/>
                        <wps:cNvSpPr>
                          <a:spLocks noEditPoints="1"/>
                        </wps:cNvSpPr>
                        <wps:spPr bwMode="auto">
                          <a:xfrm>
                            <a:off x="870" y="1557"/>
                            <a:ext cx="176" cy="169"/>
                          </a:xfrm>
                          <a:custGeom>
                            <a:avLst/>
                            <a:gdLst>
                              <a:gd name="T0" fmla="*/ 45 w 259"/>
                              <a:gd name="T1" fmla="*/ 115 h 249"/>
                              <a:gd name="T2" fmla="*/ 121 w 259"/>
                              <a:gd name="T3" fmla="*/ 17 h 249"/>
                              <a:gd name="T4" fmla="*/ 213 w 259"/>
                              <a:gd name="T5" fmla="*/ 130 h 249"/>
                              <a:gd name="T6" fmla="*/ 141 w 259"/>
                              <a:gd name="T7" fmla="*/ 232 h 249"/>
                              <a:gd name="T8" fmla="*/ 45 w 259"/>
                              <a:gd name="T9" fmla="*/ 115 h 249"/>
                              <a:gd name="T10" fmla="*/ 0 w 259"/>
                              <a:gd name="T11" fmla="*/ 125 h 249"/>
                              <a:gd name="T12" fmla="*/ 127 w 259"/>
                              <a:gd name="T13" fmla="*/ 249 h 249"/>
                              <a:gd name="T14" fmla="*/ 259 w 259"/>
                              <a:gd name="T15" fmla="*/ 119 h 249"/>
                              <a:gd name="T16" fmla="*/ 131 w 259"/>
                              <a:gd name="T17" fmla="*/ 0 h 249"/>
                              <a:gd name="T18" fmla="*/ 0 w 259"/>
                              <a:gd name="T19" fmla="*/ 1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249">
                                <a:moveTo>
                                  <a:pt x="45" y="115"/>
                                </a:moveTo>
                                <a:cubicBezTo>
                                  <a:pt x="45" y="29"/>
                                  <a:pt x="93" y="17"/>
                                  <a:pt x="121" y="17"/>
                                </a:cubicBezTo>
                                <a:cubicBezTo>
                                  <a:pt x="175" y="17"/>
                                  <a:pt x="213" y="64"/>
                                  <a:pt x="213" y="130"/>
                                </a:cubicBezTo>
                                <a:cubicBezTo>
                                  <a:pt x="213" y="222"/>
                                  <a:pt x="162" y="232"/>
                                  <a:pt x="141" y="232"/>
                                </a:cubicBezTo>
                                <a:cubicBezTo>
                                  <a:pt x="84" y="232"/>
                                  <a:pt x="45" y="184"/>
                                  <a:pt x="45" y="115"/>
                                </a:cubicBezTo>
                                <a:moveTo>
                                  <a:pt x="0" y="125"/>
                                </a:moveTo>
                                <a:cubicBezTo>
                                  <a:pt x="0" y="184"/>
                                  <a:pt x="40" y="249"/>
                                  <a:pt x="127" y="249"/>
                                </a:cubicBezTo>
                                <a:cubicBezTo>
                                  <a:pt x="205" y="249"/>
                                  <a:pt x="259" y="195"/>
                                  <a:pt x="259" y="119"/>
                                </a:cubicBezTo>
                                <a:cubicBezTo>
                                  <a:pt x="259" y="46"/>
                                  <a:pt x="210" y="0"/>
                                  <a:pt x="131" y="0"/>
                                </a:cubicBezTo>
                                <a:cubicBezTo>
                                  <a:pt x="41" y="0"/>
                                  <a:pt x="0" y="65"/>
                                  <a:pt x="0" y="12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27"/>
                        <wps:cNvSpPr>
                          <a:spLocks/>
                        </wps:cNvSpPr>
                        <wps:spPr bwMode="auto">
                          <a:xfrm>
                            <a:off x="1061" y="1559"/>
                            <a:ext cx="172" cy="167"/>
                          </a:xfrm>
                          <a:custGeom>
                            <a:avLst/>
                            <a:gdLst>
                              <a:gd name="T0" fmla="*/ 220 w 254"/>
                              <a:gd name="T1" fmla="*/ 1 h 245"/>
                              <a:gd name="T2" fmla="*/ 211 w 254"/>
                              <a:gd name="T3" fmla="*/ 1 h 245"/>
                              <a:gd name="T4" fmla="*/ 174 w 254"/>
                              <a:gd name="T5" fmla="*/ 0 h 245"/>
                              <a:gd name="T6" fmla="*/ 167 w 254"/>
                              <a:gd name="T7" fmla="*/ 4 h 245"/>
                              <a:gd name="T8" fmla="*/ 173 w 254"/>
                              <a:gd name="T9" fmla="*/ 8 h 245"/>
                              <a:gd name="T10" fmla="*/ 184 w 254"/>
                              <a:gd name="T11" fmla="*/ 9 h 245"/>
                              <a:gd name="T12" fmla="*/ 197 w 254"/>
                              <a:gd name="T13" fmla="*/ 26 h 245"/>
                              <a:gd name="T14" fmla="*/ 198 w 254"/>
                              <a:gd name="T15" fmla="*/ 93 h 245"/>
                              <a:gd name="T16" fmla="*/ 198 w 254"/>
                              <a:gd name="T17" fmla="*/ 132 h 245"/>
                              <a:gd name="T18" fmla="*/ 180 w 254"/>
                              <a:gd name="T19" fmla="*/ 210 h 245"/>
                              <a:gd name="T20" fmla="*/ 137 w 254"/>
                              <a:gd name="T21" fmla="*/ 227 h 245"/>
                              <a:gd name="T22" fmla="*/ 98 w 254"/>
                              <a:gd name="T23" fmla="*/ 214 h 245"/>
                              <a:gd name="T24" fmla="*/ 74 w 254"/>
                              <a:gd name="T25" fmla="*/ 137 h 245"/>
                              <a:gd name="T26" fmla="*/ 74 w 254"/>
                              <a:gd name="T27" fmla="*/ 93 h 245"/>
                              <a:gd name="T28" fmla="*/ 74 w 254"/>
                              <a:gd name="T29" fmla="*/ 26 h 245"/>
                              <a:gd name="T30" fmla="*/ 85 w 254"/>
                              <a:gd name="T31" fmla="*/ 9 h 245"/>
                              <a:gd name="T32" fmla="*/ 94 w 254"/>
                              <a:gd name="T33" fmla="*/ 8 h 245"/>
                              <a:gd name="T34" fmla="*/ 100 w 254"/>
                              <a:gd name="T35" fmla="*/ 4 h 245"/>
                              <a:gd name="T36" fmla="*/ 92 w 254"/>
                              <a:gd name="T37" fmla="*/ 0 h 245"/>
                              <a:gd name="T38" fmla="*/ 69 w 254"/>
                              <a:gd name="T39" fmla="*/ 1 h 245"/>
                              <a:gd name="T40" fmla="*/ 54 w 254"/>
                              <a:gd name="T41" fmla="*/ 1 h 245"/>
                              <a:gd name="T42" fmla="*/ 37 w 254"/>
                              <a:gd name="T43" fmla="*/ 1 h 245"/>
                              <a:gd name="T44" fmla="*/ 8 w 254"/>
                              <a:gd name="T45" fmla="*/ 0 h 245"/>
                              <a:gd name="T46" fmla="*/ 0 w 254"/>
                              <a:gd name="T47" fmla="*/ 4 h 245"/>
                              <a:gd name="T48" fmla="*/ 6 w 254"/>
                              <a:gd name="T49" fmla="*/ 8 h 245"/>
                              <a:gd name="T50" fmla="*/ 18 w 254"/>
                              <a:gd name="T51" fmla="*/ 9 h 245"/>
                              <a:gd name="T52" fmla="*/ 31 w 254"/>
                              <a:gd name="T53" fmla="*/ 26 h 245"/>
                              <a:gd name="T54" fmla="*/ 32 w 254"/>
                              <a:gd name="T55" fmla="*/ 93 h 245"/>
                              <a:gd name="T56" fmla="*/ 32 w 254"/>
                              <a:gd name="T57" fmla="*/ 139 h 245"/>
                              <a:gd name="T58" fmla="*/ 60 w 254"/>
                              <a:gd name="T59" fmla="*/ 223 h 245"/>
                              <a:gd name="T60" fmla="*/ 131 w 254"/>
                              <a:gd name="T61" fmla="*/ 245 h 245"/>
                              <a:gd name="T62" fmla="*/ 197 w 254"/>
                              <a:gd name="T63" fmla="*/ 222 h 245"/>
                              <a:gd name="T64" fmla="*/ 227 w 254"/>
                              <a:gd name="T65" fmla="*/ 126 h 245"/>
                              <a:gd name="T66" fmla="*/ 227 w 254"/>
                              <a:gd name="T67" fmla="*/ 93 h 245"/>
                              <a:gd name="T68" fmla="*/ 228 w 254"/>
                              <a:gd name="T69" fmla="*/ 26 h 245"/>
                              <a:gd name="T70" fmla="*/ 239 w 254"/>
                              <a:gd name="T71" fmla="*/ 9 h 245"/>
                              <a:gd name="T72" fmla="*/ 248 w 254"/>
                              <a:gd name="T73" fmla="*/ 8 h 245"/>
                              <a:gd name="T74" fmla="*/ 254 w 254"/>
                              <a:gd name="T75" fmla="*/ 4 h 245"/>
                              <a:gd name="T76" fmla="*/ 247 w 254"/>
                              <a:gd name="T77" fmla="*/ 0 h 245"/>
                              <a:gd name="T78" fmla="*/ 220 w 254"/>
                              <a:gd name="T79" fmla="*/ 1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4" h="245">
                                <a:moveTo>
                                  <a:pt x="220" y="1"/>
                                </a:moveTo>
                                <a:cubicBezTo>
                                  <a:pt x="211" y="1"/>
                                  <a:pt x="211" y="1"/>
                                  <a:pt x="211" y="1"/>
                                </a:cubicBezTo>
                                <a:cubicBezTo>
                                  <a:pt x="210" y="1"/>
                                  <a:pt x="174" y="0"/>
                                  <a:pt x="174" y="0"/>
                                </a:cubicBezTo>
                                <a:cubicBezTo>
                                  <a:pt x="171" y="0"/>
                                  <a:pt x="167" y="1"/>
                                  <a:pt x="167" y="4"/>
                                </a:cubicBezTo>
                                <a:cubicBezTo>
                                  <a:pt x="167" y="8"/>
                                  <a:pt x="171" y="8"/>
                                  <a:pt x="173" y="8"/>
                                </a:cubicBezTo>
                                <a:cubicBezTo>
                                  <a:pt x="184" y="9"/>
                                  <a:pt x="184" y="9"/>
                                  <a:pt x="184" y="9"/>
                                </a:cubicBezTo>
                                <a:cubicBezTo>
                                  <a:pt x="195" y="11"/>
                                  <a:pt x="197" y="16"/>
                                  <a:pt x="197" y="26"/>
                                </a:cubicBezTo>
                                <a:cubicBezTo>
                                  <a:pt x="198" y="36"/>
                                  <a:pt x="198" y="45"/>
                                  <a:pt x="198" y="93"/>
                                </a:cubicBezTo>
                                <a:cubicBezTo>
                                  <a:pt x="198" y="132"/>
                                  <a:pt x="198" y="132"/>
                                  <a:pt x="198" y="132"/>
                                </a:cubicBezTo>
                                <a:cubicBezTo>
                                  <a:pt x="198" y="166"/>
                                  <a:pt x="197" y="193"/>
                                  <a:pt x="180" y="210"/>
                                </a:cubicBezTo>
                                <a:cubicBezTo>
                                  <a:pt x="165" y="225"/>
                                  <a:pt x="145" y="227"/>
                                  <a:pt x="137" y="227"/>
                                </a:cubicBezTo>
                                <a:cubicBezTo>
                                  <a:pt x="126" y="227"/>
                                  <a:pt x="112" y="225"/>
                                  <a:pt x="98" y="214"/>
                                </a:cubicBezTo>
                                <a:cubicBezTo>
                                  <a:pt x="85" y="204"/>
                                  <a:pt x="74" y="187"/>
                                  <a:pt x="74" y="137"/>
                                </a:cubicBezTo>
                                <a:cubicBezTo>
                                  <a:pt x="74" y="93"/>
                                  <a:pt x="74" y="93"/>
                                  <a:pt x="74" y="93"/>
                                </a:cubicBezTo>
                                <a:cubicBezTo>
                                  <a:pt x="74" y="45"/>
                                  <a:pt x="74" y="36"/>
                                  <a:pt x="74" y="26"/>
                                </a:cubicBezTo>
                                <a:cubicBezTo>
                                  <a:pt x="75" y="14"/>
                                  <a:pt x="78" y="10"/>
                                  <a:pt x="85" y="9"/>
                                </a:cubicBezTo>
                                <a:cubicBezTo>
                                  <a:pt x="94" y="8"/>
                                  <a:pt x="94" y="8"/>
                                  <a:pt x="94" y="8"/>
                                </a:cubicBezTo>
                                <a:cubicBezTo>
                                  <a:pt x="96" y="8"/>
                                  <a:pt x="100" y="8"/>
                                  <a:pt x="100" y="4"/>
                                </a:cubicBezTo>
                                <a:cubicBezTo>
                                  <a:pt x="100" y="1"/>
                                  <a:pt x="96" y="0"/>
                                  <a:pt x="92" y="0"/>
                                </a:cubicBezTo>
                                <a:cubicBezTo>
                                  <a:pt x="69" y="1"/>
                                  <a:pt x="69" y="1"/>
                                  <a:pt x="69" y="1"/>
                                </a:cubicBezTo>
                                <a:cubicBezTo>
                                  <a:pt x="54" y="1"/>
                                  <a:pt x="54" y="1"/>
                                  <a:pt x="54" y="1"/>
                                </a:cubicBezTo>
                                <a:cubicBezTo>
                                  <a:pt x="37" y="1"/>
                                  <a:pt x="37" y="1"/>
                                  <a:pt x="37" y="1"/>
                                </a:cubicBezTo>
                                <a:cubicBezTo>
                                  <a:pt x="8" y="0"/>
                                  <a:pt x="8" y="0"/>
                                  <a:pt x="8" y="0"/>
                                </a:cubicBezTo>
                                <a:cubicBezTo>
                                  <a:pt x="4" y="0"/>
                                  <a:pt x="0" y="1"/>
                                  <a:pt x="0" y="4"/>
                                </a:cubicBezTo>
                                <a:cubicBezTo>
                                  <a:pt x="0" y="8"/>
                                  <a:pt x="4" y="8"/>
                                  <a:pt x="6" y="8"/>
                                </a:cubicBezTo>
                                <a:cubicBezTo>
                                  <a:pt x="18" y="9"/>
                                  <a:pt x="18" y="9"/>
                                  <a:pt x="18" y="9"/>
                                </a:cubicBezTo>
                                <a:cubicBezTo>
                                  <a:pt x="28" y="11"/>
                                  <a:pt x="31" y="16"/>
                                  <a:pt x="31" y="26"/>
                                </a:cubicBezTo>
                                <a:cubicBezTo>
                                  <a:pt x="32" y="36"/>
                                  <a:pt x="32" y="45"/>
                                  <a:pt x="32" y="93"/>
                                </a:cubicBezTo>
                                <a:cubicBezTo>
                                  <a:pt x="32" y="139"/>
                                  <a:pt x="32" y="139"/>
                                  <a:pt x="32" y="139"/>
                                </a:cubicBezTo>
                                <a:cubicBezTo>
                                  <a:pt x="32" y="179"/>
                                  <a:pt x="41" y="206"/>
                                  <a:pt x="60" y="223"/>
                                </a:cubicBezTo>
                                <a:cubicBezTo>
                                  <a:pt x="84" y="245"/>
                                  <a:pt x="117" y="245"/>
                                  <a:pt x="131" y="245"/>
                                </a:cubicBezTo>
                                <a:cubicBezTo>
                                  <a:pt x="149" y="245"/>
                                  <a:pt x="173" y="242"/>
                                  <a:pt x="197" y="222"/>
                                </a:cubicBezTo>
                                <a:cubicBezTo>
                                  <a:pt x="223" y="199"/>
                                  <a:pt x="227" y="163"/>
                                  <a:pt x="227" y="126"/>
                                </a:cubicBezTo>
                                <a:cubicBezTo>
                                  <a:pt x="227" y="93"/>
                                  <a:pt x="227" y="93"/>
                                  <a:pt x="227" y="93"/>
                                </a:cubicBezTo>
                                <a:cubicBezTo>
                                  <a:pt x="227" y="45"/>
                                  <a:pt x="227" y="36"/>
                                  <a:pt x="228" y="26"/>
                                </a:cubicBezTo>
                                <a:cubicBezTo>
                                  <a:pt x="228" y="14"/>
                                  <a:pt x="231" y="10"/>
                                  <a:pt x="239" y="9"/>
                                </a:cubicBezTo>
                                <a:cubicBezTo>
                                  <a:pt x="239" y="9"/>
                                  <a:pt x="248" y="8"/>
                                  <a:pt x="248" y="8"/>
                                </a:cubicBezTo>
                                <a:cubicBezTo>
                                  <a:pt x="251" y="8"/>
                                  <a:pt x="254" y="7"/>
                                  <a:pt x="254" y="4"/>
                                </a:cubicBezTo>
                                <a:cubicBezTo>
                                  <a:pt x="254" y="1"/>
                                  <a:pt x="250" y="0"/>
                                  <a:pt x="247" y="0"/>
                                </a:cubicBezTo>
                                <a:lnTo>
                                  <a:pt x="22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28"/>
                        <wps:cNvSpPr>
                          <a:spLocks noEditPoints="1"/>
                        </wps:cNvSpPr>
                        <wps:spPr bwMode="auto">
                          <a:xfrm>
                            <a:off x="1252" y="1559"/>
                            <a:ext cx="170" cy="164"/>
                          </a:xfrm>
                          <a:custGeom>
                            <a:avLst/>
                            <a:gdLst>
                              <a:gd name="T0" fmla="*/ 73 w 251"/>
                              <a:gd name="T1" fmla="*/ 123 h 241"/>
                              <a:gd name="T2" fmla="*/ 71 w 251"/>
                              <a:gd name="T3" fmla="*/ 118 h 241"/>
                              <a:gd name="T4" fmla="*/ 71 w 251"/>
                              <a:gd name="T5" fmla="*/ 22 h 241"/>
                              <a:gd name="T6" fmla="*/ 73 w 251"/>
                              <a:gd name="T7" fmla="*/ 18 h 241"/>
                              <a:gd name="T8" fmla="*/ 90 w 251"/>
                              <a:gd name="T9" fmla="*/ 17 h 241"/>
                              <a:gd name="T10" fmla="*/ 137 w 251"/>
                              <a:gd name="T11" fmla="*/ 74 h 241"/>
                              <a:gd name="T12" fmla="*/ 119 w 251"/>
                              <a:gd name="T13" fmla="*/ 120 h 241"/>
                              <a:gd name="T14" fmla="*/ 97 w 251"/>
                              <a:gd name="T15" fmla="*/ 126 h 241"/>
                              <a:gd name="T16" fmla="*/ 73 w 251"/>
                              <a:gd name="T17" fmla="*/ 123 h 241"/>
                              <a:gd name="T18" fmla="*/ 74 w 251"/>
                              <a:gd name="T19" fmla="*/ 1 h 241"/>
                              <a:gd name="T20" fmla="*/ 51 w 251"/>
                              <a:gd name="T21" fmla="*/ 1 h 241"/>
                              <a:gd name="T22" fmla="*/ 38 w 251"/>
                              <a:gd name="T23" fmla="*/ 1 h 241"/>
                              <a:gd name="T24" fmla="*/ 8 w 251"/>
                              <a:gd name="T25" fmla="*/ 0 h 241"/>
                              <a:gd name="T26" fmla="*/ 0 w 251"/>
                              <a:gd name="T27" fmla="*/ 4 h 241"/>
                              <a:gd name="T28" fmla="*/ 6 w 251"/>
                              <a:gd name="T29" fmla="*/ 8 h 241"/>
                              <a:gd name="T30" fmla="*/ 18 w 251"/>
                              <a:gd name="T31" fmla="*/ 9 h 241"/>
                              <a:gd name="T32" fmla="*/ 31 w 251"/>
                              <a:gd name="T33" fmla="*/ 26 h 241"/>
                              <a:gd name="T34" fmla="*/ 32 w 251"/>
                              <a:gd name="T35" fmla="*/ 93 h 241"/>
                              <a:gd name="T36" fmla="*/ 32 w 251"/>
                              <a:gd name="T37" fmla="*/ 148 h 241"/>
                              <a:gd name="T38" fmla="*/ 30 w 251"/>
                              <a:gd name="T39" fmla="*/ 215 h 241"/>
                              <a:gd name="T40" fmla="*/ 22 w 251"/>
                              <a:gd name="T41" fmla="*/ 232 h 241"/>
                              <a:gd name="T42" fmla="*/ 11 w 251"/>
                              <a:gd name="T43" fmla="*/ 233 h 241"/>
                              <a:gd name="T44" fmla="*/ 5 w 251"/>
                              <a:gd name="T45" fmla="*/ 237 h 241"/>
                              <a:gd name="T46" fmla="*/ 12 w 251"/>
                              <a:gd name="T47" fmla="*/ 241 h 241"/>
                              <a:gd name="T48" fmla="*/ 38 w 251"/>
                              <a:gd name="T49" fmla="*/ 240 h 241"/>
                              <a:gd name="T50" fmla="*/ 50 w 251"/>
                              <a:gd name="T51" fmla="*/ 240 h 241"/>
                              <a:gd name="T52" fmla="*/ 61 w 251"/>
                              <a:gd name="T53" fmla="*/ 240 h 241"/>
                              <a:gd name="T54" fmla="*/ 97 w 251"/>
                              <a:gd name="T55" fmla="*/ 241 h 241"/>
                              <a:gd name="T56" fmla="*/ 104 w 251"/>
                              <a:gd name="T57" fmla="*/ 237 h 241"/>
                              <a:gd name="T58" fmla="*/ 99 w 251"/>
                              <a:gd name="T59" fmla="*/ 233 h 241"/>
                              <a:gd name="T60" fmla="*/ 84 w 251"/>
                              <a:gd name="T61" fmla="*/ 232 h 241"/>
                              <a:gd name="T62" fmla="*/ 72 w 251"/>
                              <a:gd name="T63" fmla="*/ 215 h 241"/>
                              <a:gd name="T64" fmla="*/ 71 w 251"/>
                              <a:gd name="T65" fmla="*/ 148 h 241"/>
                              <a:gd name="T66" fmla="*/ 71 w 251"/>
                              <a:gd name="T67" fmla="*/ 143 h 241"/>
                              <a:gd name="T68" fmla="*/ 73 w 251"/>
                              <a:gd name="T69" fmla="*/ 142 h 241"/>
                              <a:gd name="T70" fmla="*/ 100 w 251"/>
                              <a:gd name="T71" fmla="*/ 142 h 241"/>
                              <a:gd name="T72" fmla="*/ 105 w 251"/>
                              <a:gd name="T73" fmla="*/ 144 h 241"/>
                              <a:gd name="T74" fmla="*/ 120 w 251"/>
                              <a:gd name="T75" fmla="*/ 165 h 241"/>
                              <a:gd name="T76" fmla="*/ 136 w 251"/>
                              <a:gd name="T77" fmla="*/ 188 h 241"/>
                              <a:gd name="T78" fmla="*/ 180 w 251"/>
                              <a:gd name="T79" fmla="*/ 234 h 241"/>
                              <a:gd name="T80" fmla="*/ 214 w 251"/>
                              <a:gd name="T81" fmla="*/ 241 h 241"/>
                              <a:gd name="T82" fmla="*/ 244 w 251"/>
                              <a:gd name="T83" fmla="*/ 241 h 241"/>
                              <a:gd name="T84" fmla="*/ 251 w 251"/>
                              <a:gd name="T85" fmla="*/ 237 h 241"/>
                              <a:gd name="T86" fmla="*/ 246 w 251"/>
                              <a:gd name="T87" fmla="*/ 233 h 241"/>
                              <a:gd name="T88" fmla="*/ 237 w 251"/>
                              <a:gd name="T89" fmla="*/ 232 h 241"/>
                              <a:gd name="T90" fmla="*/ 202 w 251"/>
                              <a:gd name="T91" fmla="*/ 211 h 241"/>
                              <a:gd name="T92" fmla="*/ 145 w 251"/>
                              <a:gd name="T93" fmla="*/ 142 h 241"/>
                              <a:gd name="T94" fmla="*/ 134 w 251"/>
                              <a:gd name="T95" fmla="*/ 129 h 241"/>
                              <a:gd name="T96" fmla="*/ 176 w 251"/>
                              <a:gd name="T97" fmla="*/ 58 h 241"/>
                              <a:gd name="T98" fmla="*/ 154 w 251"/>
                              <a:gd name="T99" fmla="*/ 14 h 241"/>
                              <a:gd name="T100" fmla="*/ 96 w 251"/>
                              <a:gd name="T101" fmla="*/ 0 h 241"/>
                              <a:gd name="T102" fmla="*/ 74 w 251"/>
                              <a:gd name="T103"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1" h="241">
                                <a:moveTo>
                                  <a:pt x="73" y="123"/>
                                </a:moveTo>
                                <a:cubicBezTo>
                                  <a:pt x="71" y="122"/>
                                  <a:pt x="71" y="121"/>
                                  <a:pt x="71" y="118"/>
                                </a:cubicBezTo>
                                <a:cubicBezTo>
                                  <a:pt x="71" y="22"/>
                                  <a:pt x="71" y="22"/>
                                  <a:pt x="71" y="22"/>
                                </a:cubicBezTo>
                                <a:cubicBezTo>
                                  <a:pt x="71" y="19"/>
                                  <a:pt x="71" y="19"/>
                                  <a:pt x="73" y="18"/>
                                </a:cubicBezTo>
                                <a:cubicBezTo>
                                  <a:pt x="76" y="17"/>
                                  <a:pt x="81" y="17"/>
                                  <a:pt x="90" y="17"/>
                                </a:cubicBezTo>
                                <a:cubicBezTo>
                                  <a:pt x="107" y="17"/>
                                  <a:pt x="137" y="29"/>
                                  <a:pt x="137" y="74"/>
                                </a:cubicBezTo>
                                <a:cubicBezTo>
                                  <a:pt x="137" y="103"/>
                                  <a:pt x="126" y="115"/>
                                  <a:pt x="119" y="120"/>
                                </a:cubicBezTo>
                                <a:cubicBezTo>
                                  <a:pt x="113" y="124"/>
                                  <a:pt x="109" y="126"/>
                                  <a:pt x="97" y="126"/>
                                </a:cubicBezTo>
                                <a:cubicBezTo>
                                  <a:pt x="88" y="126"/>
                                  <a:pt x="79" y="125"/>
                                  <a:pt x="73" y="123"/>
                                </a:cubicBezTo>
                                <a:moveTo>
                                  <a:pt x="74" y="1"/>
                                </a:moveTo>
                                <a:cubicBezTo>
                                  <a:pt x="51" y="1"/>
                                  <a:pt x="51" y="1"/>
                                  <a:pt x="51" y="1"/>
                                </a:cubicBezTo>
                                <a:cubicBezTo>
                                  <a:pt x="38" y="1"/>
                                  <a:pt x="38" y="1"/>
                                  <a:pt x="38" y="1"/>
                                </a:cubicBezTo>
                                <a:cubicBezTo>
                                  <a:pt x="8" y="0"/>
                                  <a:pt x="8" y="0"/>
                                  <a:pt x="8" y="0"/>
                                </a:cubicBezTo>
                                <a:cubicBezTo>
                                  <a:pt x="4" y="0"/>
                                  <a:pt x="0" y="1"/>
                                  <a:pt x="0" y="4"/>
                                </a:cubicBezTo>
                                <a:cubicBezTo>
                                  <a:pt x="0" y="8"/>
                                  <a:pt x="4" y="8"/>
                                  <a:pt x="6" y="8"/>
                                </a:cubicBezTo>
                                <a:cubicBezTo>
                                  <a:pt x="18" y="9"/>
                                  <a:pt x="18" y="9"/>
                                  <a:pt x="18" y="9"/>
                                </a:cubicBezTo>
                                <a:cubicBezTo>
                                  <a:pt x="29" y="11"/>
                                  <a:pt x="31" y="16"/>
                                  <a:pt x="31" y="26"/>
                                </a:cubicBezTo>
                                <a:cubicBezTo>
                                  <a:pt x="32" y="36"/>
                                  <a:pt x="32" y="45"/>
                                  <a:pt x="32" y="93"/>
                                </a:cubicBezTo>
                                <a:cubicBezTo>
                                  <a:pt x="32" y="148"/>
                                  <a:pt x="32" y="148"/>
                                  <a:pt x="32" y="148"/>
                                </a:cubicBezTo>
                                <a:cubicBezTo>
                                  <a:pt x="32" y="177"/>
                                  <a:pt x="32" y="202"/>
                                  <a:pt x="30" y="215"/>
                                </a:cubicBezTo>
                                <a:cubicBezTo>
                                  <a:pt x="29" y="224"/>
                                  <a:pt x="28" y="231"/>
                                  <a:pt x="22" y="232"/>
                                </a:cubicBezTo>
                                <a:cubicBezTo>
                                  <a:pt x="11" y="233"/>
                                  <a:pt x="11" y="233"/>
                                  <a:pt x="11" y="233"/>
                                </a:cubicBezTo>
                                <a:cubicBezTo>
                                  <a:pt x="8" y="233"/>
                                  <a:pt x="5" y="234"/>
                                  <a:pt x="5" y="237"/>
                                </a:cubicBezTo>
                                <a:cubicBezTo>
                                  <a:pt x="5" y="241"/>
                                  <a:pt x="10" y="241"/>
                                  <a:pt x="12" y="241"/>
                                </a:cubicBezTo>
                                <a:cubicBezTo>
                                  <a:pt x="38" y="240"/>
                                  <a:pt x="38" y="240"/>
                                  <a:pt x="38" y="240"/>
                                </a:cubicBezTo>
                                <a:cubicBezTo>
                                  <a:pt x="50" y="240"/>
                                  <a:pt x="50" y="240"/>
                                  <a:pt x="50" y="240"/>
                                </a:cubicBezTo>
                                <a:cubicBezTo>
                                  <a:pt x="61" y="240"/>
                                  <a:pt x="61" y="240"/>
                                  <a:pt x="61" y="240"/>
                                </a:cubicBezTo>
                                <a:cubicBezTo>
                                  <a:pt x="97" y="241"/>
                                  <a:pt x="97" y="241"/>
                                  <a:pt x="97" y="241"/>
                                </a:cubicBezTo>
                                <a:cubicBezTo>
                                  <a:pt x="99" y="241"/>
                                  <a:pt x="104" y="241"/>
                                  <a:pt x="104" y="237"/>
                                </a:cubicBezTo>
                                <a:cubicBezTo>
                                  <a:pt x="104" y="236"/>
                                  <a:pt x="103" y="233"/>
                                  <a:pt x="99" y="233"/>
                                </a:cubicBezTo>
                                <a:cubicBezTo>
                                  <a:pt x="84" y="232"/>
                                  <a:pt x="84" y="232"/>
                                  <a:pt x="84" y="232"/>
                                </a:cubicBezTo>
                                <a:cubicBezTo>
                                  <a:pt x="76" y="231"/>
                                  <a:pt x="73" y="225"/>
                                  <a:pt x="72" y="215"/>
                                </a:cubicBezTo>
                                <a:cubicBezTo>
                                  <a:pt x="71" y="202"/>
                                  <a:pt x="71" y="177"/>
                                  <a:pt x="71" y="148"/>
                                </a:cubicBezTo>
                                <a:cubicBezTo>
                                  <a:pt x="71" y="143"/>
                                  <a:pt x="71" y="143"/>
                                  <a:pt x="71" y="143"/>
                                </a:cubicBezTo>
                                <a:cubicBezTo>
                                  <a:pt x="71" y="142"/>
                                  <a:pt x="71" y="142"/>
                                  <a:pt x="73" y="142"/>
                                </a:cubicBezTo>
                                <a:cubicBezTo>
                                  <a:pt x="100" y="142"/>
                                  <a:pt x="100" y="142"/>
                                  <a:pt x="100" y="142"/>
                                </a:cubicBezTo>
                                <a:cubicBezTo>
                                  <a:pt x="102" y="142"/>
                                  <a:pt x="104" y="143"/>
                                  <a:pt x="105" y="144"/>
                                </a:cubicBezTo>
                                <a:cubicBezTo>
                                  <a:pt x="105" y="144"/>
                                  <a:pt x="120" y="165"/>
                                  <a:pt x="120" y="165"/>
                                </a:cubicBezTo>
                                <a:cubicBezTo>
                                  <a:pt x="136" y="188"/>
                                  <a:pt x="136" y="188"/>
                                  <a:pt x="136" y="188"/>
                                </a:cubicBezTo>
                                <a:cubicBezTo>
                                  <a:pt x="155" y="213"/>
                                  <a:pt x="166" y="227"/>
                                  <a:pt x="180" y="234"/>
                                </a:cubicBezTo>
                                <a:cubicBezTo>
                                  <a:pt x="188" y="239"/>
                                  <a:pt x="197" y="241"/>
                                  <a:pt x="214" y="241"/>
                                </a:cubicBezTo>
                                <a:cubicBezTo>
                                  <a:pt x="244" y="241"/>
                                  <a:pt x="244" y="241"/>
                                  <a:pt x="244" y="241"/>
                                </a:cubicBezTo>
                                <a:cubicBezTo>
                                  <a:pt x="246" y="241"/>
                                  <a:pt x="251" y="241"/>
                                  <a:pt x="251" y="237"/>
                                </a:cubicBezTo>
                                <a:cubicBezTo>
                                  <a:pt x="251" y="236"/>
                                  <a:pt x="250" y="233"/>
                                  <a:pt x="246" y="233"/>
                                </a:cubicBezTo>
                                <a:cubicBezTo>
                                  <a:pt x="237" y="232"/>
                                  <a:pt x="237" y="232"/>
                                  <a:pt x="237" y="232"/>
                                </a:cubicBezTo>
                                <a:cubicBezTo>
                                  <a:pt x="232" y="231"/>
                                  <a:pt x="220" y="229"/>
                                  <a:pt x="202" y="211"/>
                                </a:cubicBezTo>
                                <a:cubicBezTo>
                                  <a:pt x="186" y="194"/>
                                  <a:pt x="168" y="171"/>
                                  <a:pt x="145" y="142"/>
                                </a:cubicBezTo>
                                <a:cubicBezTo>
                                  <a:pt x="145" y="142"/>
                                  <a:pt x="135" y="130"/>
                                  <a:pt x="134" y="129"/>
                                </a:cubicBezTo>
                                <a:cubicBezTo>
                                  <a:pt x="163" y="105"/>
                                  <a:pt x="176" y="84"/>
                                  <a:pt x="176" y="58"/>
                                </a:cubicBezTo>
                                <a:cubicBezTo>
                                  <a:pt x="176" y="35"/>
                                  <a:pt x="162" y="19"/>
                                  <a:pt x="154" y="14"/>
                                </a:cubicBezTo>
                                <a:cubicBezTo>
                                  <a:pt x="136" y="2"/>
                                  <a:pt x="115" y="0"/>
                                  <a:pt x="96" y="0"/>
                                </a:cubicBezTo>
                                <a:lnTo>
                                  <a:pt x="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29"/>
                        <wps:cNvSpPr>
                          <a:spLocks/>
                        </wps:cNvSpPr>
                        <wps:spPr bwMode="auto">
                          <a:xfrm>
                            <a:off x="1426" y="1556"/>
                            <a:ext cx="180" cy="169"/>
                          </a:xfrm>
                          <a:custGeom>
                            <a:avLst/>
                            <a:gdLst>
                              <a:gd name="T0" fmla="*/ 31 w 266"/>
                              <a:gd name="T1" fmla="*/ 12 h 249"/>
                              <a:gd name="T2" fmla="*/ 29 w 266"/>
                              <a:gd name="T3" fmla="*/ 198 h 249"/>
                              <a:gd name="T4" fmla="*/ 19 w 266"/>
                              <a:gd name="T5" fmla="*/ 237 h 249"/>
                              <a:gd name="T6" fmla="*/ 5 w 266"/>
                              <a:gd name="T7" fmla="*/ 238 h 249"/>
                              <a:gd name="T8" fmla="*/ 0 w 266"/>
                              <a:gd name="T9" fmla="*/ 242 h 249"/>
                              <a:gd name="T10" fmla="*/ 7 w 266"/>
                              <a:gd name="T11" fmla="*/ 246 h 249"/>
                              <a:gd name="T12" fmla="*/ 36 w 266"/>
                              <a:gd name="T13" fmla="*/ 245 h 249"/>
                              <a:gd name="T14" fmla="*/ 41 w 266"/>
                              <a:gd name="T15" fmla="*/ 245 h 249"/>
                              <a:gd name="T16" fmla="*/ 50 w 266"/>
                              <a:gd name="T17" fmla="*/ 245 h 249"/>
                              <a:gd name="T18" fmla="*/ 80 w 266"/>
                              <a:gd name="T19" fmla="*/ 246 h 249"/>
                              <a:gd name="T20" fmla="*/ 88 w 266"/>
                              <a:gd name="T21" fmla="*/ 242 h 249"/>
                              <a:gd name="T22" fmla="*/ 82 w 266"/>
                              <a:gd name="T23" fmla="*/ 238 h 249"/>
                              <a:gd name="T24" fmla="*/ 66 w 266"/>
                              <a:gd name="T25" fmla="*/ 236 h 249"/>
                              <a:gd name="T26" fmla="*/ 56 w 266"/>
                              <a:gd name="T27" fmla="*/ 202 h 249"/>
                              <a:gd name="T28" fmla="*/ 52 w 266"/>
                              <a:gd name="T29" fmla="*/ 71 h 249"/>
                              <a:gd name="T30" fmla="*/ 59 w 266"/>
                              <a:gd name="T31" fmla="*/ 77 h 249"/>
                              <a:gd name="T32" fmla="*/ 127 w 266"/>
                              <a:gd name="T33" fmla="*/ 149 h 249"/>
                              <a:gd name="T34" fmla="*/ 169 w 266"/>
                              <a:gd name="T35" fmla="*/ 191 h 249"/>
                              <a:gd name="T36" fmla="*/ 220 w 266"/>
                              <a:gd name="T37" fmla="*/ 242 h 249"/>
                              <a:gd name="T38" fmla="*/ 231 w 266"/>
                              <a:gd name="T39" fmla="*/ 249 h 249"/>
                              <a:gd name="T40" fmla="*/ 236 w 266"/>
                              <a:gd name="T41" fmla="*/ 239 h 249"/>
                              <a:gd name="T42" fmla="*/ 240 w 266"/>
                              <a:gd name="T43" fmla="*/ 40 h 249"/>
                              <a:gd name="T44" fmla="*/ 251 w 266"/>
                              <a:gd name="T45" fmla="*/ 14 h 249"/>
                              <a:gd name="T46" fmla="*/ 260 w 266"/>
                              <a:gd name="T47" fmla="*/ 13 h 249"/>
                              <a:gd name="T48" fmla="*/ 266 w 266"/>
                              <a:gd name="T49" fmla="*/ 9 h 249"/>
                              <a:gd name="T50" fmla="*/ 258 w 266"/>
                              <a:gd name="T51" fmla="*/ 5 h 249"/>
                              <a:gd name="T52" fmla="*/ 233 w 266"/>
                              <a:gd name="T53" fmla="*/ 6 h 249"/>
                              <a:gd name="T54" fmla="*/ 227 w 266"/>
                              <a:gd name="T55" fmla="*/ 6 h 249"/>
                              <a:gd name="T56" fmla="*/ 216 w 266"/>
                              <a:gd name="T57" fmla="*/ 6 h 249"/>
                              <a:gd name="T58" fmla="*/ 189 w 266"/>
                              <a:gd name="T59" fmla="*/ 5 h 249"/>
                              <a:gd name="T60" fmla="*/ 180 w 266"/>
                              <a:gd name="T61" fmla="*/ 9 h 249"/>
                              <a:gd name="T62" fmla="*/ 186 w 266"/>
                              <a:gd name="T63" fmla="*/ 13 h 249"/>
                              <a:gd name="T64" fmla="*/ 203 w 266"/>
                              <a:gd name="T65" fmla="*/ 15 h 249"/>
                              <a:gd name="T66" fmla="*/ 213 w 266"/>
                              <a:gd name="T67" fmla="*/ 42 h 249"/>
                              <a:gd name="T68" fmla="*/ 216 w 266"/>
                              <a:gd name="T69" fmla="*/ 183 h 249"/>
                              <a:gd name="T70" fmla="*/ 215 w 266"/>
                              <a:gd name="T71" fmla="*/ 183 h 249"/>
                              <a:gd name="T72" fmla="*/ 193 w 266"/>
                              <a:gd name="T73" fmla="*/ 160 h 249"/>
                              <a:gd name="T74" fmla="*/ 146 w 266"/>
                              <a:gd name="T75" fmla="*/ 111 h 249"/>
                              <a:gd name="T76" fmla="*/ 49 w 266"/>
                              <a:gd name="T77" fmla="*/ 10 h 249"/>
                              <a:gd name="T78" fmla="*/ 46 w 266"/>
                              <a:gd name="T79" fmla="*/ 7 h 249"/>
                              <a:gd name="T80" fmla="*/ 36 w 266"/>
                              <a:gd name="T81" fmla="*/ 0 h 249"/>
                              <a:gd name="T82" fmla="*/ 31 w 266"/>
                              <a:gd name="T83" fmla="*/ 12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6" h="249">
                                <a:moveTo>
                                  <a:pt x="31" y="12"/>
                                </a:moveTo>
                                <a:cubicBezTo>
                                  <a:pt x="29" y="198"/>
                                  <a:pt x="29" y="198"/>
                                  <a:pt x="29" y="198"/>
                                </a:cubicBezTo>
                                <a:cubicBezTo>
                                  <a:pt x="28" y="226"/>
                                  <a:pt x="27" y="234"/>
                                  <a:pt x="19" y="237"/>
                                </a:cubicBezTo>
                                <a:cubicBezTo>
                                  <a:pt x="15" y="238"/>
                                  <a:pt x="9" y="238"/>
                                  <a:pt x="5" y="238"/>
                                </a:cubicBezTo>
                                <a:cubicBezTo>
                                  <a:pt x="4" y="238"/>
                                  <a:pt x="0" y="238"/>
                                  <a:pt x="0" y="242"/>
                                </a:cubicBezTo>
                                <a:cubicBezTo>
                                  <a:pt x="0" y="246"/>
                                  <a:pt x="4" y="246"/>
                                  <a:pt x="7" y="246"/>
                                </a:cubicBezTo>
                                <a:cubicBezTo>
                                  <a:pt x="36" y="245"/>
                                  <a:pt x="36" y="245"/>
                                  <a:pt x="36" y="245"/>
                                </a:cubicBezTo>
                                <a:cubicBezTo>
                                  <a:pt x="41" y="245"/>
                                  <a:pt x="41" y="245"/>
                                  <a:pt x="41" y="245"/>
                                </a:cubicBezTo>
                                <a:cubicBezTo>
                                  <a:pt x="50" y="245"/>
                                  <a:pt x="50" y="245"/>
                                  <a:pt x="50" y="245"/>
                                </a:cubicBezTo>
                                <a:cubicBezTo>
                                  <a:pt x="80" y="246"/>
                                  <a:pt x="80" y="246"/>
                                  <a:pt x="80" y="246"/>
                                </a:cubicBezTo>
                                <a:cubicBezTo>
                                  <a:pt x="83" y="246"/>
                                  <a:pt x="88" y="246"/>
                                  <a:pt x="88" y="242"/>
                                </a:cubicBezTo>
                                <a:cubicBezTo>
                                  <a:pt x="88" y="238"/>
                                  <a:pt x="84" y="238"/>
                                  <a:pt x="82" y="238"/>
                                </a:cubicBezTo>
                                <a:cubicBezTo>
                                  <a:pt x="78" y="238"/>
                                  <a:pt x="72" y="238"/>
                                  <a:pt x="66" y="236"/>
                                </a:cubicBezTo>
                                <a:cubicBezTo>
                                  <a:pt x="59" y="234"/>
                                  <a:pt x="56" y="223"/>
                                  <a:pt x="56" y="202"/>
                                </a:cubicBezTo>
                                <a:cubicBezTo>
                                  <a:pt x="56" y="202"/>
                                  <a:pt x="52" y="74"/>
                                  <a:pt x="52" y="71"/>
                                </a:cubicBezTo>
                                <a:cubicBezTo>
                                  <a:pt x="54" y="72"/>
                                  <a:pt x="59" y="77"/>
                                  <a:pt x="59" y="77"/>
                                </a:cubicBezTo>
                                <a:cubicBezTo>
                                  <a:pt x="72" y="92"/>
                                  <a:pt x="100" y="122"/>
                                  <a:pt x="127" y="149"/>
                                </a:cubicBezTo>
                                <a:cubicBezTo>
                                  <a:pt x="169" y="191"/>
                                  <a:pt x="169" y="191"/>
                                  <a:pt x="169" y="191"/>
                                </a:cubicBezTo>
                                <a:cubicBezTo>
                                  <a:pt x="220" y="242"/>
                                  <a:pt x="220" y="242"/>
                                  <a:pt x="220" y="242"/>
                                </a:cubicBezTo>
                                <a:cubicBezTo>
                                  <a:pt x="224" y="246"/>
                                  <a:pt x="227" y="249"/>
                                  <a:pt x="231" y="249"/>
                                </a:cubicBezTo>
                                <a:cubicBezTo>
                                  <a:pt x="236" y="249"/>
                                  <a:pt x="236" y="244"/>
                                  <a:pt x="236" y="239"/>
                                </a:cubicBezTo>
                                <a:cubicBezTo>
                                  <a:pt x="240" y="40"/>
                                  <a:pt x="240" y="40"/>
                                  <a:pt x="240" y="40"/>
                                </a:cubicBezTo>
                                <a:cubicBezTo>
                                  <a:pt x="240" y="22"/>
                                  <a:pt x="242" y="16"/>
                                  <a:pt x="251" y="14"/>
                                </a:cubicBezTo>
                                <a:cubicBezTo>
                                  <a:pt x="251" y="14"/>
                                  <a:pt x="260" y="13"/>
                                  <a:pt x="260" y="13"/>
                                </a:cubicBezTo>
                                <a:cubicBezTo>
                                  <a:pt x="264" y="13"/>
                                  <a:pt x="266" y="11"/>
                                  <a:pt x="266" y="9"/>
                                </a:cubicBezTo>
                                <a:cubicBezTo>
                                  <a:pt x="266" y="5"/>
                                  <a:pt x="262" y="5"/>
                                  <a:pt x="258" y="5"/>
                                </a:cubicBezTo>
                                <a:cubicBezTo>
                                  <a:pt x="233" y="6"/>
                                  <a:pt x="233" y="6"/>
                                  <a:pt x="233" y="6"/>
                                </a:cubicBezTo>
                                <a:cubicBezTo>
                                  <a:pt x="227" y="6"/>
                                  <a:pt x="227" y="6"/>
                                  <a:pt x="227" y="6"/>
                                </a:cubicBezTo>
                                <a:cubicBezTo>
                                  <a:pt x="216" y="6"/>
                                  <a:pt x="216" y="6"/>
                                  <a:pt x="216" y="6"/>
                                </a:cubicBezTo>
                                <a:cubicBezTo>
                                  <a:pt x="189" y="5"/>
                                  <a:pt x="189" y="5"/>
                                  <a:pt x="189" y="5"/>
                                </a:cubicBezTo>
                                <a:cubicBezTo>
                                  <a:pt x="185" y="5"/>
                                  <a:pt x="180" y="5"/>
                                  <a:pt x="180" y="9"/>
                                </a:cubicBezTo>
                                <a:cubicBezTo>
                                  <a:pt x="180" y="12"/>
                                  <a:pt x="183" y="13"/>
                                  <a:pt x="186" y="13"/>
                                </a:cubicBezTo>
                                <a:cubicBezTo>
                                  <a:pt x="191" y="13"/>
                                  <a:pt x="198" y="13"/>
                                  <a:pt x="203" y="15"/>
                                </a:cubicBezTo>
                                <a:cubicBezTo>
                                  <a:pt x="209" y="17"/>
                                  <a:pt x="212" y="22"/>
                                  <a:pt x="213" y="42"/>
                                </a:cubicBezTo>
                                <a:cubicBezTo>
                                  <a:pt x="213" y="42"/>
                                  <a:pt x="216" y="175"/>
                                  <a:pt x="216" y="183"/>
                                </a:cubicBezTo>
                                <a:cubicBezTo>
                                  <a:pt x="215" y="183"/>
                                  <a:pt x="215" y="183"/>
                                  <a:pt x="215" y="183"/>
                                </a:cubicBezTo>
                                <a:cubicBezTo>
                                  <a:pt x="215" y="183"/>
                                  <a:pt x="193" y="160"/>
                                  <a:pt x="193" y="160"/>
                                </a:cubicBezTo>
                                <a:cubicBezTo>
                                  <a:pt x="146" y="111"/>
                                  <a:pt x="146" y="111"/>
                                  <a:pt x="146" y="111"/>
                                </a:cubicBezTo>
                                <a:cubicBezTo>
                                  <a:pt x="98" y="64"/>
                                  <a:pt x="49" y="11"/>
                                  <a:pt x="49" y="10"/>
                                </a:cubicBezTo>
                                <a:cubicBezTo>
                                  <a:pt x="46" y="7"/>
                                  <a:pt x="46" y="7"/>
                                  <a:pt x="46" y="7"/>
                                </a:cubicBezTo>
                                <a:cubicBezTo>
                                  <a:pt x="42" y="3"/>
                                  <a:pt x="39" y="0"/>
                                  <a:pt x="36" y="0"/>
                                </a:cubicBezTo>
                                <a:cubicBezTo>
                                  <a:pt x="32" y="0"/>
                                  <a:pt x="31" y="7"/>
                                  <a:pt x="31" y="1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30"/>
                        <wps:cNvSpPr>
                          <a:spLocks/>
                        </wps:cNvSpPr>
                        <wps:spPr bwMode="auto">
                          <a:xfrm>
                            <a:off x="1616" y="1558"/>
                            <a:ext cx="109" cy="165"/>
                          </a:xfrm>
                          <a:custGeom>
                            <a:avLst/>
                            <a:gdLst>
                              <a:gd name="T0" fmla="*/ 147 w 161"/>
                              <a:gd name="T1" fmla="*/ 1 h 243"/>
                              <a:gd name="T2" fmla="*/ 145 w 161"/>
                              <a:gd name="T3" fmla="*/ 1 h 243"/>
                              <a:gd name="T4" fmla="*/ 132 w 161"/>
                              <a:gd name="T5" fmla="*/ 3 h 243"/>
                              <a:gd name="T6" fmla="*/ 53 w 161"/>
                              <a:gd name="T7" fmla="*/ 3 h 243"/>
                              <a:gd name="T8" fmla="*/ 37 w 161"/>
                              <a:gd name="T9" fmla="*/ 3 h 243"/>
                              <a:gd name="T10" fmla="*/ 33 w 161"/>
                              <a:gd name="T11" fmla="*/ 3 h 243"/>
                              <a:gd name="T12" fmla="*/ 8 w 161"/>
                              <a:gd name="T13" fmla="*/ 2 h 243"/>
                              <a:gd name="T14" fmla="*/ 0 w 161"/>
                              <a:gd name="T15" fmla="*/ 6 h 243"/>
                              <a:gd name="T16" fmla="*/ 6 w 161"/>
                              <a:gd name="T17" fmla="*/ 10 h 243"/>
                              <a:gd name="T18" fmla="*/ 18 w 161"/>
                              <a:gd name="T19" fmla="*/ 11 h 243"/>
                              <a:gd name="T20" fmla="*/ 31 w 161"/>
                              <a:gd name="T21" fmla="*/ 28 h 243"/>
                              <a:gd name="T22" fmla="*/ 32 w 161"/>
                              <a:gd name="T23" fmla="*/ 95 h 243"/>
                              <a:gd name="T24" fmla="*/ 32 w 161"/>
                              <a:gd name="T25" fmla="*/ 150 h 243"/>
                              <a:gd name="T26" fmla="*/ 30 w 161"/>
                              <a:gd name="T27" fmla="*/ 217 h 243"/>
                              <a:gd name="T28" fmla="*/ 22 w 161"/>
                              <a:gd name="T29" fmla="*/ 234 h 243"/>
                              <a:gd name="T30" fmla="*/ 11 w 161"/>
                              <a:gd name="T31" fmla="*/ 235 h 243"/>
                              <a:gd name="T32" fmla="*/ 5 w 161"/>
                              <a:gd name="T33" fmla="*/ 239 h 243"/>
                              <a:gd name="T34" fmla="*/ 12 w 161"/>
                              <a:gd name="T35" fmla="*/ 243 h 243"/>
                              <a:gd name="T36" fmla="*/ 34 w 161"/>
                              <a:gd name="T37" fmla="*/ 242 h 243"/>
                              <a:gd name="T38" fmla="*/ 52 w 161"/>
                              <a:gd name="T39" fmla="*/ 242 h 243"/>
                              <a:gd name="T40" fmla="*/ 84 w 161"/>
                              <a:gd name="T41" fmla="*/ 243 h 243"/>
                              <a:gd name="T42" fmla="*/ 94 w 161"/>
                              <a:gd name="T43" fmla="*/ 243 h 243"/>
                              <a:gd name="T44" fmla="*/ 139 w 161"/>
                              <a:gd name="T45" fmla="*/ 243 h 243"/>
                              <a:gd name="T46" fmla="*/ 157 w 161"/>
                              <a:gd name="T47" fmla="*/ 235 h 243"/>
                              <a:gd name="T48" fmla="*/ 161 w 161"/>
                              <a:gd name="T49" fmla="*/ 199 h 243"/>
                              <a:gd name="T50" fmla="*/ 158 w 161"/>
                              <a:gd name="T51" fmla="*/ 193 h 243"/>
                              <a:gd name="T52" fmla="*/ 153 w 161"/>
                              <a:gd name="T53" fmla="*/ 198 h 243"/>
                              <a:gd name="T54" fmla="*/ 140 w 161"/>
                              <a:gd name="T55" fmla="*/ 221 h 243"/>
                              <a:gd name="T56" fmla="*/ 110 w 161"/>
                              <a:gd name="T57" fmla="*/ 225 h 243"/>
                              <a:gd name="T58" fmla="*/ 73 w 161"/>
                              <a:gd name="T59" fmla="*/ 199 h 243"/>
                              <a:gd name="T60" fmla="*/ 73 w 161"/>
                              <a:gd name="T61" fmla="*/ 163 h 243"/>
                              <a:gd name="T62" fmla="*/ 73 w 161"/>
                              <a:gd name="T63" fmla="*/ 150 h 243"/>
                              <a:gd name="T64" fmla="*/ 73 w 161"/>
                              <a:gd name="T65" fmla="*/ 125 h 243"/>
                              <a:gd name="T66" fmla="*/ 74 w 161"/>
                              <a:gd name="T67" fmla="*/ 123 h 243"/>
                              <a:gd name="T68" fmla="*/ 119 w 161"/>
                              <a:gd name="T69" fmla="*/ 124 h 243"/>
                              <a:gd name="T70" fmla="*/ 136 w 161"/>
                              <a:gd name="T71" fmla="*/ 136 h 243"/>
                              <a:gd name="T72" fmla="*/ 137 w 161"/>
                              <a:gd name="T73" fmla="*/ 144 h 243"/>
                              <a:gd name="T74" fmla="*/ 137 w 161"/>
                              <a:gd name="T75" fmla="*/ 147 h 243"/>
                              <a:gd name="T76" fmla="*/ 141 w 161"/>
                              <a:gd name="T77" fmla="*/ 150 h 243"/>
                              <a:gd name="T78" fmla="*/ 144 w 161"/>
                              <a:gd name="T79" fmla="*/ 144 h 243"/>
                              <a:gd name="T80" fmla="*/ 145 w 161"/>
                              <a:gd name="T81" fmla="*/ 133 h 243"/>
                              <a:gd name="T82" fmla="*/ 146 w 161"/>
                              <a:gd name="T83" fmla="*/ 123 h 243"/>
                              <a:gd name="T84" fmla="*/ 148 w 161"/>
                              <a:gd name="T85" fmla="*/ 103 h 243"/>
                              <a:gd name="T86" fmla="*/ 148 w 161"/>
                              <a:gd name="T87" fmla="*/ 99 h 243"/>
                              <a:gd name="T88" fmla="*/ 145 w 161"/>
                              <a:gd name="T89" fmla="*/ 96 h 243"/>
                              <a:gd name="T90" fmla="*/ 140 w 161"/>
                              <a:gd name="T91" fmla="*/ 100 h 243"/>
                              <a:gd name="T92" fmla="*/ 125 w 161"/>
                              <a:gd name="T93" fmla="*/ 105 h 243"/>
                              <a:gd name="T94" fmla="*/ 75 w 161"/>
                              <a:gd name="T95" fmla="*/ 106 h 243"/>
                              <a:gd name="T96" fmla="*/ 73 w 161"/>
                              <a:gd name="T97" fmla="*/ 103 h 243"/>
                              <a:gd name="T98" fmla="*/ 73 w 161"/>
                              <a:gd name="T99" fmla="*/ 23 h 243"/>
                              <a:gd name="T100" fmla="*/ 75 w 161"/>
                              <a:gd name="T101" fmla="*/ 21 h 243"/>
                              <a:gd name="T102" fmla="*/ 119 w 161"/>
                              <a:gd name="T103" fmla="*/ 22 h 243"/>
                              <a:gd name="T104" fmla="*/ 140 w 161"/>
                              <a:gd name="T105" fmla="*/ 33 h 243"/>
                              <a:gd name="T106" fmla="*/ 142 w 161"/>
                              <a:gd name="T107" fmla="*/ 44 h 243"/>
                              <a:gd name="T108" fmla="*/ 145 w 161"/>
                              <a:gd name="T109" fmla="*/ 49 h 243"/>
                              <a:gd name="T110" fmla="*/ 149 w 161"/>
                              <a:gd name="T111" fmla="*/ 45 h 243"/>
                              <a:gd name="T112" fmla="*/ 150 w 161"/>
                              <a:gd name="T113" fmla="*/ 31 h 243"/>
                              <a:gd name="T114" fmla="*/ 151 w 161"/>
                              <a:gd name="T115" fmla="*/ 24 h 243"/>
                              <a:gd name="T116" fmla="*/ 153 w 161"/>
                              <a:gd name="T117" fmla="*/ 7 h 243"/>
                              <a:gd name="T118" fmla="*/ 153 w 161"/>
                              <a:gd name="T119" fmla="*/ 4 h 243"/>
                              <a:gd name="T120" fmla="*/ 151 w 161"/>
                              <a:gd name="T121" fmla="*/ 0 h 243"/>
                              <a:gd name="T122" fmla="*/ 147 w 161"/>
                              <a:gd name="T123" fmla="*/ 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 h="243">
                                <a:moveTo>
                                  <a:pt x="147" y="1"/>
                                </a:moveTo>
                                <a:cubicBezTo>
                                  <a:pt x="145" y="1"/>
                                  <a:pt x="145" y="1"/>
                                  <a:pt x="145" y="1"/>
                                </a:cubicBezTo>
                                <a:cubicBezTo>
                                  <a:pt x="145" y="1"/>
                                  <a:pt x="132" y="3"/>
                                  <a:pt x="132" y="3"/>
                                </a:cubicBezTo>
                                <a:cubicBezTo>
                                  <a:pt x="127" y="3"/>
                                  <a:pt x="75" y="3"/>
                                  <a:pt x="53" y="3"/>
                                </a:cubicBezTo>
                                <a:cubicBezTo>
                                  <a:pt x="37" y="3"/>
                                  <a:pt x="37" y="3"/>
                                  <a:pt x="37" y="3"/>
                                </a:cubicBezTo>
                                <a:cubicBezTo>
                                  <a:pt x="33" y="3"/>
                                  <a:pt x="33" y="3"/>
                                  <a:pt x="33" y="3"/>
                                </a:cubicBezTo>
                                <a:cubicBezTo>
                                  <a:pt x="33" y="3"/>
                                  <a:pt x="8" y="2"/>
                                  <a:pt x="8" y="2"/>
                                </a:cubicBezTo>
                                <a:cubicBezTo>
                                  <a:pt x="4" y="2"/>
                                  <a:pt x="0" y="3"/>
                                  <a:pt x="0" y="6"/>
                                </a:cubicBezTo>
                                <a:cubicBezTo>
                                  <a:pt x="0" y="10"/>
                                  <a:pt x="4" y="10"/>
                                  <a:pt x="6" y="10"/>
                                </a:cubicBezTo>
                                <a:cubicBezTo>
                                  <a:pt x="18" y="11"/>
                                  <a:pt x="18" y="11"/>
                                  <a:pt x="18" y="11"/>
                                </a:cubicBezTo>
                                <a:cubicBezTo>
                                  <a:pt x="29" y="13"/>
                                  <a:pt x="31" y="18"/>
                                  <a:pt x="31" y="28"/>
                                </a:cubicBezTo>
                                <a:cubicBezTo>
                                  <a:pt x="32" y="38"/>
                                  <a:pt x="32" y="47"/>
                                  <a:pt x="32" y="95"/>
                                </a:cubicBezTo>
                                <a:cubicBezTo>
                                  <a:pt x="32" y="150"/>
                                  <a:pt x="32" y="150"/>
                                  <a:pt x="32" y="150"/>
                                </a:cubicBezTo>
                                <a:cubicBezTo>
                                  <a:pt x="32" y="179"/>
                                  <a:pt x="32" y="204"/>
                                  <a:pt x="30" y="217"/>
                                </a:cubicBezTo>
                                <a:cubicBezTo>
                                  <a:pt x="29" y="226"/>
                                  <a:pt x="28" y="233"/>
                                  <a:pt x="22" y="234"/>
                                </a:cubicBezTo>
                                <a:cubicBezTo>
                                  <a:pt x="11" y="235"/>
                                  <a:pt x="11" y="235"/>
                                  <a:pt x="11" y="235"/>
                                </a:cubicBezTo>
                                <a:cubicBezTo>
                                  <a:pt x="8" y="235"/>
                                  <a:pt x="5" y="236"/>
                                  <a:pt x="5" y="239"/>
                                </a:cubicBezTo>
                                <a:cubicBezTo>
                                  <a:pt x="5" y="243"/>
                                  <a:pt x="10" y="243"/>
                                  <a:pt x="12" y="243"/>
                                </a:cubicBezTo>
                                <a:cubicBezTo>
                                  <a:pt x="34" y="242"/>
                                  <a:pt x="34" y="242"/>
                                  <a:pt x="34" y="242"/>
                                </a:cubicBezTo>
                                <a:cubicBezTo>
                                  <a:pt x="34" y="242"/>
                                  <a:pt x="52" y="242"/>
                                  <a:pt x="52" y="242"/>
                                </a:cubicBezTo>
                                <a:cubicBezTo>
                                  <a:pt x="84" y="243"/>
                                  <a:pt x="84" y="243"/>
                                  <a:pt x="84" y="243"/>
                                </a:cubicBezTo>
                                <a:cubicBezTo>
                                  <a:pt x="94" y="243"/>
                                  <a:pt x="94" y="243"/>
                                  <a:pt x="94" y="243"/>
                                </a:cubicBezTo>
                                <a:cubicBezTo>
                                  <a:pt x="139" y="243"/>
                                  <a:pt x="139" y="243"/>
                                  <a:pt x="139" y="243"/>
                                </a:cubicBezTo>
                                <a:cubicBezTo>
                                  <a:pt x="151" y="243"/>
                                  <a:pt x="154" y="243"/>
                                  <a:pt x="157" y="235"/>
                                </a:cubicBezTo>
                                <a:cubicBezTo>
                                  <a:pt x="158" y="228"/>
                                  <a:pt x="161" y="207"/>
                                  <a:pt x="161" y="199"/>
                                </a:cubicBezTo>
                                <a:cubicBezTo>
                                  <a:pt x="161" y="196"/>
                                  <a:pt x="161" y="193"/>
                                  <a:pt x="158" y="193"/>
                                </a:cubicBezTo>
                                <a:cubicBezTo>
                                  <a:pt x="155" y="193"/>
                                  <a:pt x="154" y="195"/>
                                  <a:pt x="153" y="198"/>
                                </a:cubicBezTo>
                                <a:cubicBezTo>
                                  <a:pt x="151" y="211"/>
                                  <a:pt x="147" y="218"/>
                                  <a:pt x="140" y="221"/>
                                </a:cubicBezTo>
                                <a:cubicBezTo>
                                  <a:pt x="132" y="225"/>
                                  <a:pt x="118" y="225"/>
                                  <a:pt x="110" y="225"/>
                                </a:cubicBezTo>
                                <a:cubicBezTo>
                                  <a:pt x="78" y="225"/>
                                  <a:pt x="74" y="220"/>
                                  <a:pt x="73" y="199"/>
                                </a:cubicBezTo>
                                <a:cubicBezTo>
                                  <a:pt x="73" y="163"/>
                                  <a:pt x="73" y="163"/>
                                  <a:pt x="73" y="163"/>
                                </a:cubicBezTo>
                                <a:cubicBezTo>
                                  <a:pt x="73" y="150"/>
                                  <a:pt x="73" y="150"/>
                                  <a:pt x="73" y="150"/>
                                </a:cubicBezTo>
                                <a:cubicBezTo>
                                  <a:pt x="73" y="125"/>
                                  <a:pt x="73" y="125"/>
                                  <a:pt x="73" y="125"/>
                                </a:cubicBezTo>
                                <a:cubicBezTo>
                                  <a:pt x="73" y="123"/>
                                  <a:pt x="74" y="123"/>
                                  <a:pt x="74" y="123"/>
                                </a:cubicBezTo>
                                <a:cubicBezTo>
                                  <a:pt x="81" y="123"/>
                                  <a:pt x="113" y="123"/>
                                  <a:pt x="119" y="124"/>
                                </a:cubicBezTo>
                                <a:cubicBezTo>
                                  <a:pt x="129" y="125"/>
                                  <a:pt x="134" y="129"/>
                                  <a:pt x="136" y="136"/>
                                </a:cubicBezTo>
                                <a:cubicBezTo>
                                  <a:pt x="137" y="144"/>
                                  <a:pt x="137" y="144"/>
                                  <a:pt x="137" y="144"/>
                                </a:cubicBezTo>
                                <a:cubicBezTo>
                                  <a:pt x="137" y="147"/>
                                  <a:pt x="137" y="147"/>
                                  <a:pt x="137" y="147"/>
                                </a:cubicBezTo>
                                <a:cubicBezTo>
                                  <a:pt x="137" y="149"/>
                                  <a:pt x="139" y="150"/>
                                  <a:pt x="141" y="150"/>
                                </a:cubicBezTo>
                                <a:cubicBezTo>
                                  <a:pt x="144" y="150"/>
                                  <a:pt x="144" y="146"/>
                                  <a:pt x="144" y="144"/>
                                </a:cubicBezTo>
                                <a:cubicBezTo>
                                  <a:pt x="145" y="133"/>
                                  <a:pt x="145" y="133"/>
                                  <a:pt x="145" y="133"/>
                                </a:cubicBezTo>
                                <a:cubicBezTo>
                                  <a:pt x="146" y="123"/>
                                  <a:pt x="146" y="123"/>
                                  <a:pt x="146" y="123"/>
                                </a:cubicBezTo>
                                <a:cubicBezTo>
                                  <a:pt x="148" y="103"/>
                                  <a:pt x="148" y="103"/>
                                  <a:pt x="148" y="103"/>
                                </a:cubicBezTo>
                                <a:cubicBezTo>
                                  <a:pt x="148" y="99"/>
                                  <a:pt x="148" y="99"/>
                                  <a:pt x="148" y="99"/>
                                </a:cubicBezTo>
                                <a:cubicBezTo>
                                  <a:pt x="148" y="97"/>
                                  <a:pt x="147" y="96"/>
                                  <a:pt x="145" y="96"/>
                                </a:cubicBezTo>
                                <a:cubicBezTo>
                                  <a:pt x="143" y="96"/>
                                  <a:pt x="142" y="98"/>
                                  <a:pt x="140" y="100"/>
                                </a:cubicBezTo>
                                <a:cubicBezTo>
                                  <a:pt x="137" y="103"/>
                                  <a:pt x="132" y="104"/>
                                  <a:pt x="125" y="105"/>
                                </a:cubicBezTo>
                                <a:cubicBezTo>
                                  <a:pt x="120" y="105"/>
                                  <a:pt x="102" y="106"/>
                                  <a:pt x="75" y="106"/>
                                </a:cubicBezTo>
                                <a:cubicBezTo>
                                  <a:pt x="74" y="106"/>
                                  <a:pt x="73" y="105"/>
                                  <a:pt x="73" y="103"/>
                                </a:cubicBezTo>
                                <a:cubicBezTo>
                                  <a:pt x="73" y="23"/>
                                  <a:pt x="73" y="23"/>
                                  <a:pt x="73" y="23"/>
                                </a:cubicBezTo>
                                <a:cubicBezTo>
                                  <a:pt x="73" y="21"/>
                                  <a:pt x="74" y="21"/>
                                  <a:pt x="75" y="21"/>
                                </a:cubicBezTo>
                                <a:cubicBezTo>
                                  <a:pt x="81" y="21"/>
                                  <a:pt x="114" y="21"/>
                                  <a:pt x="119" y="22"/>
                                </a:cubicBezTo>
                                <a:cubicBezTo>
                                  <a:pt x="135" y="24"/>
                                  <a:pt x="138" y="28"/>
                                  <a:pt x="140" y="33"/>
                                </a:cubicBezTo>
                                <a:cubicBezTo>
                                  <a:pt x="142" y="37"/>
                                  <a:pt x="142" y="43"/>
                                  <a:pt x="142" y="44"/>
                                </a:cubicBezTo>
                                <a:cubicBezTo>
                                  <a:pt x="142" y="46"/>
                                  <a:pt x="142" y="49"/>
                                  <a:pt x="145" y="49"/>
                                </a:cubicBezTo>
                                <a:cubicBezTo>
                                  <a:pt x="148" y="49"/>
                                  <a:pt x="149" y="46"/>
                                  <a:pt x="149" y="45"/>
                                </a:cubicBezTo>
                                <a:cubicBezTo>
                                  <a:pt x="149" y="45"/>
                                  <a:pt x="150" y="31"/>
                                  <a:pt x="150" y="31"/>
                                </a:cubicBezTo>
                                <a:cubicBezTo>
                                  <a:pt x="151" y="24"/>
                                  <a:pt x="151" y="24"/>
                                  <a:pt x="151" y="24"/>
                                </a:cubicBezTo>
                                <a:cubicBezTo>
                                  <a:pt x="151" y="24"/>
                                  <a:pt x="153" y="7"/>
                                  <a:pt x="153" y="7"/>
                                </a:cubicBezTo>
                                <a:cubicBezTo>
                                  <a:pt x="153" y="4"/>
                                  <a:pt x="153" y="4"/>
                                  <a:pt x="153" y="4"/>
                                </a:cubicBezTo>
                                <a:cubicBezTo>
                                  <a:pt x="153" y="1"/>
                                  <a:pt x="152" y="0"/>
                                  <a:pt x="151" y="0"/>
                                </a:cubicBezTo>
                                <a:lnTo>
                                  <a:pt x="1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31"/>
                        <wps:cNvSpPr>
                          <a:spLocks/>
                        </wps:cNvSpPr>
                        <wps:spPr bwMode="auto">
                          <a:xfrm>
                            <a:off x="569" y="215"/>
                            <a:ext cx="862" cy="953"/>
                          </a:xfrm>
                          <a:custGeom>
                            <a:avLst/>
                            <a:gdLst>
                              <a:gd name="T0" fmla="*/ 420 w 1271"/>
                              <a:gd name="T1" fmla="*/ 1289 h 1401"/>
                              <a:gd name="T2" fmla="*/ 381 w 1271"/>
                              <a:gd name="T3" fmla="*/ 1274 h 1401"/>
                              <a:gd name="T4" fmla="*/ 367 w 1271"/>
                              <a:gd name="T5" fmla="*/ 1268 h 1401"/>
                              <a:gd name="T6" fmla="*/ 29 w 1271"/>
                              <a:gd name="T7" fmla="*/ 813 h 1401"/>
                              <a:gd name="T8" fmla="*/ 34 w 1271"/>
                              <a:gd name="T9" fmla="*/ 686 h 1401"/>
                              <a:gd name="T10" fmla="*/ 62 w 1271"/>
                              <a:gd name="T11" fmla="*/ 509 h 1401"/>
                              <a:gd name="T12" fmla="*/ 67 w 1271"/>
                              <a:gd name="T13" fmla="*/ 483 h 1401"/>
                              <a:gd name="T14" fmla="*/ 68 w 1271"/>
                              <a:gd name="T15" fmla="*/ 431 h 1401"/>
                              <a:gd name="T16" fmla="*/ 6 w 1271"/>
                              <a:gd name="T17" fmla="*/ 277 h 1401"/>
                              <a:gd name="T18" fmla="*/ 92 w 1271"/>
                              <a:gd name="T19" fmla="*/ 152 h 1401"/>
                              <a:gd name="T20" fmla="*/ 77 w 1271"/>
                              <a:gd name="T21" fmla="*/ 119 h 1401"/>
                              <a:gd name="T22" fmla="*/ 89 w 1271"/>
                              <a:gd name="T23" fmla="*/ 110 h 1401"/>
                              <a:gd name="T24" fmla="*/ 118 w 1271"/>
                              <a:gd name="T25" fmla="*/ 119 h 1401"/>
                              <a:gd name="T26" fmla="*/ 213 w 1271"/>
                              <a:gd name="T27" fmla="*/ 7 h 1401"/>
                              <a:gd name="T28" fmla="*/ 374 w 1271"/>
                              <a:gd name="T29" fmla="*/ 43 h 1401"/>
                              <a:gd name="T30" fmla="*/ 541 w 1271"/>
                              <a:gd name="T31" fmla="*/ 20 h 1401"/>
                              <a:gd name="T32" fmla="*/ 604 w 1271"/>
                              <a:gd name="T33" fmla="*/ 17 h 1401"/>
                              <a:gd name="T34" fmla="*/ 795 w 1271"/>
                              <a:gd name="T35" fmla="*/ 36 h 1401"/>
                              <a:gd name="T36" fmla="*/ 913 w 1271"/>
                              <a:gd name="T37" fmla="*/ 52 h 1401"/>
                              <a:gd name="T38" fmla="*/ 1002 w 1271"/>
                              <a:gd name="T39" fmla="*/ 15 h 1401"/>
                              <a:gd name="T40" fmla="*/ 1095 w 1271"/>
                              <a:gd name="T41" fmla="*/ 115 h 1401"/>
                              <a:gd name="T42" fmla="*/ 1155 w 1271"/>
                              <a:gd name="T43" fmla="*/ 92 h 1401"/>
                              <a:gd name="T44" fmla="*/ 1248 w 1271"/>
                              <a:gd name="T45" fmla="*/ 63 h 1401"/>
                              <a:gd name="T46" fmla="*/ 1257 w 1271"/>
                              <a:gd name="T47" fmla="*/ 75 h 1401"/>
                              <a:gd name="T48" fmla="*/ 1231 w 1271"/>
                              <a:gd name="T49" fmla="*/ 122 h 1401"/>
                              <a:gd name="T50" fmla="*/ 1271 w 1271"/>
                              <a:gd name="T51" fmla="*/ 106 h 1401"/>
                              <a:gd name="T52" fmla="*/ 1212 w 1271"/>
                              <a:gd name="T53" fmla="*/ 187 h 1401"/>
                              <a:gd name="T54" fmla="*/ 1210 w 1271"/>
                              <a:gd name="T55" fmla="*/ 195 h 1401"/>
                              <a:gd name="T56" fmla="*/ 1214 w 1271"/>
                              <a:gd name="T57" fmla="*/ 210 h 1401"/>
                              <a:gd name="T58" fmla="*/ 1199 w 1271"/>
                              <a:gd name="T59" fmla="*/ 243 h 1401"/>
                              <a:gd name="T60" fmla="*/ 1218 w 1271"/>
                              <a:gd name="T61" fmla="*/ 276 h 1401"/>
                              <a:gd name="T62" fmla="*/ 1149 w 1271"/>
                              <a:gd name="T63" fmla="*/ 434 h 1401"/>
                              <a:gd name="T64" fmla="*/ 1149 w 1271"/>
                              <a:gd name="T65" fmla="*/ 447 h 1401"/>
                              <a:gd name="T66" fmla="*/ 1163 w 1271"/>
                              <a:gd name="T67" fmla="*/ 569 h 1401"/>
                              <a:gd name="T68" fmla="*/ 1183 w 1271"/>
                              <a:gd name="T69" fmla="*/ 718 h 1401"/>
                              <a:gd name="T70" fmla="*/ 1186 w 1271"/>
                              <a:gd name="T71" fmla="*/ 798 h 1401"/>
                              <a:gd name="T72" fmla="*/ 1084 w 1271"/>
                              <a:gd name="T73" fmla="*/ 1103 h 1401"/>
                              <a:gd name="T74" fmla="*/ 614 w 1271"/>
                              <a:gd name="T75" fmla="*/ 1390 h 1401"/>
                              <a:gd name="T76" fmla="*/ 611 w 1271"/>
                              <a:gd name="T77" fmla="*/ 1393 h 1401"/>
                              <a:gd name="T78" fmla="*/ 605 w 1271"/>
                              <a:gd name="T79" fmla="*/ 1401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1" h="1401">
                                <a:moveTo>
                                  <a:pt x="601" y="1396"/>
                                </a:moveTo>
                                <a:cubicBezTo>
                                  <a:pt x="548" y="1344"/>
                                  <a:pt x="483" y="1316"/>
                                  <a:pt x="420" y="1289"/>
                                </a:cubicBezTo>
                                <a:cubicBezTo>
                                  <a:pt x="415" y="1287"/>
                                  <a:pt x="415" y="1287"/>
                                  <a:pt x="415" y="1287"/>
                                </a:cubicBezTo>
                                <a:cubicBezTo>
                                  <a:pt x="414" y="1286"/>
                                  <a:pt x="381" y="1274"/>
                                  <a:pt x="381" y="1274"/>
                                </a:cubicBezTo>
                                <a:cubicBezTo>
                                  <a:pt x="377" y="1273"/>
                                  <a:pt x="375" y="1272"/>
                                  <a:pt x="373" y="1271"/>
                                </a:cubicBezTo>
                                <a:cubicBezTo>
                                  <a:pt x="367" y="1268"/>
                                  <a:pt x="367" y="1268"/>
                                  <a:pt x="367" y="1268"/>
                                </a:cubicBezTo>
                                <a:cubicBezTo>
                                  <a:pt x="367" y="1269"/>
                                  <a:pt x="367" y="1269"/>
                                  <a:pt x="367" y="1269"/>
                                </a:cubicBezTo>
                                <a:cubicBezTo>
                                  <a:pt x="161" y="1196"/>
                                  <a:pt x="35" y="1026"/>
                                  <a:pt x="29" y="813"/>
                                </a:cubicBezTo>
                                <a:cubicBezTo>
                                  <a:pt x="29" y="805"/>
                                  <a:pt x="29" y="796"/>
                                  <a:pt x="29" y="786"/>
                                </a:cubicBezTo>
                                <a:cubicBezTo>
                                  <a:pt x="29" y="754"/>
                                  <a:pt x="31" y="721"/>
                                  <a:pt x="34" y="686"/>
                                </a:cubicBezTo>
                                <a:cubicBezTo>
                                  <a:pt x="37" y="666"/>
                                  <a:pt x="43" y="619"/>
                                  <a:pt x="43" y="617"/>
                                </a:cubicBezTo>
                                <a:cubicBezTo>
                                  <a:pt x="62" y="509"/>
                                  <a:pt x="62" y="509"/>
                                  <a:pt x="62" y="509"/>
                                </a:cubicBezTo>
                                <a:cubicBezTo>
                                  <a:pt x="64" y="498"/>
                                  <a:pt x="65" y="492"/>
                                  <a:pt x="65" y="489"/>
                                </a:cubicBezTo>
                                <a:cubicBezTo>
                                  <a:pt x="67" y="483"/>
                                  <a:pt x="67" y="483"/>
                                  <a:pt x="67" y="483"/>
                                </a:cubicBezTo>
                                <a:cubicBezTo>
                                  <a:pt x="66" y="483"/>
                                  <a:pt x="66" y="483"/>
                                  <a:pt x="66" y="483"/>
                                </a:cubicBezTo>
                                <a:cubicBezTo>
                                  <a:pt x="67" y="468"/>
                                  <a:pt x="68" y="449"/>
                                  <a:pt x="68" y="431"/>
                                </a:cubicBezTo>
                                <a:cubicBezTo>
                                  <a:pt x="68" y="356"/>
                                  <a:pt x="49" y="309"/>
                                  <a:pt x="6" y="278"/>
                                </a:cubicBezTo>
                                <a:cubicBezTo>
                                  <a:pt x="6" y="277"/>
                                  <a:pt x="6" y="277"/>
                                  <a:pt x="6" y="277"/>
                                </a:cubicBezTo>
                                <a:cubicBezTo>
                                  <a:pt x="0" y="272"/>
                                  <a:pt x="0" y="272"/>
                                  <a:pt x="0" y="272"/>
                                </a:cubicBezTo>
                                <a:cubicBezTo>
                                  <a:pt x="92" y="152"/>
                                  <a:pt x="92" y="152"/>
                                  <a:pt x="92" y="152"/>
                                </a:cubicBezTo>
                                <a:cubicBezTo>
                                  <a:pt x="90" y="149"/>
                                  <a:pt x="90" y="149"/>
                                  <a:pt x="90" y="149"/>
                                </a:cubicBezTo>
                                <a:cubicBezTo>
                                  <a:pt x="82" y="139"/>
                                  <a:pt x="78" y="129"/>
                                  <a:pt x="77" y="119"/>
                                </a:cubicBezTo>
                                <a:cubicBezTo>
                                  <a:pt x="76" y="105"/>
                                  <a:pt x="76" y="105"/>
                                  <a:pt x="76" y="105"/>
                                </a:cubicBezTo>
                                <a:cubicBezTo>
                                  <a:pt x="89" y="110"/>
                                  <a:pt x="89" y="110"/>
                                  <a:pt x="89" y="110"/>
                                </a:cubicBezTo>
                                <a:cubicBezTo>
                                  <a:pt x="97" y="113"/>
                                  <a:pt x="105" y="116"/>
                                  <a:pt x="114" y="118"/>
                                </a:cubicBezTo>
                                <a:cubicBezTo>
                                  <a:pt x="118" y="119"/>
                                  <a:pt x="118" y="119"/>
                                  <a:pt x="118" y="119"/>
                                </a:cubicBezTo>
                                <a:cubicBezTo>
                                  <a:pt x="209" y="0"/>
                                  <a:pt x="209" y="0"/>
                                  <a:pt x="209" y="0"/>
                                </a:cubicBezTo>
                                <a:cubicBezTo>
                                  <a:pt x="213" y="7"/>
                                  <a:pt x="213" y="7"/>
                                  <a:pt x="213" y="7"/>
                                </a:cubicBezTo>
                                <a:cubicBezTo>
                                  <a:pt x="230" y="36"/>
                                  <a:pt x="261" y="50"/>
                                  <a:pt x="306" y="50"/>
                                </a:cubicBezTo>
                                <a:cubicBezTo>
                                  <a:pt x="325" y="50"/>
                                  <a:pt x="347" y="48"/>
                                  <a:pt x="374" y="43"/>
                                </a:cubicBezTo>
                                <a:cubicBezTo>
                                  <a:pt x="374" y="43"/>
                                  <a:pt x="464" y="29"/>
                                  <a:pt x="465" y="29"/>
                                </a:cubicBezTo>
                                <a:cubicBezTo>
                                  <a:pt x="528" y="22"/>
                                  <a:pt x="539" y="20"/>
                                  <a:pt x="541" y="20"/>
                                </a:cubicBezTo>
                                <a:cubicBezTo>
                                  <a:pt x="547" y="19"/>
                                  <a:pt x="547" y="19"/>
                                  <a:pt x="547" y="19"/>
                                </a:cubicBezTo>
                                <a:cubicBezTo>
                                  <a:pt x="565" y="18"/>
                                  <a:pt x="584" y="17"/>
                                  <a:pt x="604" y="17"/>
                                </a:cubicBezTo>
                                <a:cubicBezTo>
                                  <a:pt x="643" y="17"/>
                                  <a:pt x="686" y="20"/>
                                  <a:pt x="731" y="27"/>
                                </a:cubicBezTo>
                                <a:cubicBezTo>
                                  <a:pt x="731" y="27"/>
                                  <a:pt x="795" y="36"/>
                                  <a:pt x="795" y="36"/>
                                </a:cubicBezTo>
                                <a:cubicBezTo>
                                  <a:pt x="875" y="49"/>
                                  <a:pt x="875" y="49"/>
                                  <a:pt x="875" y="49"/>
                                </a:cubicBezTo>
                                <a:cubicBezTo>
                                  <a:pt x="886" y="51"/>
                                  <a:pt x="900" y="52"/>
                                  <a:pt x="913" y="52"/>
                                </a:cubicBezTo>
                                <a:cubicBezTo>
                                  <a:pt x="949" y="52"/>
                                  <a:pt x="974" y="44"/>
                                  <a:pt x="992" y="27"/>
                                </a:cubicBezTo>
                                <a:cubicBezTo>
                                  <a:pt x="995" y="23"/>
                                  <a:pt x="999" y="19"/>
                                  <a:pt x="1002" y="15"/>
                                </a:cubicBezTo>
                                <a:cubicBezTo>
                                  <a:pt x="1011" y="4"/>
                                  <a:pt x="1011" y="4"/>
                                  <a:pt x="1011" y="4"/>
                                </a:cubicBezTo>
                                <a:cubicBezTo>
                                  <a:pt x="1095" y="115"/>
                                  <a:pt x="1095" y="115"/>
                                  <a:pt x="1095" y="115"/>
                                </a:cubicBezTo>
                                <a:cubicBezTo>
                                  <a:pt x="1099" y="113"/>
                                  <a:pt x="1099" y="113"/>
                                  <a:pt x="1099" y="113"/>
                                </a:cubicBezTo>
                                <a:cubicBezTo>
                                  <a:pt x="1112" y="108"/>
                                  <a:pt x="1131" y="101"/>
                                  <a:pt x="1155" y="92"/>
                                </a:cubicBezTo>
                                <a:cubicBezTo>
                                  <a:pt x="1155" y="92"/>
                                  <a:pt x="1167" y="88"/>
                                  <a:pt x="1171" y="87"/>
                                </a:cubicBezTo>
                                <a:cubicBezTo>
                                  <a:pt x="1202" y="75"/>
                                  <a:pt x="1227" y="68"/>
                                  <a:pt x="1248" y="63"/>
                                </a:cubicBezTo>
                                <a:cubicBezTo>
                                  <a:pt x="1264" y="60"/>
                                  <a:pt x="1264" y="60"/>
                                  <a:pt x="1264" y="60"/>
                                </a:cubicBezTo>
                                <a:cubicBezTo>
                                  <a:pt x="1257" y="75"/>
                                  <a:pt x="1257" y="75"/>
                                  <a:pt x="1257" y="75"/>
                                </a:cubicBezTo>
                                <a:cubicBezTo>
                                  <a:pt x="1252" y="88"/>
                                  <a:pt x="1247" y="98"/>
                                  <a:pt x="1241" y="106"/>
                                </a:cubicBezTo>
                                <a:cubicBezTo>
                                  <a:pt x="1231" y="122"/>
                                  <a:pt x="1231" y="122"/>
                                  <a:pt x="1231" y="122"/>
                                </a:cubicBezTo>
                                <a:cubicBezTo>
                                  <a:pt x="1248" y="115"/>
                                  <a:pt x="1248" y="115"/>
                                  <a:pt x="1248" y="115"/>
                                </a:cubicBezTo>
                                <a:cubicBezTo>
                                  <a:pt x="1249" y="115"/>
                                  <a:pt x="1261" y="110"/>
                                  <a:pt x="1271" y="106"/>
                                </a:cubicBezTo>
                                <a:cubicBezTo>
                                  <a:pt x="1260" y="126"/>
                                  <a:pt x="1260" y="126"/>
                                  <a:pt x="1260" y="126"/>
                                </a:cubicBezTo>
                                <a:cubicBezTo>
                                  <a:pt x="1254" y="137"/>
                                  <a:pt x="1232" y="172"/>
                                  <a:pt x="1212" y="187"/>
                                </a:cubicBezTo>
                                <a:cubicBezTo>
                                  <a:pt x="1207" y="191"/>
                                  <a:pt x="1207" y="191"/>
                                  <a:pt x="1207" y="191"/>
                                </a:cubicBezTo>
                                <a:cubicBezTo>
                                  <a:pt x="1210" y="195"/>
                                  <a:pt x="1210" y="195"/>
                                  <a:pt x="1210" y="195"/>
                                </a:cubicBezTo>
                                <a:cubicBezTo>
                                  <a:pt x="1210" y="195"/>
                                  <a:pt x="1211" y="196"/>
                                  <a:pt x="1211" y="196"/>
                                </a:cubicBezTo>
                                <a:cubicBezTo>
                                  <a:pt x="1213" y="199"/>
                                  <a:pt x="1214" y="205"/>
                                  <a:pt x="1214" y="210"/>
                                </a:cubicBezTo>
                                <a:cubicBezTo>
                                  <a:pt x="1214" y="216"/>
                                  <a:pt x="1213" y="221"/>
                                  <a:pt x="1211" y="225"/>
                                </a:cubicBezTo>
                                <a:cubicBezTo>
                                  <a:pt x="1209" y="230"/>
                                  <a:pt x="1205" y="236"/>
                                  <a:pt x="1199" y="243"/>
                                </a:cubicBezTo>
                                <a:cubicBezTo>
                                  <a:pt x="1195" y="247"/>
                                  <a:pt x="1195" y="247"/>
                                  <a:pt x="1195" y="247"/>
                                </a:cubicBezTo>
                                <a:cubicBezTo>
                                  <a:pt x="1218" y="276"/>
                                  <a:pt x="1218" y="276"/>
                                  <a:pt x="1218" y="276"/>
                                </a:cubicBezTo>
                                <a:cubicBezTo>
                                  <a:pt x="1213" y="280"/>
                                  <a:pt x="1213" y="280"/>
                                  <a:pt x="1213" y="280"/>
                                </a:cubicBezTo>
                                <a:cubicBezTo>
                                  <a:pt x="1170" y="312"/>
                                  <a:pt x="1149" y="363"/>
                                  <a:pt x="1149" y="434"/>
                                </a:cubicBezTo>
                                <a:cubicBezTo>
                                  <a:pt x="1149" y="436"/>
                                  <a:pt x="1149" y="436"/>
                                  <a:pt x="1149" y="436"/>
                                </a:cubicBezTo>
                                <a:cubicBezTo>
                                  <a:pt x="1149" y="440"/>
                                  <a:pt x="1149" y="443"/>
                                  <a:pt x="1149" y="447"/>
                                </a:cubicBezTo>
                                <a:cubicBezTo>
                                  <a:pt x="1149" y="464"/>
                                  <a:pt x="1150" y="481"/>
                                  <a:pt x="1152" y="500"/>
                                </a:cubicBezTo>
                                <a:cubicBezTo>
                                  <a:pt x="1163" y="569"/>
                                  <a:pt x="1163" y="569"/>
                                  <a:pt x="1163" y="569"/>
                                </a:cubicBezTo>
                                <a:cubicBezTo>
                                  <a:pt x="1171" y="616"/>
                                  <a:pt x="1175" y="640"/>
                                  <a:pt x="1175" y="641"/>
                                </a:cubicBezTo>
                                <a:cubicBezTo>
                                  <a:pt x="1177" y="661"/>
                                  <a:pt x="1183" y="714"/>
                                  <a:pt x="1183" y="718"/>
                                </a:cubicBezTo>
                                <a:cubicBezTo>
                                  <a:pt x="1186" y="783"/>
                                  <a:pt x="1186" y="789"/>
                                  <a:pt x="1186" y="790"/>
                                </a:cubicBezTo>
                                <a:cubicBezTo>
                                  <a:pt x="1186" y="792"/>
                                  <a:pt x="1186" y="795"/>
                                  <a:pt x="1186" y="798"/>
                                </a:cubicBezTo>
                                <a:cubicBezTo>
                                  <a:pt x="1186" y="913"/>
                                  <a:pt x="1148" y="1029"/>
                                  <a:pt x="1086" y="1101"/>
                                </a:cubicBezTo>
                                <a:cubicBezTo>
                                  <a:pt x="1084" y="1103"/>
                                  <a:pt x="1084" y="1103"/>
                                  <a:pt x="1084" y="1103"/>
                                </a:cubicBezTo>
                                <a:cubicBezTo>
                                  <a:pt x="1044" y="1152"/>
                                  <a:pt x="989" y="1219"/>
                                  <a:pt x="838" y="1272"/>
                                </a:cubicBezTo>
                                <a:cubicBezTo>
                                  <a:pt x="754" y="1303"/>
                                  <a:pt x="679" y="1333"/>
                                  <a:pt x="614" y="1390"/>
                                </a:cubicBezTo>
                                <a:cubicBezTo>
                                  <a:pt x="614" y="1390"/>
                                  <a:pt x="614" y="1390"/>
                                  <a:pt x="614" y="1390"/>
                                </a:cubicBezTo>
                                <a:cubicBezTo>
                                  <a:pt x="611" y="1393"/>
                                  <a:pt x="611" y="1393"/>
                                  <a:pt x="611" y="1393"/>
                                </a:cubicBezTo>
                                <a:cubicBezTo>
                                  <a:pt x="609" y="1395"/>
                                  <a:pt x="609" y="1395"/>
                                  <a:pt x="609" y="1395"/>
                                </a:cubicBezTo>
                                <a:cubicBezTo>
                                  <a:pt x="605" y="1401"/>
                                  <a:pt x="605" y="1401"/>
                                  <a:pt x="605" y="1401"/>
                                </a:cubicBezTo>
                                <a:lnTo>
                                  <a:pt x="601" y="1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32"/>
                        <wps:cNvSpPr>
                          <a:spLocks noEditPoints="1"/>
                        </wps:cNvSpPr>
                        <wps:spPr bwMode="auto">
                          <a:xfrm>
                            <a:off x="565" y="208"/>
                            <a:ext cx="874" cy="964"/>
                          </a:xfrm>
                          <a:custGeom>
                            <a:avLst/>
                            <a:gdLst>
                              <a:gd name="T0" fmla="*/ 749 w 1290"/>
                              <a:gd name="T1" fmla="*/ 675 h 1419"/>
                              <a:gd name="T2" fmla="*/ 440 w 1290"/>
                              <a:gd name="T3" fmla="*/ 333 h 1419"/>
                              <a:gd name="T4" fmla="*/ 318 w 1290"/>
                              <a:gd name="T5" fmla="*/ 282 h 1419"/>
                              <a:gd name="T6" fmla="*/ 512 w 1290"/>
                              <a:gd name="T7" fmla="*/ 271 h 1419"/>
                              <a:gd name="T8" fmla="*/ 861 w 1290"/>
                              <a:gd name="T9" fmla="*/ 775 h 1419"/>
                              <a:gd name="T10" fmla="*/ 645 w 1290"/>
                              <a:gd name="T11" fmla="*/ 693 h 1419"/>
                              <a:gd name="T12" fmla="*/ 543 w 1290"/>
                              <a:gd name="T13" fmla="*/ 673 h 1419"/>
                              <a:gd name="T14" fmla="*/ 935 w 1290"/>
                              <a:gd name="T15" fmla="*/ 783 h 1419"/>
                              <a:gd name="T16" fmla="*/ 652 w 1290"/>
                              <a:gd name="T17" fmla="*/ 507 h 1419"/>
                              <a:gd name="T18" fmla="*/ 557 w 1290"/>
                              <a:gd name="T19" fmla="*/ 529 h 1419"/>
                              <a:gd name="T20" fmla="*/ 692 w 1290"/>
                              <a:gd name="T21" fmla="*/ 506 h 1419"/>
                              <a:gd name="T22" fmla="*/ 356 w 1290"/>
                              <a:gd name="T23" fmla="*/ 342 h 1419"/>
                              <a:gd name="T24" fmla="*/ 1004 w 1290"/>
                              <a:gd name="T25" fmla="*/ 332 h 1419"/>
                              <a:gd name="T26" fmla="*/ 1016 w 1290"/>
                              <a:gd name="T27" fmla="*/ 287 h 1419"/>
                              <a:gd name="T28" fmla="*/ 350 w 1290"/>
                              <a:gd name="T29" fmla="*/ 337 h 1419"/>
                              <a:gd name="T30" fmla="*/ 675 w 1290"/>
                              <a:gd name="T31" fmla="*/ 254 h 1419"/>
                              <a:gd name="T32" fmla="*/ 270 w 1290"/>
                              <a:gd name="T33" fmla="*/ 239 h 1419"/>
                              <a:gd name="T34" fmla="*/ 691 w 1290"/>
                              <a:gd name="T35" fmla="*/ 229 h 1419"/>
                              <a:gd name="T36" fmla="*/ 626 w 1290"/>
                              <a:gd name="T37" fmla="*/ 248 h 1419"/>
                              <a:gd name="T38" fmla="*/ 641 w 1290"/>
                              <a:gd name="T39" fmla="*/ 229 h 1419"/>
                              <a:gd name="T40" fmla="*/ 1076 w 1290"/>
                              <a:gd name="T41" fmla="*/ 236 h 1419"/>
                              <a:gd name="T42" fmla="*/ 600 w 1290"/>
                              <a:gd name="T43" fmla="*/ 199 h 1419"/>
                              <a:gd name="T44" fmla="*/ 953 w 1290"/>
                              <a:gd name="T45" fmla="*/ 204 h 1419"/>
                              <a:gd name="T46" fmla="*/ 572 w 1290"/>
                              <a:gd name="T47" fmla="*/ 194 h 1419"/>
                              <a:gd name="T48" fmla="*/ 1198 w 1290"/>
                              <a:gd name="T49" fmla="*/ 148 h 1419"/>
                              <a:gd name="T50" fmla="*/ 808 w 1290"/>
                              <a:gd name="T51" fmla="*/ 336 h 1419"/>
                              <a:gd name="T52" fmla="*/ 839 w 1290"/>
                              <a:gd name="T53" fmla="*/ 188 h 1419"/>
                              <a:gd name="T54" fmla="*/ 1180 w 1290"/>
                              <a:gd name="T55" fmla="*/ 797 h 1419"/>
                              <a:gd name="T56" fmla="*/ 26 w 1290"/>
                              <a:gd name="T57" fmla="*/ 281 h 1419"/>
                              <a:gd name="T58" fmla="*/ 91 w 1290"/>
                              <a:gd name="T59" fmla="*/ 731 h 1419"/>
                              <a:gd name="T60" fmla="*/ 1149 w 1290"/>
                              <a:gd name="T61" fmla="*/ 324 h 1419"/>
                              <a:gd name="T62" fmla="*/ 671 w 1290"/>
                              <a:gd name="T63" fmla="*/ 473 h 1419"/>
                              <a:gd name="T64" fmla="*/ 584 w 1290"/>
                              <a:gd name="T65" fmla="*/ 402 h 1419"/>
                              <a:gd name="T66" fmla="*/ 802 w 1290"/>
                              <a:gd name="T67" fmla="*/ 969 h 1419"/>
                              <a:gd name="T68" fmla="*/ 945 w 1290"/>
                              <a:gd name="T69" fmla="*/ 1033 h 1419"/>
                              <a:gd name="T70" fmla="*/ 781 w 1290"/>
                              <a:gd name="T71" fmla="*/ 1037 h 1419"/>
                              <a:gd name="T72" fmla="*/ 581 w 1290"/>
                              <a:gd name="T73" fmla="*/ 714 h 1419"/>
                              <a:gd name="T74" fmla="*/ 798 w 1290"/>
                              <a:gd name="T75" fmla="*/ 868 h 1419"/>
                              <a:gd name="T76" fmla="*/ 943 w 1290"/>
                              <a:gd name="T77" fmla="*/ 892 h 1419"/>
                              <a:gd name="T78" fmla="*/ 576 w 1290"/>
                              <a:gd name="T79" fmla="*/ 320 h 1419"/>
                              <a:gd name="T80" fmla="*/ 563 w 1290"/>
                              <a:gd name="T81" fmla="*/ 262 h 1419"/>
                              <a:gd name="T82" fmla="*/ 636 w 1290"/>
                              <a:gd name="T83" fmla="*/ 271 h 1419"/>
                              <a:gd name="T84" fmla="*/ 708 w 1290"/>
                              <a:gd name="T85" fmla="*/ 1000 h 1419"/>
                              <a:gd name="T86" fmla="*/ 519 w 1290"/>
                              <a:gd name="T87" fmla="*/ 720 h 1419"/>
                              <a:gd name="T88" fmla="*/ 480 w 1290"/>
                              <a:gd name="T89" fmla="*/ 486 h 1419"/>
                              <a:gd name="T90" fmla="*/ 840 w 1290"/>
                              <a:gd name="T91" fmla="*/ 494 h 1419"/>
                              <a:gd name="T92" fmla="*/ 687 w 1290"/>
                              <a:gd name="T93" fmla="*/ 474 h 1419"/>
                              <a:gd name="T94" fmla="*/ 958 w 1290"/>
                              <a:gd name="T95" fmla="*/ 412 h 1419"/>
                              <a:gd name="T96" fmla="*/ 1084 w 1290"/>
                              <a:gd name="T97" fmla="*/ 383 h 1419"/>
                              <a:gd name="T98" fmla="*/ 554 w 1290"/>
                              <a:gd name="T99" fmla="*/ 403 h 1419"/>
                              <a:gd name="T100" fmla="*/ 304 w 1290"/>
                              <a:gd name="T101" fmla="*/ 381 h 1419"/>
                              <a:gd name="T102" fmla="*/ 865 w 1290"/>
                              <a:gd name="T103" fmla="*/ 410 h 1419"/>
                              <a:gd name="T104" fmla="*/ 861 w 1290"/>
                              <a:gd name="T105" fmla="*/ 378 h 1419"/>
                              <a:gd name="T106" fmla="*/ 554 w 1290"/>
                              <a:gd name="T107" fmla="*/ 44 h 1419"/>
                              <a:gd name="T108" fmla="*/ 1047 w 1290"/>
                              <a:gd name="T109" fmla="*/ 140 h 1419"/>
                              <a:gd name="T110" fmla="*/ 186 w 1290"/>
                              <a:gd name="T111" fmla="*/ 138 h 1419"/>
                              <a:gd name="T112" fmla="*/ 1018 w 1290"/>
                              <a:gd name="T113" fmla="*/ 5 h 1419"/>
                              <a:gd name="T114" fmla="*/ 472 w 1290"/>
                              <a:gd name="T115" fmla="*/ 34 h 1419"/>
                              <a:gd name="T116" fmla="*/ 0 w 1290"/>
                              <a:gd name="T117" fmla="*/ 283 h 1419"/>
                              <a:gd name="T118" fmla="*/ 31 w 1290"/>
                              <a:gd name="T119" fmla="*/ 824 h 1419"/>
                              <a:gd name="T120" fmla="*/ 625 w 1290"/>
                              <a:gd name="T121" fmla="*/ 1405 h 1419"/>
                              <a:gd name="T122" fmla="*/ 1162 w 1290"/>
                              <a:gd name="T123" fmla="*/ 458 h 1419"/>
                              <a:gd name="T124" fmla="*/ 1290 w 1290"/>
                              <a:gd name="T125" fmla="*/ 105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0" h="1419">
                                <a:moveTo>
                                  <a:pt x="445" y="234"/>
                                </a:moveTo>
                                <a:cubicBezTo>
                                  <a:pt x="411" y="216"/>
                                  <a:pt x="362" y="217"/>
                                  <a:pt x="334" y="210"/>
                                </a:cubicBezTo>
                                <a:cubicBezTo>
                                  <a:pt x="306" y="203"/>
                                  <a:pt x="302" y="201"/>
                                  <a:pt x="302" y="201"/>
                                </a:cubicBezTo>
                                <a:cubicBezTo>
                                  <a:pt x="313" y="203"/>
                                  <a:pt x="323" y="206"/>
                                  <a:pt x="335" y="208"/>
                                </a:cubicBezTo>
                                <a:cubicBezTo>
                                  <a:pt x="373" y="212"/>
                                  <a:pt x="414" y="214"/>
                                  <a:pt x="445" y="228"/>
                                </a:cubicBezTo>
                                <a:cubicBezTo>
                                  <a:pt x="463" y="235"/>
                                  <a:pt x="473" y="253"/>
                                  <a:pt x="477" y="272"/>
                                </a:cubicBezTo>
                                <a:cubicBezTo>
                                  <a:pt x="470" y="257"/>
                                  <a:pt x="459" y="242"/>
                                  <a:pt x="445" y="234"/>
                                </a:cubicBezTo>
                                <a:moveTo>
                                  <a:pt x="752" y="668"/>
                                </a:moveTo>
                                <a:cubicBezTo>
                                  <a:pt x="781" y="704"/>
                                  <a:pt x="783" y="704"/>
                                  <a:pt x="807" y="728"/>
                                </a:cubicBezTo>
                                <a:cubicBezTo>
                                  <a:pt x="794" y="722"/>
                                  <a:pt x="765" y="695"/>
                                  <a:pt x="749" y="675"/>
                                </a:cubicBezTo>
                                <a:cubicBezTo>
                                  <a:pt x="725" y="645"/>
                                  <a:pt x="714" y="619"/>
                                  <a:pt x="710" y="591"/>
                                </a:cubicBezTo>
                                <a:cubicBezTo>
                                  <a:pt x="710" y="591"/>
                                  <a:pt x="724" y="632"/>
                                  <a:pt x="752" y="668"/>
                                </a:cubicBezTo>
                                <a:moveTo>
                                  <a:pt x="562" y="345"/>
                                </a:moveTo>
                                <a:cubicBezTo>
                                  <a:pt x="539" y="342"/>
                                  <a:pt x="519" y="352"/>
                                  <a:pt x="501" y="375"/>
                                </a:cubicBezTo>
                                <a:cubicBezTo>
                                  <a:pt x="478" y="382"/>
                                  <a:pt x="464" y="391"/>
                                  <a:pt x="447" y="409"/>
                                </a:cubicBezTo>
                                <a:cubicBezTo>
                                  <a:pt x="434" y="405"/>
                                  <a:pt x="419" y="397"/>
                                  <a:pt x="415" y="394"/>
                                </a:cubicBezTo>
                                <a:cubicBezTo>
                                  <a:pt x="418" y="387"/>
                                  <a:pt x="422" y="382"/>
                                  <a:pt x="429" y="379"/>
                                </a:cubicBezTo>
                                <a:cubicBezTo>
                                  <a:pt x="423" y="376"/>
                                  <a:pt x="413" y="371"/>
                                  <a:pt x="415" y="364"/>
                                </a:cubicBezTo>
                                <a:cubicBezTo>
                                  <a:pt x="418" y="352"/>
                                  <a:pt x="434" y="359"/>
                                  <a:pt x="452" y="352"/>
                                </a:cubicBezTo>
                                <a:cubicBezTo>
                                  <a:pt x="445" y="348"/>
                                  <a:pt x="436" y="343"/>
                                  <a:pt x="440" y="333"/>
                                </a:cubicBezTo>
                                <a:cubicBezTo>
                                  <a:pt x="443" y="323"/>
                                  <a:pt x="459" y="324"/>
                                  <a:pt x="471" y="327"/>
                                </a:cubicBezTo>
                                <a:cubicBezTo>
                                  <a:pt x="464" y="321"/>
                                  <a:pt x="463" y="309"/>
                                  <a:pt x="470" y="304"/>
                                </a:cubicBezTo>
                                <a:cubicBezTo>
                                  <a:pt x="478" y="300"/>
                                  <a:pt x="494" y="301"/>
                                  <a:pt x="494" y="301"/>
                                </a:cubicBezTo>
                                <a:cubicBezTo>
                                  <a:pt x="494" y="293"/>
                                  <a:pt x="501" y="287"/>
                                  <a:pt x="505" y="280"/>
                                </a:cubicBezTo>
                                <a:cubicBezTo>
                                  <a:pt x="498" y="282"/>
                                  <a:pt x="493" y="291"/>
                                  <a:pt x="491" y="297"/>
                                </a:cubicBezTo>
                                <a:cubicBezTo>
                                  <a:pt x="468" y="295"/>
                                  <a:pt x="457" y="306"/>
                                  <a:pt x="463" y="321"/>
                                </a:cubicBezTo>
                                <a:cubicBezTo>
                                  <a:pt x="452" y="318"/>
                                  <a:pt x="440" y="320"/>
                                  <a:pt x="436" y="330"/>
                                </a:cubicBezTo>
                                <a:cubicBezTo>
                                  <a:pt x="408" y="313"/>
                                  <a:pt x="365" y="301"/>
                                  <a:pt x="335" y="299"/>
                                </a:cubicBezTo>
                                <a:cubicBezTo>
                                  <a:pt x="331" y="299"/>
                                  <a:pt x="329" y="299"/>
                                  <a:pt x="325" y="298"/>
                                </a:cubicBezTo>
                                <a:cubicBezTo>
                                  <a:pt x="322" y="295"/>
                                  <a:pt x="319" y="286"/>
                                  <a:pt x="318" y="282"/>
                                </a:cubicBezTo>
                                <a:cubicBezTo>
                                  <a:pt x="314" y="269"/>
                                  <a:pt x="308" y="251"/>
                                  <a:pt x="295" y="245"/>
                                </a:cubicBezTo>
                                <a:cubicBezTo>
                                  <a:pt x="323" y="249"/>
                                  <a:pt x="397" y="263"/>
                                  <a:pt x="443" y="282"/>
                                </a:cubicBezTo>
                                <a:cubicBezTo>
                                  <a:pt x="409" y="257"/>
                                  <a:pt x="317" y="245"/>
                                  <a:pt x="261" y="231"/>
                                </a:cubicBezTo>
                                <a:cubicBezTo>
                                  <a:pt x="219" y="222"/>
                                  <a:pt x="162" y="204"/>
                                  <a:pt x="126" y="179"/>
                                </a:cubicBezTo>
                                <a:cubicBezTo>
                                  <a:pt x="106" y="164"/>
                                  <a:pt x="95" y="148"/>
                                  <a:pt x="93" y="129"/>
                                </a:cubicBezTo>
                                <a:cubicBezTo>
                                  <a:pt x="118" y="138"/>
                                  <a:pt x="140" y="143"/>
                                  <a:pt x="169" y="149"/>
                                </a:cubicBezTo>
                                <a:cubicBezTo>
                                  <a:pt x="189" y="153"/>
                                  <a:pt x="205" y="156"/>
                                  <a:pt x="233" y="162"/>
                                </a:cubicBezTo>
                                <a:cubicBezTo>
                                  <a:pt x="260" y="167"/>
                                  <a:pt x="298" y="179"/>
                                  <a:pt x="298" y="179"/>
                                </a:cubicBezTo>
                                <a:cubicBezTo>
                                  <a:pt x="358" y="196"/>
                                  <a:pt x="425" y="185"/>
                                  <a:pt x="483" y="205"/>
                                </a:cubicBezTo>
                                <a:cubicBezTo>
                                  <a:pt x="509" y="215"/>
                                  <a:pt x="508" y="247"/>
                                  <a:pt x="512" y="271"/>
                                </a:cubicBezTo>
                                <a:cubicBezTo>
                                  <a:pt x="518" y="277"/>
                                  <a:pt x="518" y="277"/>
                                  <a:pt x="518" y="277"/>
                                </a:cubicBezTo>
                                <a:cubicBezTo>
                                  <a:pt x="518" y="311"/>
                                  <a:pt x="535" y="325"/>
                                  <a:pt x="562" y="345"/>
                                </a:cubicBezTo>
                                <a:moveTo>
                                  <a:pt x="774" y="670"/>
                                </a:moveTo>
                                <a:cubicBezTo>
                                  <a:pt x="803" y="705"/>
                                  <a:pt x="830" y="724"/>
                                  <a:pt x="836" y="728"/>
                                </a:cubicBezTo>
                                <a:cubicBezTo>
                                  <a:pt x="836" y="728"/>
                                  <a:pt x="796" y="691"/>
                                  <a:pt x="788" y="676"/>
                                </a:cubicBezTo>
                                <a:cubicBezTo>
                                  <a:pt x="855" y="728"/>
                                  <a:pt x="908" y="749"/>
                                  <a:pt x="933" y="767"/>
                                </a:cubicBezTo>
                                <a:cubicBezTo>
                                  <a:pt x="923" y="765"/>
                                  <a:pt x="912" y="764"/>
                                  <a:pt x="906" y="771"/>
                                </a:cubicBezTo>
                                <a:cubicBezTo>
                                  <a:pt x="901" y="779"/>
                                  <a:pt x="905" y="791"/>
                                  <a:pt x="901" y="802"/>
                                </a:cubicBezTo>
                                <a:cubicBezTo>
                                  <a:pt x="899" y="810"/>
                                  <a:pt x="894" y="811"/>
                                  <a:pt x="891" y="811"/>
                                </a:cubicBezTo>
                                <a:cubicBezTo>
                                  <a:pt x="886" y="780"/>
                                  <a:pt x="861" y="775"/>
                                  <a:pt x="861" y="775"/>
                                </a:cubicBezTo>
                                <a:cubicBezTo>
                                  <a:pt x="867" y="782"/>
                                  <a:pt x="875" y="790"/>
                                  <a:pt x="877" y="801"/>
                                </a:cubicBezTo>
                                <a:cubicBezTo>
                                  <a:pt x="853" y="797"/>
                                  <a:pt x="809" y="770"/>
                                  <a:pt x="809" y="769"/>
                                </a:cubicBezTo>
                                <a:cubicBezTo>
                                  <a:pt x="786" y="771"/>
                                  <a:pt x="758" y="768"/>
                                  <a:pt x="743" y="758"/>
                                </a:cubicBezTo>
                                <a:cubicBezTo>
                                  <a:pt x="726" y="747"/>
                                  <a:pt x="761" y="745"/>
                                  <a:pt x="747" y="734"/>
                                </a:cubicBezTo>
                                <a:cubicBezTo>
                                  <a:pt x="740" y="729"/>
                                  <a:pt x="733" y="734"/>
                                  <a:pt x="728" y="726"/>
                                </a:cubicBezTo>
                                <a:cubicBezTo>
                                  <a:pt x="724" y="721"/>
                                  <a:pt x="737" y="709"/>
                                  <a:pt x="732" y="698"/>
                                </a:cubicBezTo>
                                <a:cubicBezTo>
                                  <a:pt x="728" y="690"/>
                                  <a:pt x="721" y="691"/>
                                  <a:pt x="715" y="696"/>
                                </a:cubicBezTo>
                                <a:cubicBezTo>
                                  <a:pt x="709" y="702"/>
                                  <a:pt x="705" y="725"/>
                                  <a:pt x="687" y="721"/>
                                </a:cubicBezTo>
                                <a:cubicBezTo>
                                  <a:pt x="677" y="718"/>
                                  <a:pt x="680" y="700"/>
                                  <a:pt x="669" y="692"/>
                                </a:cubicBezTo>
                                <a:cubicBezTo>
                                  <a:pt x="661" y="686"/>
                                  <a:pt x="651" y="686"/>
                                  <a:pt x="645" y="693"/>
                                </a:cubicBezTo>
                                <a:cubicBezTo>
                                  <a:pt x="637" y="700"/>
                                  <a:pt x="639" y="711"/>
                                  <a:pt x="639" y="711"/>
                                </a:cubicBezTo>
                                <a:cubicBezTo>
                                  <a:pt x="618" y="669"/>
                                  <a:pt x="638" y="578"/>
                                  <a:pt x="638" y="578"/>
                                </a:cubicBezTo>
                                <a:cubicBezTo>
                                  <a:pt x="616" y="637"/>
                                  <a:pt x="616" y="688"/>
                                  <a:pt x="633" y="719"/>
                                </a:cubicBezTo>
                                <a:cubicBezTo>
                                  <a:pt x="628" y="716"/>
                                  <a:pt x="619" y="707"/>
                                  <a:pt x="616" y="702"/>
                                </a:cubicBezTo>
                                <a:cubicBezTo>
                                  <a:pt x="612" y="691"/>
                                  <a:pt x="605" y="676"/>
                                  <a:pt x="606" y="661"/>
                                </a:cubicBezTo>
                                <a:cubicBezTo>
                                  <a:pt x="593" y="684"/>
                                  <a:pt x="619" y="727"/>
                                  <a:pt x="609" y="727"/>
                                </a:cubicBezTo>
                                <a:cubicBezTo>
                                  <a:pt x="600" y="727"/>
                                  <a:pt x="600" y="710"/>
                                  <a:pt x="589" y="705"/>
                                </a:cubicBezTo>
                                <a:cubicBezTo>
                                  <a:pt x="578" y="699"/>
                                  <a:pt x="574" y="709"/>
                                  <a:pt x="570" y="705"/>
                                </a:cubicBezTo>
                                <a:cubicBezTo>
                                  <a:pt x="565" y="701"/>
                                  <a:pt x="588" y="684"/>
                                  <a:pt x="568" y="672"/>
                                </a:cubicBezTo>
                                <a:cubicBezTo>
                                  <a:pt x="557" y="666"/>
                                  <a:pt x="552" y="678"/>
                                  <a:pt x="543" y="673"/>
                                </a:cubicBezTo>
                                <a:cubicBezTo>
                                  <a:pt x="534" y="668"/>
                                  <a:pt x="522" y="670"/>
                                  <a:pt x="522" y="670"/>
                                </a:cubicBezTo>
                                <a:cubicBezTo>
                                  <a:pt x="518" y="649"/>
                                  <a:pt x="544" y="556"/>
                                  <a:pt x="544" y="556"/>
                                </a:cubicBezTo>
                                <a:cubicBezTo>
                                  <a:pt x="560" y="564"/>
                                  <a:pt x="582" y="551"/>
                                  <a:pt x="582" y="551"/>
                                </a:cubicBezTo>
                                <a:cubicBezTo>
                                  <a:pt x="593" y="573"/>
                                  <a:pt x="617" y="555"/>
                                  <a:pt x="627" y="547"/>
                                </a:cubicBezTo>
                                <a:cubicBezTo>
                                  <a:pt x="635" y="540"/>
                                  <a:pt x="637" y="535"/>
                                  <a:pt x="646" y="531"/>
                                </a:cubicBezTo>
                                <a:cubicBezTo>
                                  <a:pt x="656" y="526"/>
                                  <a:pt x="667" y="533"/>
                                  <a:pt x="677" y="528"/>
                                </a:cubicBezTo>
                                <a:cubicBezTo>
                                  <a:pt x="688" y="524"/>
                                  <a:pt x="691" y="517"/>
                                  <a:pt x="691" y="517"/>
                                </a:cubicBezTo>
                                <a:cubicBezTo>
                                  <a:pt x="704" y="529"/>
                                  <a:pt x="721" y="574"/>
                                  <a:pt x="728" y="589"/>
                                </a:cubicBezTo>
                                <a:cubicBezTo>
                                  <a:pt x="751" y="640"/>
                                  <a:pt x="774" y="670"/>
                                  <a:pt x="774" y="670"/>
                                </a:cubicBezTo>
                                <a:moveTo>
                                  <a:pt x="935" y="783"/>
                                </a:moveTo>
                                <a:cubicBezTo>
                                  <a:pt x="937" y="794"/>
                                  <a:pt x="923" y="801"/>
                                  <a:pt x="913" y="802"/>
                                </a:cubicBezTo>
                                <a:cubicBezTo>
                                  <a:pt x="910" y="803"/>
                                  <a:pt x="910" y="803"/>
                                  <a:pt x="910" y="803"/>
                                </a:cubicBezTo>
                                <a:cubicBezTo>
                                  <a:pt x="910" y="793"/>
                                  <a:pt x="908" y="774"/>
                                  <a:pt x="918" y="772"/>
                                </a:cubicBezTo>
                                <a:cubicBezTo>
                                  <a:pt x="929" y="770"/>
                                  <a:pt x="933" y="775"/>
                                  <a:pt x="935" y="783"/>
                                </a:cubicBezTo>
                                <a:moveTo>
                                  <a:pt x="692" y="506"/>
                                </a:moveTo>
                                <a:cubicBezTo>
                                  <a:pt x="686" y="507"/>
                                  <a:pt x="690" y="510"/>
                                  <a:pt x="676" y="520"/>
                                </a:cubicBezTo>
                                <a:cubicBezTo>
                                  <a:pt x="673" y="522"/>
                                  <a:pt x="663" y="524"/>
                                  <a:pt x="655" y="523"/>
                                </a:cubicBezTo>
                                <a:cubicBezTo>
                                  <a:pt x="657" y="519"/>
                                  <a:pt x="661" y="515"/>
                                  <a:pt x="656" y="505"/>
                                </a:cubicBezTo>
                                <a:cubicBezTo>
                                  <a:pt x="651" y="495"/>
                                  <a:pt x="643" y="492"/>
                                  <a:pt x="639" y="492"/>
                                </a:cubicBezTo>
                                <a:cubicBezTo>
                                  <a:pt x="645" y="496"/>
                                  <a:pt x="649" y="501"/>
                                  <a:pt x="652" y="507"/>
                                </a:cubicBezTo>
                                <a:cubicBezTo>
                                  <a:pt x="654" y="512"/>
                                  <a:pt x="653" y="518"/>
                                  <a:pt x="648" y="522"/>
                                </a:cubicBezTo>
                                <a:cubicBezTo>
                                  <a:pt x="644" y="523"/>
                                  <a:pt x="638" y="526"/>
                                  <a:pt x="635" y="530"/>
                                </a:cubicBezTo>
                                <a:cubicBezTo>
                                  <a:pt x="638" y="517"/>
                                  <a:pt x="627" y="498"/>
                                  <a:pt x="617" y="495"/>
                                </a:cubicBezTo>
                                <a:cubicBezTo>
                                  <a:pt x="626" y="507"/>
                                  <a:pt x="633" y="514"/>
                                  <a:pt x="628" y="534"/>
                                </a:cubicBezTo>
                                <a:cubicBezTo>
                                  <a:pt x="625" y="540"/>
                                  <a:pt x="599" y="558"/>
                                  <a:pt x="592" y="552"/>
                                </a:cubicBezTo>
                                <a:cubicBezTo>
                                  <a:pt x="579" y="541"/>
                                  <a:pt x="589" y="532"/>
                                  <a:pt x="585" y="519"/>
                                </a:cubicBezTo>
                                <a:cubicBezTo>
                                  <a:pt x="583" y="517"/>
                                  <a:pt x="583" y="514"/>
                                  <a:pt x="581" y="515"/>
                                </a:cubicBezTo>
                                <a:cubicBezTo>
                                  <a:pt x="584" y="527"/>
                                  <a:pt x="579" y="532"/>
                                  <a:pt x="580" y="545"/>
                                </a:cubicBezTo>
                                <a:cubicBezTo>
                                  <a:pt x="571" y="548"/>
                                  <a:pt x="567" y="549"/>
                                  <a:pt x="561" y="548"/>
                                </a:cubicBezTo>
                                <a:cubicBezTo>
                                  <a:pt x="558" y="545"/>
                                  <a:pt x="555" y="539"/>
                                  <a:pt x="557" y="529"/>
                                </a:cubicBezTo>
                                <a:cubicBezTo>
                                  <a:pt x="559" y="520"/>
                                  <a:pt x="567" y="508"/>
                                  <a:pt x="574" y="498"/>
                                </a:cubicBezTo>
                                <a:cubicBezTo>
                                  <a:pt x="574" y="498"/>
                                  <a:pt x="570" y="500"/>
                                  <a:pt x="567" y="503"/>
                                </a:cubicBezTo>
                                <a:cubicBezTo>
                                  <a:pt x="555" y="514"/>
                                  <a:pt x="550" y="527"/>
                                  <a:pt x="550" y="537"/>
                                </a:cubicBezTo>
                                <a:cubicBezTo>
                                  <a:pt x="551" y="541"/>
                                  <a:pt x="551" y="545"/>
                                  <a:pt x="555" y="548"/>
                                </a:cubicBezTo>
                                <a:cubicBezTo>
                                  <a:pt x="552" y="548"/>
                                  <a:pt x="540" y="548"/>
                                  <a:pt x="537" y="541"/>
                                </a:cubicBezTo>
                                <a:cubicBezTo>
                                  <a:pt x="530" y="527"/>
                                  <a:pt x="540" y="514"/>
                                  <a:pt x="547" y="505"/>
                                </a:cubicBezTo>
                                <a:cubicBezTo>
                                  <a:pt x="554" y="497"/>
                                  <a:pt x="564" y="492"/>
                                  <a:pt x="564" y="492"/>
                                </a:cubicBezTo>
                                <a:cubicBezTo>
                                  <a:pt x="579" y="485"/>
                                  <a:pt x="602" y="488"/>
                                  <a:pt x="618" y="485"/>
                                </a:cubicBezTo>
                                <a:cubicBezTo>
                                  <a:pt x="634" y="483"/>
                                  <a:pt x="647" y="486"/>
                                  <a:pt x="661" y="490"/>
                                </a:cubicBezTo>
                                <a:cubicBezTo>
                                  <a:pt x="674" y="494"/>
                                  <a:pt x="682" y="499"/>
                                  <a:pt x="692" y="506"/>
                                </a:cubicBezTo>
                                <a:moveTo>
                                  <a:pt x="416" y="356"/>
                                </a:moveTo>
                                <a:cubicBezTo>
                                  <a:pt x="408" y="360"/>
                                  <a:pt x="410" y="366"/>
                                  <a:pt x="411" y="370"/>
                                </a:cubicBezTo>
                                <a:cubicBezTo>
                                  <a:pt x="414" y="376"/>
                                  <a:pt x="420" y="379"/>
                                  <a:pt x="420" y="379"/>
                                </a:cubicBezTo>
                                <a:cubicBezTo>
                                  <a:pt x="417" y="381"/>
                                  <a:pt x="412" y="386"/>
                                  <a:pt x="409" y="391"/>
                                </a:cubicBezTo>
                                <a:cubicBezTo>
                                  <a:pt x="401" y="386"/>
                                  <a:pt x="389" y="380"/>
                                  <a:pt x="379" y="376"/>
                                </a:cubicBezTo>
                                <a:cubicBezTo>
                                  <a:pt x="360" y="365"/>
                                  <a:pt x="341" y="358"/>
                                  <a:pt x="321" y="360"/>
                                </a:cubicBezTo>
                                <a:cubicBezTo>
                                  <a:pt x="316" y="360"/>
                                  <a:pt x="303" y="365"/>
                                  <a:pt x="299" y="366"/>
                                </a:cubicBezTo>
                                <a:cubicBezTo>
                                  <a:pt x="285" y="364"/>
                                  <a:pt x="265" y="352"/>
                                  <a:pt x="260" y="346"/>
                                </a:cubicBezTo>
                                <a:cubicBezTo>
                                  <a:pt x="284" y="349"/>
                                  <a:pt x="301" y="348"/>
                                  <a:pt x="315" y="348"/>
                                </a:cubicBezTo>
                                <a:cubicBezTo>
                                  <a:pt x="340" y="346"/>
                                  <a:pt x="356" y="342"/>
                                  <a:pt x="356" y="342"/>
                                </a:cubicBezTo>
                                <a:cubicBezTo>
                                  <a:pt x="376" y="350"/>
                                  <a:pt x="391" y="356"/>
                                  <a:pt x="416" y="356"/>
                                </a:cubicBezTo>
                                <a:moveTo>
                                  <a:pt x="1138" y="317"/>
                                </a:moveTo>
                                <a:cubicBezTo>
                                  <a:pt x="1120" y="376"/>
                                  <a:pt x="1068" y="368"/>
                                  <a:pt x="1049" y="357"/>
                                </a:cubicBezTo>
                                <a:cubicBezTo>
                                  <a:pt x="1068" y="351"/>
                                  <a:pt x="1076" y="334"/>
                                  <a:pt x="1076" y="334"/>
                                </a:cubicBezTo>
                                <a:cubicBezTo>
                                  <a:pt x="1102" y="337"/>
                                  <a:pt x="1120" y="332"/>
                                  <a:pt x="1138" y="317"/>
                                </a:cubicBezTo>
                                <a:moveTo>
                                  <a:pt x="1069" y="333"/>
                                </a:moveTo>
                                <a:cubicBezTo>
                                  <a:pt x="1068" y="340"/>
                                  <a:pt x="1053" y="351"/>
                                  <a:pt x="1038" y="354"/>
                                </a:cubicBezTo>
                                <a:cubicBezTo>
                                  <a:pt x="1038" y="354"/>
                                  <a:pt x="1036" y="342"/>
                                  <a:pt x="1020" y="343"/>
                                </a:cubicBezTo>
                                <a:cubicBezTo>
                                  <a:pt x="1011" y="344"/>
                                  <a:pt x="1011" y="345"/>
                                  <a:pt x="1005" y="347"/>
                                </a:cubicBezTo>
                                <a:cubicBezTo>
                                  <a:pt x="1007" y="343"/>
                                  <a:pt x="1007" y="337"/>
                                  <a:pt x="1004" y="332"/>
                                </a:cubicBezTo>
                                <a:cubicBezTo>
                                  <a:pt x="1003" y="331"/>
                                  <a:pt x="1002" y="330"/>
                                  <a:pt x="1000" y="330"/>
                                </a:cubicBezTo>
                                <a:cubicBezTo>
                                  <a:pt x="996" y="330"/>
                                  <a:pt x="991" y="331"/>
                                  <a:pt x="986" y="334"/>
                                </a:cubicBezTo>
                                <a:cubicBezTo>
                                  <a:pt x="981" y="338"/>
                                  <a:pt x="975" y="337"/>
                                  <a:pt x="971" y="339"/>
                                </a:cubicBezTo>
                                <a:cubicBezTo>
                                  <a:pt x="963" y="341"/>
                                  <a:pt x="958" y="346"/>
                                  <a:pt x="952" y="355"/>
                                </a:cubicBezTo>
                                <a:cubicBezTo>
                                  <a:pt x="951" y="356"/>
                                  <a:pt x="948" y="355"/>
                                  <a:pt x="945" y="355"/>
                                </a:cubicBezTo>
                                <a:cubicBezTo>
                                  <a:pt x="941" y="354"/>
                                  <a:pt x="880" y="363"/>
                                  <a:pt x="880" y="363"/>
                                </a:cubicBezTo>
                                <a:cubicBezTo>
                                  <a:pt x="869" y="362"/>
                                  <a:pt x="853" y="363"/>
                                  <a:pt x="833" y="357"/>
                                </a:cubicBezTo>
                                <a:cubicBezTo>
                                  <a:pt x="833" y="357"/>
                                  <a:pt x="850" y="349"/>
                                  <a:pt x="841" y="334"/>
                                </a:cubicBezTo>
                                <a:cubicBezTo>
                                  <a:pt x="841" y="334"/>
                                  <a:pt x="923" y="316"/>
                                  <a:pt x="955" y="307"/>
                                </a:cubicBezTo>
                                <a:cubicBezTo>
                                  <a:pt x="988" y="298"/>
                                  <a:pt x="1005" y="292"/>
                                  <a:pt x="1016" y="287"/>
                                </a:cubicBezTo>
                                <a:cubicBezTo>
                                  <a:pt x="1014" y="294"/>
                                  <a:pt x="1022" y="308"/>
                                  <a:pt x="1035" y="318"/>
                                </a:cubicBezTo>
                                <a:cubicBezTo>
                                  <a:pt x="1044" y="325"/>
                                  <a:pt x="1062" y="332"/>
                                  <a:pt x="1069" y="333"/>
                                </a:cubicBezTo>
                                <a:moveTo>
                                  <a:pt x="435" y="335"/>
                                </a:moveTo>
                                <a:cubicBezTo>
                                  <a:pt x="434" y="339"/>
                                  <a:pt x="435" y="345"/>
                                  <a:pt x="442" y="350"/>
                                </a:cubicBezTo>
                                <a:cubicBezTo>
                                  <a:pt x="437" y="351"/>
                                  <a:pt x="427" y="351"/>
                                  <a:pt x="421" y="353"/>
                                </a:cubicBezTo>
                                <a:cubicBezTo>
                                  <a:pt x="385" y="351"/>
                                  <a:pt x="349" y="340"/>
                                  <a:pt x="328" y="305"/>
                                </a:cubicBezTo>
                                <a:cubicBezTo>
                                  <a:pt x="337" y="305"/>
                                  <a:pt x="346" y="304"/>
                                  <a:pt x="359" y="307"/>
                                </a:cubicBezTo>
                                <a:cubicBezTo>
                                  <a:pt x="379" y="312"/>
                                  <a:pt x="408" y="320"/>
                                  <a:pt x="435" y="335"/>
                                </a:cubicBezTo>
                                <a:moveTo>
                                  <a:pt x="322" y="306"/>
                                </a:moveTo>
                                <a:cubicBezTo>
                                  <a:pt x="325" y="309"/>
                                  <a:pt x="331" y="323"/>
                                  <a:pt x="350" y="337"/>
                                </a:cubicBezTo>
                                <a:cubicBezTo>
                                  <a:pt x="339" y="340"/>
                                  <a:pt x="328" y="341"/>
                                  <a:pt x="310" y="342"/>
                                </a:cubicBezTo>
                                <a:cubicBezTo>
                                  <a:pt x="287" y="343"/>
                                  <a:pt x="266" y="341"/>
                                  <a:pt x="266" y="341"/>
                                </a:cubicBezTo>
                                <a:cubicBezTo>
                                  <a:pt x="232" y="338"/>
                                  <a:pt x="188" y="296"/>
                                  <a:pt x="177" y="280"/>
                                </a:cubicBezTo>
                                <a:cubicBezTo>
                                  <a:pt x="200" y="293"/>
                                  <a:pt x="231" y="302"/>
                                  <a:pt x="255" y="305"/>
                                </a:cubicBezTo>
                                <a:cubicBezTo>
                                  <a:pt x="279" y="308"/>
                                  <a:pt x="302" y="309"/>
                                  <a:pt x="322" y="306"/>
                                </a:cubicBezTo>
                                <a:moveTo>
                                  <a:pt x="691" y="256"/>
                                </a:moveTo>
                                <a:cubicBezTo>
                                  <a:pt x="692" y="256"/>
                                  <a:pt x="694" y="255"/>
                                  <a:pt x="696" y="255"/>
                                </a:cubicBezTo>
                                <a:cubicBezTo>
                                  <a:pt x="698" y="263"/>
                                  <a:pt x="689" y="266"/>
                                  <a:pt x="684" y="267"/>
                                </a:cubicBezTo>
                                <a:cubicBezTo>
                                  <a:pt x="680" y="268"/>
                                  <a:pt x="678" y="264"/>
                                  <a:pt x="677" y="262"/>
                                </a:cubicBezTo>
                                <a:cubicBezTo>
                                  <a:pt x="677" y="259"/>
                                  <a:pt x="677" y="256"/>
                                  <a:pt x="675" y="254"/>
                                </a:cubicBezTo>
                                <a:cubicBezTo>
                                  <a:pt x="675" y="253"/>
                                  <a:pt x="675" y="252"/>
                                  <a:pt x="677" y="251"/>
                                </a:cubicBezTo>
                                <a:cubicBezTo>
                                  <a:pt x="680" y="255"/>
                                  <a:pt x="685" y="258"/>
                                  <a:pt x="691" y="256"/>
                                </a:cubicBezTo>
                                <a:moveTo>
                                  <a:pt x="1189" y="264"/>
                                </a:moveTo>
                                <a:cubicBezTo>
                                  <a:pt x="1169" y="293"/>
                                  <a:pt x="1130" y="317"/>
                                  <a:pt x="1116" y="323"/>
                                </a:cubicBezTo>
                                <a:cubicBezTo>
                                  <a:pt x="1105" y="328"/>
                                  <a:pt x="1091" y="332"/>
                                  <a:pt x="1068" y="326"/>
                                </a:cubicBezTo>
                                <a:cubicBezTo>
                                  <a:pt x="1056" y="323"/>
                                  <a:pt x="1045" y="318"/>
                                  <a:pt x="1037" y="312"/>
                                </a:cubicBezTo>
                                <a:cubicBezTo>
                                  <a:pt x="1021" y="299"/>
                                  <a:pt x="1022" y="291"/>
                                  <a:pt x="1022" y="287"/>
                                </a:cubicBezTo>
                                <a:cubicBezTo>
                                  <a:pt x="1023" y="284"/>
                                  <a:pt x="1028" y="277"/>
                                  <a:pt x="1033" y="279"/>
                                </a:cubicBezTo>
                                <a:cubicBezTo>
                                  <a:pt x="1090" y="293"/>
                                  <a:pt x="1171" y="276"/>
                                  <a:pt x="1189" y="264"/>
                                </a:cubicBezTo>
                                <a:moveTo>
                                  <a:pt x="270" y="239"/>
                                </a:moveTo>
                                <a:cubicBezTo>
                                  <a:pt x="311" y="246"/>
                                  <a:pt x="309" y="283"/>
                                  <a:pt x="319" y="299"/>
                                </a:cubicBezTo>
                                <a:cubicBezTo>
                                  <a:pt x="284" y="301"/>
                                  <a:pt x="269" y="302"/>
                                  <a:pt x="242" y="296"/>
                                </a:cubicBezTo>
                                <a:cubicBezTo>
                                  <a:pt x="148" y="275"/>
                                  <a:pt x="130" y="230"/>
                                  <a:pt x="104" y="170"/>
                                </a:cubicBezTo>
                                <a:cubicBezTo>
                                  <a:pt x="150" y="211"/>
                                  <a:pt x="251" y="236"/>
                                  <a:pt x="270" y="239"/>
                                </a:cubicBezTo>
                                <a:moveTo>
                                  <a:pt x="698" y="232"/>
                                </a:moveTo>
                                <a:cubicBezTo>
                                  <a:pt x="697" y="235"/>
                                  <a:pt x="699" y="234"/>
                                  <a:pt x="702" y="237"/>
                                </a:cubicBezTo>
                                <a:cubicBezTo>
                                  <a:pt x="702" y="242"/>
                                  <a:pt x="698" y="246"/>
                                  <a:pt x="694" y="249"/>
                                </a:cubicBezTo>
                                <a:cubicBezTo>
                                  <a:pt x="690" y="251"/>
                                  <a:pt x="684" y="252"/>
                                  <a:pt x="680" y="249"/>
                                </a:cubicBezTo>
                                <a:cubicBezTo>
                                  <a:pt x="678" y="248"/>
                                  <a:pt x="672" y="246"/>
                                  <a:pt x="672" y="246"/>
                                </a:cubicBezTo>
                                <a:cubicBezTo>
                                  <a:pt x="672" y="237"/>
                                  <a:pt x="683" y="232"/>
                                  <a:pt x="691" y="229"/>
                                </a:cubicBezTo>
                                <a:cubicBezTo>
                                  <a:pt x="694" y="228"/>
                                  <a:pt x="697" y="229"/>
                                  <a:pt x="698" y="232"/>
                                </a:cubicBezTo>
                                <a:moveTo>
                                  <a:pt x="641" y="229"/>
                                </a:moveTo>
                                <a:cubicBezTo>
                                  <a:pt x="651" y="232"/>
                                  <a:pt x="668" y="249"/>
                                  <a:pt x="672" y="257"/>
                                </a:cubicBezTo>
                                <a:cubicBezTo>
                                  <a:pt x="673" y="264"/>
                                  <a:pt x="670" y="271"/>
                                  <a:pt x="666" y="276"/>
                                </a:cubicBezTo>
                                <a:cubicBezTo>
                                  <a:pt x="662" y="277"/>
                                  <a:pt x="658" y="281"/>
                                  <a:pt x="656" y="285"/>
                                </a:cubicBezTo>
                                <a:cubicBezTo>
                                  <a:pt x="657" y="281"/>
                                  <a:pt x="656" y="277"/>
                                  <a:pt x="654" y="274"/>
                                </a:cubicBezTo>
                                <a:cubicBezTo>
                                  <a:pt x="650" y="271"/>
                                  <a:pt x="645" y="267"/>
                                  <a:pt x="644" y="262"/>
                                </a:cubicBezTo>
                                <a:cubicBezTo>
                                  <a:pt x="629" y="263"/>
                                  <a:pt x="607" y="263"/>
                                  <a:pt x="599" y="256"/>
                                </a:cubicBezTo>
                                <a:cubicBezTo>
                                  <a:pt x="599" y="253"/>
                                  <a:pt x="598" y="250"/>
                                  <a:pt x="595" y="247"/>
                                </a:cubicBezTo>
                                <a:cubicBezTo>
                                  <a:pt x="599" y="246"/>
                                  <a:pt x="617" y="248"/>
                                  <a:pt x="626" y="248"/>
                                </a:cubicBezTo>
                                <a:cubicBezTo>
                                  <a:pt x="636" y="248"/>
                                  <a:pt x="648" y="248"/>
                                  <a:pt x="651" y="252"/>
                                </a:cubicBezTo>
                                <a:cubicBezTo>
                                  <a:pt x="651" y="254"/>
                                  <a:pt x="649" y="254"/>
                                  <a:pt x="648" y="254"/>
                                </a:cubicBezTo>
                                <a:cubicBezTo>
                                  <a:pt x="647" y="255"/>
                                  <a:pt x="646" y="254"/>
                                  <a:pt x="645" y="255"/>
                                </a:cubicBezTo>
                                <a:cubicBezTo>
                                  <a:pt x="648" y="259"/>
                                  <a:pt x="654" y="260"/>
                                  <a:pt x="659" y="259"/>
                                </a:cubicBezTo>
                                <a:cubicBezTo>
                                  <a:pt x="661" y="257"/>
                                  <a:pt x="663" y="255"/>
                                  <a:pt x="661" y="251"/>
                                </a:cubicBezTo>
                                <a:cubicBezTo>
                                  <a:pt x="658" y="246"/>
                                  <a:pt x="652" y="245"/>
                                  <a:pt x="644" y="243"/>
                                </a:cubicBezTo>
                                <a:cubicBezTo>
                                  <a:pt x="635" y="242"/>
                                  <a:pt x="592" y="242"/>
                                  <a:pt x="592" y="242"/>
                                </a:cubicBezTo>
                                <a:cubicBezTo>
                                  <a:pt x="587" y="237"/>
                                  <a:pt x="577" y="229"/>
                                  <a:pt x="571" y="226"/>
                                </a:cubicBezTo>
                                <a:cubicBezTo>
                                  <a:pt x="570" y="223"/>
                                  <a:pt x="574" y="220"/>
                                  <a:pt x="576" y="221"/>
                                </a:cubicBezTo>
                                <a:cubicBezTo>
                                  <a:pt x="593" y="227"/>
                                  <a:pt x="622" y="227"/>
                                  <a:pt x="641" y="229"/>
                                </a:cubicBezTo>
                                <a:moveTo>
                                  <a:pt x="1076" y="236"/>
                                </a:moveTo>
                                <a:cubicBezTo>
                                  <a:pt x="1074" y="244"/>
                                  <a:pt x="1061" y="255"/>
                                  <a:pt x="1051" y="260"/>
                                </a:cubicBezTo>
                                <a:cubicBezTo>
                                  <a:pt x="1040" y="267"/>
                                  <a:pt x="1024" y="271"/>
                                  <a:pt x="1018" y="279"/>
                                </a:cubicBezTo>
                                <a:cubicBezTo>
                                  <a:pt x="1011" y="286"/>
                                  <a:pt x="949" y="303"/>
                                  <a:pt x="919" y="311"/>
                                </a:cubicBezTo>
                                <a:cubicBezTo>
                                  <a:pt x="890" y="318"/>
                                  <a:pt x="866" y="325"/>
                                  <a:pt x="838" y="329"/>
                                </a:cubicBezTo>
                                <a:cubicBezTo>
                                  <a:pt x="833" y="325"/>
                                  <a:pt x="825" y="325"/>
                                  <a:pt x="819" y="326"/>
                                </a:cubicBezTo>
                                <a:cubicBezTo>
                                  <a:pt x="827" y="311"/>
                                  <a:pt x="824" y="301"/>
                                  <a:pt x="811" y="297"/>
                                </a:cubicBezTo>
                                <a:cubicBezTo>
                                  <a:pt x="953" y="246"/>
                                  <a:pt x="953" y="246"/>
                                  <a:pt x="953" y="246"/>
                                </a:cubicBezTo>
                                <a:cubicBezTo>
                                  <a:pt x="979" y="238"/>
                                  <a:pt x="1012" y="229"/>
                                  <a:pt x="1034" y="228"/>
                                </a:cubicBezTo>
                                <a:cubicBezTo>
                                  <a:pt x="1049" y="232"/>
                                  <a:pt x="1058" y="236"/>
                                  <a:pt x="1076" y="236"/>
                                </a:cubicBezTo>
                                <a:moveTo>
                                  <a:pt x="687" y="221"/>
                                </a:moveTo>
                                <a:cubicBezTo>
                                  <a:pt x="687" y="223"/>
                                  <a:pt x="686" y="224"/>
                                  <a:pt x="685" y="226"/>
                                </a:cubicBezTo>
                                <a:cubicBezTo>
                                  <a:pt x="684" y="229"/>
                                  <a:pt x="681" y="232"/>
                                  <a:pt x="675" y="230"/>
                                </a:cubicBezTo>
                                <a:cubicBezTo>
                                  <a:pt x="674" y="225"/>
                                  <a:pt x="677" y="220"/>
                                  <a:pt x="682" y="217"/>
                                </a:cubicBezTo>
                                <a:cubicBezTo>
                                  <a:pt x="684" y="216"/>
                                  <a:pt x="687" y="218"/>
                                  <a:pt x="687" y="221"/>
                                </a:cubicBezTo>
                                <a:moveTo>
                                  <a:pt x="672" y="214"/>
                                </a:moveTo>
                                <a:cubicBezTo>
                                  <a:pt x="673" y="218"/>
                                  <a:pt x="673" y="227"/>
                                  <a:pt x="666" y="230"/>
                                </a:cubicBezTo>
                                <a:cubicBezTo>
                                  <a:pt x="654" y="236"/>
                                  <a:pt x="646" y="223"/>
                                  <a:pt x="636" y="220"/>
                                </a:cubicBezTo>
                                <a:cubicBezTo>
                                  <a:pt x="618" y="217"/>
                                  <a:pt x="596" y="221"/>
                                  <a:pt x="578" y="216"/>
                                </a:cubicBezTo>
                                <a:cubicBezTo>
                                  <a:pt x="583" y="209"/>
                                  <a:pt x="591" y="202"/>
                                  <a:pt x="600" y="199"/>
                                </a:cubicBezTo>
                                <a:cubicBezTo>
                                  <a:pt x="612" y="195"/>
                                  <a:pt x="633" y="190"/>
                                  <a:pt x="649" y="195"/>
                                </a:cubicBezTo>
                                <a:cubicBezTo>
                                  <a:pt x="664" y="200"/>
                                  <a:pt x="671" y="208"/>
                                  <a:pt x="672" y="214"/>
                                </a:cubicBezTo>
                                <a:moveTo>
                                  <a:pt x="996" y="211"/>
                                </a:moveTo>
                                <a:cubicBezTo>
                                  <a:pt x="1007" y="215"/>
                                  <a:pt x="1025" y="223"/>
                                  <a:pt x="1017" y="225"/>
                                </a:cubicBezTo>
                                <a:cubicBezTo>
                                  <a:pt x="954" y="236"/>
                                  <a:pt x="912" y="253"/>
                                  <a:pt x="804" y="295"/>
                                </a:cubicBezTo>
                                <a:cubicBezTo>
                                  <a:pt x="800" y="295"/>
                                  <a:pt x="796" y="295"/>
                                  <a:pt x="792" y="297"/>
                                </a:cubicBezTo>
                                <a:cubicBezTo>
                                  <a:pt x="793" y="291"/>
                                  <a:pt x="793" y="285"/>
                                  <a:pt x="786" y="278"/>
                                </a:cubicBezTo>
                                <a:cubicBezTo>
                                  <a:pt x="781" y="273"/>
                                  <a:pt x="773" y="271"/>
                                  <a:pt x="760" y="275"/>
                                </a:cubicBezTo>
                                <a:cubicBezTo>
                                  <a:pt x="792" y="255"/>
                                  <a:pt x="824" y="234"/>
                                  <a:pt x="860" y="221"/>
                                </a:cubicBezTo>
                                <a:cubicBezTo>
                                  <a:pt x="889" y="210"/>
                                  <a:pt x="920" y="205"/>
                                  <a:pt x="953" y="204"/>
                                </a:cubicBezTo>
                                <a:cubicBezTo>
                                  <a:pt x="974" y="204"/>
                                  <a:pt x="986" y="207"/>
                                  <a:pt x="996" y="211"/>
                                </a:cubicBezTo>
                                <a:moveTo>
                                  <a:pt x="1210" y="232"/>
                                </a:moveTo>
                                <a:cubicBezTo>
                                  <a:pt x="1207" y="239"/>
                                  <a:pt x="1202" y="247"/>
                                  <a:pt x="1192" y="255"/>
                                </a:cubicBezTo>
                                <a:cubicBezTo>
                                  <a:pt x="1172" y="272"/>
                                  <a:pt x="1073" y="286"/>
                                  <a:pt x="1036" y="274"/>
                                </a:cubicBezTo>
                                <a:cubicBezTo>
                                  <a:pt x="1076" y="258"/>
                                  <a:pt x="1080" y="244"/>
                                  <a:pt x="1082" y="234"/>
                                </a:cubicBezTo>
                                <a:cubicBezTo>
                                  <a:pt x="1112" y="233"/>
                                  <a:pt x="1157" y="229"/>
                                  <a:pt x="1207" y="208"/>
                                </a:cubicBezTo>
                                <a:cubicBezTo>
                                  <a:pt x="1213" y="206"/>
                                  <a:pt x="1214" y="225"/>
                                  <a:pt x="1210" y="232"/>
                                </a:cubicBezTo>
                                <a:moveTo>
                                  <a:pt x="612" y="189"/>
                                </a:moveTo>
                                <a:cubicBezTo>
                                  <a:pt x="598" y="191"/>
                                  <a:pt x="581" y="194"/>
                                  <a:pt x="570" y="213"/>
                                </a:cubicBezTo>
                                <a:cubicBezTo>
                                  <a:pt x="565" y="209"/>
                                  <a:pt x="567" y="201"/>
                                  <a:pt x="572" y="194"/>
                                </a:cubicBezTo>
                                <a:cubicBezTo>
                                  <a:pt x="576" y="189"/>
                                  <a:pt x="591" y="183"/>
                                  <a:pt x="612" y="189"/>
                                </a:cubicBezTo>
                                <a:moveTo>
                                  <a:pt x="1259" y="133"/>
                                </a:moveTo>
                                <a:cubicBezTo>
                                  <a:pt x="1253" y="149"/>
                                  <a:pt x="1232" y="186"/>
                                  <a:pt x="1209" y="198"/>
                                </a:cubicBezTo>
                                <a:cubicBezTo>
                                  <a:pt x="1177" y="216"/>
                                  <a:pt x="1132" y="223"/>
                                  <a:pt x="1098" y="227"/>
                                </a:cubicBezTo>
                                <a:cubicBezTo>
                                  <a:pt x="1070" y="231"/>
                                  <a:pt x="1049" y="226"/>
                                  <a:pt x="1039" y="223"/>
                                </a:cubicBezTo>
                                <a:cubicBezTo>
                                  <a:pt x="1039" y="223"/>
                                  <a:pt x="1029" y="219"/>
                                  <a:pt x="1025" y="217"/>
                                </a:cubicBezTo>
                                <a:cubicBezTo>
                                  <a:pt x="1077" y="189"/>
                                  <a:pt x="1139" y="170"/>
                                  <a:pt x="1205" y="153"/>
                                </a:cubicBezTo>
                                <a:cubicBezTo>
                                  <a:pt x="1242" y="140"/>
                                  <a:pt x="1246" y="139"/>
                                  <a:pt x="1259" y="133"/>
                                </a:cubicBezTo>
                                <a:moveTo>
                                  <a:pt x="1257" y="83"/>
                                </a:moveTo>
                                <a:cubicBezTo>
                                  <a:pt x="1238" y="125"/>
                                  <a:pt x="1226" y="138"/>
                                  <a:pt x="1198" y="148"/>
                                </a:cubicBezTo>
                                <a:cubicBezTo>
                                  <a:pt x="1198" y="148"/>
                                  <a:pt x="1105" y="176"/>
                                  <a:pt x="1082" y="185"/>
                                </a:cubicBezTo>
                                <a:cubicBezTo>
                                  <a:pt x="1054" y="196"/>
                                  <a:pt x="1033" y="207"/>
                                  <a:pt x="1019" y="215"/>
                                </a:cubicBezTo>
                                <a:cubicBezTo>
                                  <a:pt x="970" y="185"/>
                                  <a:pt x="880" y="207"/>
                                  <a:pt x="858" y="216"/>
                                </a:cubicBezTo>
                                <a:cubicBezTo>
                                  <a:pt x="822" y="229"/>
                                  <a:pt x="786" y="251"/>
                                  <a:pt x="756" y="272"/>
                                </a:cubicBezTo>
                                <a:cubicBezTo>
                                  <a:pt x="752" y="268"/>
                                  <a:pt x="746" y="260"/>
                                  <a:pt x="741" y="260"/>
                                </a:cubicBezTo>
                                <a:cubicBezTo>
                                  <a:pt x="741" y="260"/>
                                  <a:pt x="756" y="269"/>
                                  <a:pt x="753" y="286"/>
                                </a:cubicBezTo>
                                <a:cubicBezTo>
                                  <a:pt x="757" y="284"/>
                                  <a:pt x="772" y="273"/>
                                  <a:pt x="782" y="282"/>
                                </a:cubicBezTo>
                                <a:cubicBezTo>
                                  <a:pt x="793" y="291"/>
                                  <a:pt x="782" y="302"/>
                                  <a:pt x="779" y="311"/>
                                </a:cubicBezTo>
                                <a:cubicBezTo>
                                  <a:pt x="790" y="302"/>
                                  <a:pt x="802" y="295"/>
                                  <a:pt x="814" y="303"/>
                                </a:cubicBezTo>
                                <a:cubicBezTo>
                                  <a:pt x="827" y="312"/>
                                  <a:pt x="812" y="328"/>
                                  <a:pt x="808" y="336"/>
                                </a:cubicBezTo>
                                <a:cubicBezTo>
                                  <a:pt x="817" y="334"/>
                                  <a:pt x="828" y="326"/>
                                  <a:pt x="835" y="337"/>
                                </a:cubicBezTo>
                                <a:cubicBezTo>
                                  <a:pt x="842" y="347"/>
                                  <a:pt x="831" y="352"/>
                                  <a:pt x="821" y="358"/>
                                </a:cubicBezTo>
                                <a:cubicBezTo>
                                  <a:pt x="831" y="357"/>
                                  <a:pt x="832" y="365"/>
                                  <a:pt x="859" y="367"/>
                                </a:cubicBezTo>
                                <a:cubicBezTo>
                                  <a:pt x="846" y="368"/>
                                  <a:pt x="833" y="369"/>
                                  <a:pt x="824" y="370"/>
                                </a:cubicBezTo>
                                <a:cubicBezTo>
                                  <a:pt x="818" y="369"/>
                                  <a:pt x="811" y="365"/>
                                  <a:pt x="799" y="362"/>
                                </a:cubicBezTo>
                                <a:cubicBezTo>
                                  <a:pt x="767" y="353"/>
                                  <a:pt x="748" y="343"/>
                                  <a:pt x="735" y="339"/>
                                </a:cubicBezTo>
                                <a:cubicBezTo>
                                  <a:pt x="723" y="335"/>
                                  <a:pt x="708" y="333"/>
                                  <a:pt x="698" y="336"/>
                                </a:cubicBezTo>
                                <a:cubicBezTo>
                                  <a:pt x="693" y="336"/>
                                  <a:pt x="693" y="338"/>
                                  <a:pt x="689" y="339"/>
                                </a:cubicBezTo>
                                <a:cubicBezTo>
                                  <a:pt x="731" y="324"/>
                                  <a:pt x="718" y="273"/>
                                  <a:pt x="738" y="242"/>
                                </a:cubicBezTo>
                                <a:cubicBezTo>
                                  <a:pt x="759" y="204"/>
                                  <a:pt x="801" y="195"/>
                                  <a:pt x="839" y="188"/>
                                </a:cubicBezTo>
                                <a:cubicBezTo>
                                  <a:pt x="889" y="181"/>
                                  <a:pt x="966" y="174"/>
                                  <a:pt x="989" y="169"/>
                                </a:cubicBezTo>
                                <a:cubicBezTo>
                                  <a:pt x="1030" y="161"/>
                                  <a:pt x="1081" y="144"/>
                                  <a:pt x="1092" y="139"/>
                                </a:cubicBezTo>
                                <a:cubicBezTo>
                                  <a:pt x="1104" y="133"/>
                                  <a:pt x="1160" y="113"/>
                                  <a:pt x="1181" y="106"/>
                                </a:cubicBezTo>
                                <a:cubicBezTo>
                                  <a:pt x="1203" y="98"/>
                                  <a:pt x="1231" y="88"/>
                                  <a:pt x="1257" y="83"/>
                                </a:cubicBezTo>
                                <a:moveTo>
                                  <a:pt x="1206" y="285"/>
                                </a:moveTo>
                                <a:cubicBezTo>
                                  <a:pt x="1164" y="319"/>
                                  <a:pt x="1151" y="370"/>
                                  <a:pt x="1148" y="385"/>
                                </a:cubicBezTo>
                                <a:cubicBezTo>
                                  <a:pt x="1141" y="430"/>
                                  <a:pt x="1140" y="481"/>
                                  <a:pt x="1148" y="525"/>
                                </a:cubicBezTo>
                                <a:cubicBezTo>
                                  <a:pt x="1170" y="665"/>
                                  <a:pt x="1170" y="665"/>
                                  <a:pt x="1170" y="665"/>
                                </a:cubicBezTo>
                                <a:cubicBezTo>
                                  <a:pt x="1177" y="726"/>
                                  <a:pt x="1177" y="726"/>
                                  <a:pt x="1177" y="726"/>
                                </a:cubicBezTo>
                                <a:cubicBezTo>
                                  <a:pt x="1180" y="797"/>
                                  <a:pt x="1180" y="797"/>
                                  <a:pt x="1180" y="797"/>
                                </a:cubicBezTo>
                                <a:cubicBezTo>
                                  <a:pt x="1184" y="962"/>
                                  <a:pt x="1105" y="1183"/>
                                  <a:pt x="834" y="1272"/>
                                </a:cubicBezTo>
                                <a:cubicBezTo>
                                  <a:pt x="768" y="1298"/>
                                  <a:pt x="768" y="1298"/>
                                  <a:pt x="768" y="1298"/>
                                </a:cubicBezTo>
                                <a:cubicBezTo>
                                  <a:pt x="713" y="1322"/>
                                  <a:pt x="659" y="1348"/>
                                  <a:pt x="612" y="1391"/>
                                </a:cubicBezTo>
                                <a:cubicBezTo>
                                  <a:pt x="546" y="1333"/>
                                  <a:pt x="469" y="1301"/>
                                  <a:pt x="391" y="1271"/>
                                </a:cubicBezTo>
                                <a:cubicBezTo>
                                  <a:pt x="142" y="1192"/>
                                  <a:pt x="55" y="982"/>
                                  <a:pt x="50" y="837"/>
                                </a:cubicBezTo>
                                <a:cubicBezTo>
                                  <a:pt x="48" y="789"/>
                                  <a:pt x="50" y="737"/>
                                  <a:pt x="56" y="688"/>
                                </a:cubicBezTo>
                                <a:cubicBezTo>
                                  <a:pt x="66" y="614"/>
                                  <a:pt x="66" y="614"/>
                                  <a:pt x="66" y="614"/>
                                </a:cubicBezTo>
                                <a:cubicBezTo>
                                  <a:pt x="83" y="515"/>
                                  <a:pt x="83" y="515"/>
                                  <a:pt x="83" y="515"/>
                                </a:cubicBezTo>
                                <a:cubicBezTo>
                                  <a:pt x="91" y="458"/>
                                  <a:pt x="91" y="395"/>
                                  <a:pt x="73" y="344"/>
                                </a:cubicBezTo>
                                <a:cubicBezTo>
                                  <a:pt x="63" y="320"/>
                                  <a:pt x="46" y="299"/>
                                  <a:pt x="26" y="281"/>
                                </a:cubicBezTo>
                                <a:cubicBezTo>
                                  <a:pt x="49" y="250"/>
                                  <a:pt x="75" y="216"/>
                                  <a:pt x="98" y="185"/>
                                </a:cubicBezTo>
                                <a:cubicBezTo>
                                  <a:pt x="99" y="186"/>
                                  <a:pt x="99" y="187"/>
                                  <a:pt x="100" y="188"/>
                                </a:cubicBezTo>
                                <a:cubicBezTo>
                                  <a:pt x="100" y="188"/>
                                  <a:pt x="100" y="189"/>
                                  <a:pt x="100" y="189"/>
                                </a:cubicBezTo>
                                <a:cubicBezTo>
                                  <a:pt x="104" y="200"/>
                                  <a:pt x="108" y="209"/>
                                  <a:pt x="112" y="214"/>
                                </a:cubicBezTo>
                                <a:cubicBezTo>
                                  <a:pt x="114" y="218"/>
                                  <a:pt x="116" y="221"/>
                                  <a:pt x="118" y="224"/>
                                </a:cubicBezTo>
                                <a:cubicBezTo>
                                  <a:pt x="78" y="277"/>
                                  <a:pt x="78" y="277"/>
                                  <a:pt x="78" y="277"/>
                                </a:cubicBezTo>
                                <a:cubicBezTo>
                                  <a:pt x="127" y="332"/>
                                  <a:pt x="129" y="410"/>
                                  <a:pt x="127" y="483"/>
                                </a:cubicBezTo>
                                <a:cubicBezTo>
                                  <a:pt x="121" y="528"/>
                                  <a:pt x="121" y="528"/>
                                  <a:pt x="121" y="528"/>
                                </a:cubicBezTo>
                                <a:cubicBezTo>
                                  <a:pt x="100" y="658"/>
                                  <a:pt x="100" y="658"/>
                                  <a:pt x="100" y="658"/>
                                </a:cubicBezTo>
                                <a:cubicBezTo>
                                  <a:pt x="91" y="731"/>
                                  <a:pt x="91" y="731"/>
                                  <a:pt x="91" y="731"/>
                                </a:cubicBezTo>
                                <a:cubicBezTo>
                                  <a:pt x="89" y="799"/>
                                  <a:pt x="89" y="799"/>
                                  <a:pt x="89" y="799"/>
                                </a:cubicBezTo>
                                <a:cubicBezTo>
                                  <a:pt x="80" y="965"/>
                                  <a:pt x="207" y="1177"/>
                                  <a:pt x="438" y="1246"/>
                                </a:cubicBezTo>
                                <a:cubicBezTo>
                                  <a:pt x="499" y="1271"/>
                                  <a:pt x="558" y="1299"/>
                                  <a:pt x="612" y="1338"/>
                                </a:cubicBezTo>
                                <a:cubicBezTo>
                                  <a:pt x="666" y="1299"/>
                                  <a:pt x="725" y="1271"/>
                                  <a:pt x="786" y="1248"/>
                                </a:cubicBezTo>
                                <a:cubicBezTo>
                                  <a:pt x="1054" y="1172"/>
                                  <a:pt x="1136" y="965"/>
                                  <a:pt x="1139" y="828"/>
                                </a:cubicBezTo>
                                <a:cubicBezTo>
                                  <a:pt x="1142" y="778"/>
                                  <a:pt x="1137" y="728"/>
                                  <a:pt x="1132" y="680"/>
                                </a:cubicBezTo>
                                <a:cubicBezTo>
                                  <a:pt x="1122" y="611"/>
                                  <a:pt x="1122" y="611"/>
                                  <a:pt x="1122" y="611"/>
                                </a:cubicBezTo>
                                <a:cubicBezTo>
                                  <a:pt x="1108" y="526"/>
                                  <a:pt x="1108" y="526"/>
                                  <a:pt x="1108" y="526"/>
                                </a:cubicBezTo>
                                <a:cubicBezTo>
                                  <a:pt x="1100" y="479"/>
                                  <a:pt x="1101" y="421"/>
                                  <a:pt x="1110" y="375"/>
                                </a:cubicBezTo>
                                <a:cubicBezTo>
                                  <a:pt x="1124" y="368"/>
                                  <a:pt x="1140" y="354"/>
                                  <a:pt x="1149" y="324"/>
                                </a:cubicBezTo>
                                <a:cubicBezTo>
                                  <a:pt x="1150" y="320"/>
                                  <a:pt x="1150" y="320"/>
                                  <a:pt x="1150" y="320"/>
                                </a:cubicBezTo>
                                <a:cubicBezTo>
                                  <a:pt x="1166" y="309"/>
                                  <a:pt x="1185" y="292"/>
                                  <a:pt x="1198" y="274"/>
                                </a:cubicBezTo>
                                <a:cubicBezTo>
                                  <a:pt x="1200" y="275"/>
                                  <a:pt x="1202" y="278"/>
                                  <a:pt x="1206" y="285"/>
                                </a:cubicBezTo>
                                <a:moveTo>
                                  <a:pt x="654" y="446"/>
                                </a:moveTo>
                                <a:cubicBezTo>
                                  <a:pt x="649" y="455"/>
                                  <a:pt x="644" y="461"/>
                                  <a:pt x="626" y="462"/>
                                </a:cubicBezTo>
                                <a:cubicBezTo>
                                  <a:pt x="603" y="463"/>
                                  <a:pt x="597" y="450"/>
                                  <a:pt x="597" y="450"/>
                                </a:cubicBezTo>
                                <a:cubicBezTo>
                                  <a:pt x="599" y="457"/>
                                  <a:pt x="604" y="472"/>
                                  <a:pt x="626" y="471"/>
                                </a:cubicBezTo>
                                <a:cubicBezTo>
                                  <a:pt x="654" y="469"/>
                                  <a:pt x="654" y="446"/>
                                  <a:pt x="654" y="446"/>
                                </a:cubicBezTo>
                                <a:moveTo>
                                  <a:pt x="685" y="353"/>
                                </a:moveTo>
                                <a:cubicBezTo>
                                  <a:pt x="657" y="380"/>
                                  <a:pt x="690" y="446"/>
                                  <a:pt x="671" y="473"/>
                                </a:cubicBezTo>
                                <a:cubicBezTo>
                                  <a:pt x="669" y="476"/>
                                  <a:pt x="667" y="480"/>
                                  <a:pt x="665" y="483"/>
                                </a:cubicBezTo>
                                <a:cubicBezTo>
                                  <a:pt x="651" y="478"/>
                                  <a:pt x="642" y="477"/>
                                  <a:pt x="629" y="477"/>
                                </a:cubicBezTo>
                                <a:cubicBezTo>
                                  <a:pt x="621" y="477"/>
                                  <a:pt x="613" y="479"/>
                                  <a:pt x="607" y="480"/>
                                </a:cubicBezTo>
                                <a:cubicBezTo>
                                  <a:pt x="592" y="481"/>
                                  <a:pt x="581" y="479"/>
                                  <a:pt x="567" y="482"/>
                                </a:cubicBezTo>
                                <a:cubicBezTo>
                                  <a:pt x="568" y="479"/>
                                  <a:pt x="570" y="477"/>
                                  <a:pt x="573" y="473"/>
                                </a:cubicBezTo>
                                <a:cubicBezTo>
                                  <a:pt x="560" y="473"/>
                                  <a:pt x="550" y="471"/>
                                  <a:pt x="543" y="461"/>
                                </a:cubicBezTo>
                                <a:cubicBezTo>
                                  <a:pt x="539" y="455"/>
                                  <a:pt x="538" y="447"/>
                                  <a:pt x="540" y="441"/>
                                </a:cubicBezTo>
                                <a:cubicBezTo>
                                  <a:pt x="544" y="431"/>
                                  <a:pt x="554" y="422"/>
                                  <a:pt x="558" y="413"/>
                                </a:cubicBezTo>
                                <a:cubicBezTo>
                                  <a:pt x="558" y="413"/>
                                  <a:pt x="566" y="401"/>
                                  <a:pt x="568" y="387"/>
                                </a:cubicBezTo>
                                <a:cubicBezTo>
                                  <a:pt x="570" y="392"/>
                                  <a:pt x="572" y="399"/>
                                  <a:pt x="584" y="402"/>
                                </a:cubicBezTo>
                                <a:cubicBezTo>
                                  <a:pt x="596" y="405"/>
                                  <a:pt x="608" y="401"/>
                                  <a:pt x="629" y="390"/>
                                </a:cubicBezTo>
                                <a:cubicBezTo>
                                  <a:pt x="620" y="405"/>
                                  <a:pt x="606" y="414"/>
                                  <a:pt x="581" y="418"/>
                                </a:cubicBezTo>
                                <a:cubicBezTo>
                                  <a:pt x="590" y="420"/>
                                  <a:pt x="606" y="417"/>
                                  <a:pt x="623" y="408"/>
                                </a:cubicBezTo>
                                <a:cubicBezTo>
                                  <a:pt x="643" y="397"/>
                                  <a:pt x="669" y="362"/>
                                  <a:pt x="669" y="362"/>
                                </a:cubicBezTo>
                                <a:cubicBezTo>
                                  <a:pt x="675" y="357"/>
                                  <a:pt x="687" y="352"/>
                                  <a:pt x="685" y="353"/>
                                </a:cubicBezTo>
                                <a:moveTo>
                                  <a:pt x="802" y="969"/>
                                </a:moveTo>
                                <a:cubicBezTo>
                                  <a:pt x="737" y="900"/>
                                  <a:pt x="673" y="796"/>
                                  <a:pt x="665" y="792"/>
                                </a:cubicBezTo>
                                <a:cubicBezTo>
                                  <a:pt x="665" y="792"/>
                                  <a:pt x="744" y="913"/>
                                  <a:pt x="759" y="934"/>
                                </a:cubicBezTo>
                                <a:cubicBezTo>
                                  <a:pt x="773" y="954"/>
                                  <a:pt x="793" y="974"/>
                                  <a:pt x="802" y="990"/>
                                </a:cubicBezTo>
                                <a:cubicBezTo>
                                  <a:pt x="805" y="985"/>
                                  <a:pt x="810" y="977"/>
                                  <a:pt x="802" y="969"/>
                                </a:cubicBezTo>
                                <a:moveTo>
                                  <a:pt x="1035" y="1005"/>
                                </a:moveTo>
                                <a:cubicBezTo>
                                  <a:pt x="1021" y="1003"/>
                                  <a:pt x="1008" y="1004"/>
                                  <a:pt x="1003" y="1018"/>
                                </a:cubicBezTo>
                                <a:cubicBezTo>
                                  <a:pt x="995" y="1035"/>
                                  <a:pt x="991" y="1048"/>
                                  <a:pt x="985" y="1057"/>
                                </a:cubicBezTo>
                                <a:cubicBezTo>
                                  <a:pt x="978" y="1069"/>
                                  <a:pt x="967" y="1080"/>
                                  <a:pt x="948" y="1085"/>
                                </a:cubicBezTo>
                                <a:cubicBezTo>
                                  <a:pt x="929" y="1090"/>
                                  <a:pt x="902" y="1091"/>
                                  <a:pt x="899" y="1080"/>
                                </a:cubicBezTo>
                                <a:cubicBezTo>
                                  <a:pt x="903" y="1057"/>
                                  <a:pt x="935" y="1053"/>
                                  <a:pt x="949" y="1046"/>
                                </a:cubicBezTo>
                                <a:cubicBezTo>
                                  <a:pt x="974" y="1034"/>
                                  <a:pt x="976" y="1012"/>
                                  <a:pt x="977" y="989"/>
                                </a:cubicBezTo>
                                <a:cubicBezTo>
                                  <a:pt x="942" y="966"/>
                                  <a:pt x="870" y="909"/>
                                  <a:pt x="870" y="909"/>
                                </a:cubicBezTo>
                                <a:cubicBezTo>
                                  <a:pt x="870" y="909"/>
                                  <a:pt x="932" y="971"/>
                                  <a:pt x="966" y="994"/>
                                </a:cubicBezTo>
                                <a:cubicBezTo>
                                  <a:pt x="966" y="1013"/>
                                  <a:pt x="961" y="1024"/>
                                  <a:pt x="945" y="1033"/>
                                </a:cubicBezTo>
                                <a:cubicBezTo>
                                  <a:pt x="935" y="1038"/>
                                  <a:pt x="924" y="1042"/>
                                  <a:pt x="909" y="1049"/>
                                </a:cubicBezTo>
                                <a:cubicBezTo>
                                  <a:pt x="885" y="1063"/>
                                  <a:pt x="892" y="1083"/>
                                  <a:pt x="859" y="1096"/>
                                </a:cubicBezTo>
                                <a:cubicBezTo>
                                  <a:pt x="845" y="1101"/>
                                  <a:pt x="812" y="1105"/>
                                  <a:pt x="821" y="1087"/>
                                </a:cubicBezTo>
                                <a:cubicBezTo>
                                  <a:pt x="833" y="1069"/>
                                  <a:pt x="820" y="1069"/>
                                  <a:pt x="820" y="1069"/>
                                </a:cubicBezTo>
                                <a:cubicBezTo>
                                  <a:pt x="812" y="1071"/>
                                  <a:pt x="792" y="1076"/>
                                  <a:pt x="782" y="1077"/>
                                </a:cubicBezTo>
                                <a:cubicBezTo>
                                  <a:pt x="775" y="1077"/>
                                  <a:pt x="769" y="1072"/>
                                  <a:pt x="774" y="1067"/>
                                </a:cubicBezTo>
                                <a:cubicBezTo>
                                  <a:pt x="776" y="1065"/>
                                  <a:pt x="780" y="1064"/>
                                  <a:pt x="783" y="1061"/>
                                </a:cubicBezTo>
                                <a:cubicBezTo>
                                  <a:pt x="788" y="1057"/>
                                  <a:pt x="791" y="1055"/>
                                  <a:pt x="793" y="1051"/>
                                </a:cubicBezTo>
                                <a:cubicBezTo>
                                  <a:pt x="797" y="1045"/>
                                  <a:pt x="799" y="1036"/>
                                  <a:pt x="796" y="1034"/>
                                </a:cubicBezTo>
                                <a:cubicBezTo>
                                  <a:pt x="791" y="1032"/>
                                  <a:pt x="784" y="1033"/>
                                  <a:pt x="781" y="1037"/>
                                </a:cubicBezTo>
                                <a:cubicBezTo>
                                  <a:pt x="767" y="1052"/>
                                  <a:pt x="766" y="1078"/>
                                  <a:pt x="727" y="1070"/>
                                </a:cubicBezTo>
                                <a:cubicBezTo>
                                  <a:pt x="727" y="1070"/>
                                  <a:pt x="681" y="1060"/>
                                  <a:pt x="718" y="1007"/>
                                </a:cubicBezTo>
                                <a:cubicBezTo>
                                  <a:pt x="729" y="994"/>
                                  <a:pt x="700" y="977"/>
                                  <a:pt x="683" y="956"/>
                                </a:cubicBezTo>
                                <a:cubicBezTo>
                                  <a:pt x="650" y="916"/>
                                  <a:pt x="557" y="766"/>
                                  <a:pt x="557" y="766"/>
                                </a:cubicBezTo>
                                <a:cubicBezTo>
                                  <a:pt x="547" y="752"/>
                                  <a:pt x="537" y="735"/>
                                  <a:pt x="528" y="722"/>
                                </a:cubicBezTo>
                                <a:cubicBezTo>
                                  <a:pt x="520" y="708"/>
                                  <a:pt x="517" y="679"/>
                                  <a:pt x="537" y="682"/>
                                </a:cubicBezTo>
                                <a:cubicBezTo>
                                  <a:pt x="547" y="684"/>
                                  <a:pt x="550" y="688"/>
                                  <a:pt x="561" y="683"/>
                                </a:cubicBezTo>
                                <a:cubicBezTo>
                                  <a:pt x="568" y="680"/>
                                  <a:pt x="568" y="692"/>
                                  <a:pt x="561" y="698"/>
                                </a:cubicBezTo>
                                <a:cubicBezTo>
                                  <a:pt x="556" y="702"/>
                                  <a:pt x="556" y="711"/>
                                  <a:pt x="562" y="716"/>
                                </a:cubicBezTo>
                                <a:cubicBezTo>
                                  <a:pt x="570" y="720"/>
                                  <a:pt x="572" y="711"/>
                                  <a:pt x="581" y="714"/>
                                </a:cubicBezTo>
                                <a:cubicBezTo>
                                  <a:pt x="590" y="716"/>
                                  <a:pt x="597" y="738"/>
                                  <a:pt x="613" y="743"/>
                                </a:cubicBezTo>
                                <a:cubicBezTo>
                                  <a:pt x="617" y="744"/>
                                  <a:pt x="620" y="744"/>
                                  <a:pt x="621" y="741"/>
                                </a:cubicBezTo>
                                <a:cubicBezTo>
                                  <a:pt x="623" y="734"/>
                                  <a:pt x="616" y="725"/>
                                  <a:pt x="618" y="717"/>
                                </a:cubicBezTo>
                                <a:cubicBezTo>
                                  <a:pt x="620" y="722"/>
                                  <a:pt x="627" y="727"/>
                                  <a:pt x="637" y="732"/>
                                </a:cubicBezTo>
                                <a:cubicBezTo>
                                  <a:pt x="648" y="739"/>
                                  <a:pt x="654" y="740"/>
                                  <a:pt x="651" y="731"/>
                                </a:cubicBezTo>
                                <a:cubicBezTo>
                                  <a:pt x="648" y="720"/>
                                  <a:pt x="646" y="713"/>
                                  <a:pt x="646" y="713"/>
                                </a:cubicBezTo>
                                <a:cubicBezTo>
                                  <a:pt x="645" y="705"/>
                                  <a:pt x="652" y="699"/>
                                  <a:pt x="658" y="699"/>
                                </a:cubicBezTo>
                                <a:cubicBezTo>
                                  <a:pt x="661" y="699"/>
                                  <a:pt x="664" y="701"/>
                                  <a:pt x="666" y="705"/>
                                </a:cubicBezTo>
                                <a:cubicBezTo>
                                  <a:pt x="674" y="718"/>
                                  <a:pt x="670" y="725"/>
                                  <a:pt x="686" y="730"/>
                                </a:cubicBezTo>
                                <a:cubicBezTo>
                                  <a:pt x="711" y="782"/>
                                  <a:pt x="773" y="847"/>
                                  <a:pt x="798" y="868"/>
                                </a:cubicBezTo>
                                <a:cubicBezTo>
                                  <a:pt x="803" y="872"/>
                                  <a:pt x="812" y="877"/>
                                  <a:pt x="820" y="880"/>
                                </a:cubicBezTo>
                                <a:cubicBezTo>
                                  <a:pt x="814" y="875"/>
                                  <a:pt x="805" y="867"/>
                                  <a:pt x="801" y="863"/>
                                </a:cubicBezTo>
                                <a:cubicBezTo>
                                  <a:pt x="736" y="800"/>
                                  <a:pt x="695" y="742"/>
                                  <a:pt x="696" y="730"/>
                                </a:cubicBezTo>
                                <a:cubicBezTo>
                                  <a:pt x="714" y="722"/>
                                  <a:pt x="717" y="704"/>
                                  <a:pt x="723" y="707"/>
                                </a:cubicBezTo>
                                <a:cubicBezTo>
                                  <a:pt x="725" y="708"/>
                                  <a:pt x="717" y="723"/>
                                  <a:pt x="718" y="731"/>
                                </a:cubicBezTo>
                                <a:cubicBezTo>
                                  <a:pt x="719" y="735"/>
                                  <a:pt x="724" y="741"/>
                                  <a:pt x="735" y="741"/>
                                </a:cubicBezTo>
                                <a:cubicBezTo>
                                  <a:pt x="714" y="762"/>
                                  <a:pt x="768" y="780"/>
                                  <a:pt x="808" y="779"/>
                                </a:cubicBezTo>
                                <a:cubicBezTo>
                                  <a:pt x="823" y="788"/>
                                  <a:pt x="848" y="803"/>
                                  <a:pt x="878" y="810"/>
                                </a:cubicBezTo>
                                <a:cubicBezTo>
                                  <a:pt x="878" y="810"/>
                                  <a:pt x="881" y="824"/>
                                  <a:pt x="890" y="825"/>
                                </a:cubicBezTo>
                                <a:cubicBezTo>
                                  <a:pt x="890" y="825"/>
                                  <a:pt x="912" y="859"/>
                                  <a:pt x="943" y="892"/>
                                </a:cubicBezTo>
                                <a:cubicBezTo>
                                  <a:pt x="973" y="924"/>
                                  <a:pt x="1007" y="977"/>
                                  <a:pt x="1035" y="1005"/>
                                </a:cubicBezTo>
                                <a:moveTo>
                                  <a:pt x="679" y="342"/>
                                </a:moveTo>
                                <a:cubicBezTo>
                                  <a:pt x="661" y="355"/>
                                  <a:pt x="657" y="367"/>
                                  <a:pt x="627" y="382"/>
                                </a:cubicBezTo>
                                <a:cubicBezTo>
                                  <a:pt x="610" y="391"/>
                                  <a:pt x="593" y="398"/>
                                  <a:pt x="582" y="393"/>
                                </a:cubicBezTo>
                                <a:cubicBezTo>
                                  <a:pt x="571" y="387"/>
                                  <a:pt x="575" y="367"/>
                                  <a:pt x="575" y="364"/>
                                </a:cubicBezTo>
                                <a:cubicBezTo>
                                  <a:pt x="575" y="362"/>
                                  <a:pt x="575" y="359"/>
                                  <a:pt x="575" y="357"/>
                                </a:cubicBezTo>
                                <a:cubicBezTo>
                                  <a:pt x="583" y="353"/>
                                  <a:pt x="595" y="355"/>
                                  <a:pt x="598" y="345"/>
                                </a:cubicBezTo>
                                <a:cubicBezTo>
                                  <a:pt x="601" y="337"/>
                                  <a:pt x="600" y="327"/>
                                  <a:pt x="602" y="318"/>
                                </a:cubicBezTo>
                                <a:cubicBezTo>
                                  <a:pt x="606" y="311"/>
                                  <a:pt x="617" y="307"/>
                                  <a:pt x="619" y="299"/>
                                </a:cubicBezTo>
                                <a:cubicBezTo>
                                  <a:pt x="605" y="308"/>
                                  <a:pt x="594" y="321"/>
                                  <a:pt x="576" y="320"/>
                                </a:cubicBezTo>
                                <a:cubicBezTo>
                                  <a:pt x="571" y="319"/>
                                  <a:pt x="575" y="312"/>
                                  <a:pt x="572" y="309"/>
                                </a:cubicBezTo>
                                <a:cubicBezTo>
                                  <a:pt x="568" y="308"/>
                                  <a:pt x="568" y="305"/>
                                  <a:pt x="568" y="302"/>
                                </a:cubicBezTo>
                                <a:cubicBezTo>
                                  <a:pt x="569" y="303"/>
                                  <a:pt x="570" y="303"/>
                                  <a:pt x="571" y="303"/>
                                </a:cubicBezTo>
                                <a:cubicBezTo>
                                  <a:pt x="571" y="303"/>
                                  <a:pt x="572" y="302"/>
                                  <a:pt x="572" y="301"/>
                                </a:cubicBezTo>
                                <a:cubicBezTo>
                                  <a:pt x="572" y="300"/>
                                  <a:pt x="571" y="300"/>
                                  <a:pt x="571" y="300"/>
                                </a:cubicBezTo>
                                <a:cubicBezTo>
                                  <a:pt x="570" y="300"/>
                                  <a:pt x="568" y="300"/>
                                  <a:pt x="566" y="299"/>
                                </a:cubicBezTo>
                                <a:cubicBezTo>
                                  <a:pt x="566" y="299"/>
                                  <a:pt x="566" y="299"/>
                                  <a:pt x="566" y="299"/>
                                </a:cubicBezTo>
                                <a:cubicBezTo>
                                  <a:pt x="565" y="296"/>
                                  <a:pt x="567" y="292"/>
                                  <a:pt x="565" y="290"/>
                                </a:cubicBezTo>
                                <a:cubicBezTo>
                                  <a:pt x="556" y="288"/>
                                  <a:pt x="556" y="288"/>
                                  <a:pt x="556" y="288"/>
                                </a:cubicBezTo>
                                <a:cubicBezTo>
                                  <a:pt x="557" y="279"/>
                                  <a:pt x="563" y="272"/>
                                  <a:pt x="563" y="262"/>
                                </a:cubicBezTo>
                                <a:cubicBezTo>
                                  <a:pt x="565" y="264"/>
                                  <a:pt x="570" y="263"/>
                                  <a:pt x="568" y="267"/>
                                </a:cubicBezTo>
                                <a:cubicBezTo>
                                  <a:pt x="566" y="268"/>
                                  <a:pt x="567" y="271"/>
                                  <a:pt x="567" y="272"/>
                                </a:cubicBezTo>
                                <a:cubicBezTo>
                                  <a:pt x="567" y="268"/>
                                  <a:pt x="582" y="262"/>
                                  <a:pt x="574" y="260"/>
                                </a:cubicBezTo>
                                <a:cubicBezTo>
                                  <a:pt x="570" y="259"/>
                                  <a:pt x="560" y="261"/>
                                  <a:pt x="560" y="256"/>
                                </a:cubicBezTo>
                                <a:cubicBezTo>
                                  <a:pt x="560" y="248"/>
                                  <a:pt x="563" y="241"/>
                                  <a:pt x="567" y="235"/>
                                </a:cubicBezTo>
                                <a:cubicBezTo>
                                  <a:pt x="576" y="242"/>
                                  <a:pt x="588" y="249"/>
                                  <a:pt x="591" y="261"/>
                                </a:cubicBezTo>
                                <a:cubicBezTo>
                                  <a:pt x="594" y="264"/>
                                  <a:pt x="598" y="269"/>
                                  <a:pt x="602" y="269"/>
                                </a:cubicBezTo>
                                <a:cubicBezTo>
                                  <a:pt x="612" y="265"/>
                                  <a:pt x="617" y="275"/>
                                  <a:pt x="627" y="274"/>
                                </a:cubicBezTo>
                                <a:cubicBezTo>
                                  <a:pt x="627" y="272"/>
                                  <a:pt x="628" y="270"/>
                                  <a:pt x="630" y="269"/>
                                </a:cubicBezTo>
                                <a:cubicBezTo>
                                  <a:pt x="632" y="268"/>
                                  <a:pt x="635" y="269"/>
                                  <a:pt x="636" y="271"/>
                                </a:cubicBezTo>
                                <a:cubicBezTo>
                                  <a:pt x="637" y="276"/>
                                  <a:pt x="634" y="279"/>
                                  <a:pt x="632" y="282"/>
                                </a:cubicBezTo>
                                <a:cubicBezTo>
                                  <a:pt x="629" y="284"/>
                                  <a:pt x="624" y="285"/>
                                  <a:pt x="620" y="286"/>
                                </a:cubicBezTo>
                                <a:cubicBezTo>
                                  <a:pt x="628" y="291"/>
                                  <a:pt x="634" y="283"/>
                                  <a:pt x="642" y="281"/>
                                </a:cubicBezTo>
                                <a:cubicBezTo>
                                  <a:pt x="645" y="280"/>
                                  <a:pt x="649" y="282"/>
                                  <a:pt x="651" y="285"/>
                                </a:cubicBezTo>
                                <a:cubicBezTo>
                                  <a:pt x="654" y="303"/>
                                  <a:pt x="646" y="330"/>
                                  <a:pt x="669" y="339"/>
                                </a:cubicBezTo>
                                <a:cubicBezTo>
                                  <a:pt x="672" y="340"/>
                                  <a:pt x="676" y="341"/>
                                  <a:pt x="679" y="342"/>
                                </a:cubicBezTo>
                                <a:moveTo>
                                  <a:pt x="546" y="767"/>
                                </a:moveTo>
                                <a:cubicBezTo>
                                  <a:pt x="564" y="796"/>
                                  <a:pt x="565" y="797"/>
                                  <a:pt x="575" y="814"/>
                                </a:cubicBezTo>
                                <a:cubicBezTo>
                                  <a:pt x="585" y="830"/>
                                  <a:pt x="625" y="892"/>
                                  <a:pt x="632" y="904"/>
                                </a:cubicBezTo>
                                <a:cubicBezTo>
                                  <a:pt x="640" y="917"/>
                                  <a:pt x="681" y="987"/>
                                  <a:pt x="708" y="1000"/>
                                </a:cubicBezTo>
                                <a:cubicBezTo>
                                  <a:pt x="687" y="1023"/>
                                  <a:pt x="697" y="1050"/>
                                  <a:pt x="663" y="1056"/>
                                </a:cubicBezTo>
                                <a:cubicBezTo>
                                  <a:pt x="644" y="1059"/>
                                  <a:pt x="589" y="1076"/>
                                  <a:pt x="570" y="1044"/>
                                </a:cubicBezTo>
                                <a:cubicBezTo>
                                  <a:pt x="551" y="1012"/>
                                  <a:pt x="543" y="962"/>
                                  <a:pt x="548" y="922"/>
                                </a:cubicBezTo>
                                <a:cubicBezTo>
                                  <a:pt x="572" y="959"/>
                                  <a:pt x="590" y="975"/>
                                  <a:pt x="603" y="983"/>
                                </a:cubicBezTo>
                                <a:cubicBezTo>
                                  <a:pt x="559" y="934"/>
                                  <a:pt x="564" y="924"/>
                                  <a:pt x="543" y="898"/>
                                </a:cubicBezTo>
                                <a:cubicBezTo>
                                  <a:pt x="535" y="887"/>
                                  <a:pt x="533" y="870"/>
                                  <a:pt x="532" y="857"/>
                                </a:cubicBezTo>
                                <a:cubicBezTo>
                                  <a:pt x="530" y="834"/>
                                  <a:pt x="531" y="812"/>
                                  <a:pt x="530" y="790"/>
                                </a:cubicBezTo>
                                <a:cubicBezTo>
                                  <a:pt x="529" y="778"/>
                                  <a:pt x="530" y="765"/>
                                  <a:pt x="526" y="753"/>
                                </a:cubicBezTo>
                                <a:cubicBezTo>
                                  <a:pt x="524" y="749"/>
                                  <a:pt x="521" y="736"/>
                                  <a:pt x="520" y="731"/>
                                </a:cubicBezTo>
                                <a:cubicBezTo>
                                  <a:pt x="519" y="726"/>
                                  <a:pt x="519" y="720"/>
                                  <a:pt x="519" y="720"/>
                                </a:cubicBezTo>
                                <a:cubicBezTo>
                                  <a:pt x="519" y="720"/>
                                  <a:pt x="528" y="739"/>
                                  <a:pt x="546" y="767"/>
                                </a:cubicBezTo>
                                <a:moveTo>
                                  <a:pt x="538" y="425"/>
                                </a:moveTo>
                                <a:cubicBezTo>
                                  <a:pt x="534" y="429"/>
                                  <a:pt x="532" y="432"/>
                                  <a:pt x="529" y="437"/>
                                </a:cubicBezTo>
                                <a:cubicBezTo>
                                  <a:pt x="525" y="449"/>
                                  <a:pt x="529" y="467"/>
                                  <a:pt x="542" y="476"/>
                                </a:cubicBezTo>
                                <a:cubicBezTo>
                                  <a:pt x="550" y="482"/>
                                  <a:pt x="553" y="483"/>
                                  <a:pt x="560" y="485"/>
                                </a:cubicBezTo>
                                <a:cubicBezTo>
                                  <a:pt x="543" y="490"/>
                                  <a:pt x="525" y="513"/>
                                  <a:pt x="525" y="526"/>
                                </a:cubicBezTo>
                                <a:cubicBezTo>
                                  <a:pt x="519" y="520"/>
                                  <a:pt x="517" y="508"/>
                                  <a:pt x="519" y="498"/>
                                </a:cubicBezTo>
                                <a:cubicBezTo>
                                  <a:pt x="514" y="504"/>
                                  <a:pt x="504" y="508"/>
                                  <a:pt x="498" y="509"/>
                                </a:cubicBezTo>
                                <a:cubicBezTo>
                                  <a:pt x="496" y="504"/>
                                  <a:pt x="497" y="490"/>
                                  <a:pt x="503" y="483"/>
                                </a:cubicBezTo>
                                <a:cubicBezTo>
                                  <a:pt x="501" y="479"/>
                                  <a:pt x="487" y="481"/>
                                  <a:pt x="480" y="486"/>
                                </a:cubicBezTo>
                                <a:cubicBezTo>
                                  <a:pt x="479" y="477"/>
                                  <a:pt x="482" y="471"/>
                                  <a:pt x="490" y="465"/>
                                </a:cubicBezTo>
                                <a:cubicBezTo>
                                  <a:pt x="488" y="460"/>
                                  <a:pt x="483" y="464"/>
                                  <a:pt x="471" y="465"/>
                                </a:cubicBezTo>
                                <a:cubicBezTo>
                                  <a:pt x="479" y="462"/>
                                  <a:pt x="490" y="456"/>
                                  <a:pt x="502" y="448"/>
                                </a:cubicBezTo>
                                <a:cubicBezTo>
                                  <a:pt x="523" y="435"/>
                                  <a:pt x="538" y="425"/>
                                  <a:pt x="538" y="425"/>
                                </a:cubicBezTo>
                                <a:moveTo>
                                  <a:pt x="816" y="430"/>
                                </a:moveTo>
                                <a:cubicBezTo>
                                  <a:pt x="831" y="432"/>
                                  <a:pt x="852" y="428"/>
                                  <a:pt x="859" y="426"/>
                                </a:cubicBezTo>
                                <a:cubicBezTo>
                                  <a:pt x="863" y="432"/>
                                  <a:pt x="856" y="442"/>
                                  <a:pt x="850" y="440"/>
                                </a:cubicBezTo>
                                <a:cubicBezTo>
                                  <a:pt x="852" y="449"/>
                                  <a:pt x="860" y="460"/>
                                  <a:pt x="859" y="470"/>
                                </a:cubicBezTo>
                                <a:cubicBezTo>
                                  <a:pt x="851" y="467"/>
                                  <a:pt x="829" y="458"/>
                                  <a:pt x="829" y="458"/>
                                </a:cubicBezTo>
                                <a:cubicBezTo>
                                  <a:pt x="835" y="467"/>
                                  <a:pt x="842" y="483"/>
                                  <a:pt x="840" y="494"/>
                                </a:cubicBezTo>
                                <a:cubicBezTo>
                                  <a:pt x="831" y="488"/>
                                  <a:pt x="812" y="487"/>
                                  <a:pt x="804" y="481"/>
                                </a:cubicBezTo>
                                <a:cubicBezTo>
                                  <a:pt x="808" y="495"/>
                                  <a:pt x="817" y="515"/>
                                  <a:pt x="805" y="528"/>
                                </a:cubicBezTo>
                                <a:cubicBezTo>
                                  <a:pt x="794" y="520"/>
                                  <a:pt x="788" y="507"/>
                                  <a:pt x="779" y="498"/>
                                </a:cubicBezTo>
                                <a:cubicBezTo>
                                  <a:pt x="781" y="511"/>
                                  <a:pt x="784" y="531"/>
                                  <a:pt x="775" y="543"/>
                                </a:cubicBezTo>
                                <a:cubicBezTo>
                                  <a:pt x="769" y="536"/>
                                  <a:pt x="745" y="526"/>
                                  <a:pt x="745" y="518"/>
                                </a:cubicBezTo>
                                <a:cubicBezTo>
                                  <a:pt x="743" y="517"/>
                                  <a:pt x="736" y="544"/>
                                  <a:pt x="728" y="549"/>
                                </a:cubicBezTo>
                                <a:cubicBezTo>
                                  <a:pt x="720" y="538"/>
                                  <a:pt x="713" y="521"/>
                                  <a:pt x="702" y="511"/>
                                </a:cubicBezTo>
                                <a:cubicBezTo>
                                  <a:pt x="705" y="508"/>
                                  <a:pt x="709" y="510"/>
                                  <a:pt x="707" y="504"/>
                                </a:cubicBezTo>
                                <a:cubicBezTo>
                                  <a:pt x="704" y="496"/>
                                  <a:pt x="692" y="491"/>
                                  <a:pt x="679" y="486"/>
                                </a:cubicBezTo>
                                <a:cubicBezTo>
                                  <a:pt x="681" y="482"/>
                                  <a:pt x="683" y="480"/>
                                  <a:pt x="687" y="474"/>
                                </a:cubicBezTo>
                                <a:cubicBezTo>
                                  <a:pt x="697" y="459"/>
                                  <a:pt x="704" y="445"/>
                                  <a:pt x="706" y="438"/>
                                </a:cubicBezTo>
                                <a:cubicBezTo>
                                  <a:pt x="710" y="426"/>
                                  <a:pt x="712" y="423"/>
                                  <a:pt x="713" y="414"/>
                                </a:cubicBezTo>
                                <a:cubicBezTo>
                                  <a:pt x="726" y="416"/>
                                  <a:pt x="735" y="418"/>
                                  <a:pt x="752" y="420"/>
                                </a:cubicBezTo>
                                <a:cubicBezTo>
                                  <a:pt x="768" y="422"/>
                                  <a:pt x="793" y="427"/>
                                  <a:pt x="816" y="430"/>
                                </a:cubicBezTo>
                                <a:moveTo>
                                  <a:pt x="1084" y="383"/>
                                </a:moveTo>
                                <a:cubicBezTo>
                                  <a:pt x="1085" y="388"/>
                                  <a:pt x="1074" y="400"/>
                                  <a:pt x="1061" y="403"/>
                                </a:cubicBezTo>
                                <a:cubicBezTo>
                                  <a:pt x="1045" y="407"/>
                                  <a:pt x="1032" y="404"/>
                                  <a:pt x="1021" y="398"/>
                                </a:cubicBezTo>
                                <a:cubicBezTo>
                                  <a:pt x="1022" y="409"/>
                                  <a:pt x="1041" y="414"/>
                                  <a:pt x="1055" y="411"/>
                                </a:cubicBezTo>
                                <a:cubicBezTo>
                                  <a:pt x="1047" y="422"/>
                                  <a:pt x="1023" y="429"/>
                                  <a:pt x="1006" y="428"/>
                                </a:cubicBezTo>
                                <a:cubicBezTo>
                                  <a:pt x="987" y="428"/>
                                  <a:pt x="975" y="422"/>
                                  <a:pt x="958" y="412"/>
                                </a:cubicBezTo>
                                <a:cubicBezTo>
                                  <a:pt x="956" y="423"/>
                                  <a:pt x="977" y="433"/>
                                  <a:pt x="993" y="434"/>
                                </a:cubicBezTo>
                                <a:cubicBezTo>
                                  <a:pt x="963" y="450"/>
                                  <a:pt x="929" y="438"/>
                                  <a:pt x="925" y="437"/>
                                </a:cubicBezTo>
                                <a:cubicBezTo>
                                  <a:pt x="917" y="435"/>
                                  <a:pt x="905" y="430"/>
                                  <a:pt x="898" y="423"/>
                                </a:cubicBezTo>
                                <a:cubicBezTo>
                                  <a:pt x="898" y="432"/>
                                  <a:pt x="910" y="439"/>
                                  <a:pt x="920" y="441"/>
                                </a:cubicBezTo>
                                <a:cubicBezTo>
                                  <a:pt x="900" y="451"/>
                                  <a:pt x="875" y="440"/>
                                  <a:pt x="866" y="424"/>
                                </a:cubicBezTo>
                                <a:cubicBezTo>
                                  <a:pt x="898" y="415"/>
                                  <a:pt x="922" y="406"/>
                                  <a:pt x="955" y="398"/>
                                </a:cubicBezTo>
                                <a:cubicBezTo>
                                  <a:pt x="987" y="403"/>
                                  <a:pt x="1017" y="390"/>
                                  <a:pt x="1029" y="376"/>
                                </a:cubicBezTo>
                                <a:cubicBezTo>
                                  <a:pt x="1033" y="371"/>
                                  <a:pt x="1037" y="364"/>
                                  <a:pt x="1037" y="362"/>
                                </a:cubicBezTo>
                                <a:cubicBezTo>
                                  <a:pt x="1040" y="361"/>
                                  <a:pt x="1044" y="362"/>
                                  <a:pt x="1047" y="363"/>
                                </a:cubicBezTo>
                                <a:cubicBezTo>
                                  <a:pt x="1050" y="364"/>
                                  <a:pt x="1081" y="371"/>
                                  <a:pt x="1084" y="383"/>
                                </a:cubicBezTo>
                                <a:moveTo>
                                  <a:pt x="306" y="378"/>
                                </a:moveTo>
                                <a:cubicBezTo>
                                  <a:pt x="310" y="375"/>
                                  <a:pt x="321" y="372"/>
                                  <a:pt x="331" y="374"/>
                                </a:cubicBezTo>
                                <a:cubicBezTo>
                                  <a:pt x="342" y="375"/>
                                  <a:pt x="361" y="380"/>
                                  <a:pt x="375" y="390"/>
                                </a:cubicBezTo>
                                <a:cubicBezTo>
                                  <a:pt x="404" y="400"/>
                                  <a:pt x="427" y="420"/>
                                  <a:pt x="456" y="429"/>
                                </a:cubicBezTo>
                                <a:cubicBezTo>
                                  <a:pt x="457" y="426"/>
                                  <a:pt x="454" y="424"/>
                                  <a:pt x="452" y="422"/>
                                </a:cubicBezTo>
                                <a:cubicBezTo>
                                  <a:pt x="470" y="408"/>
                                  <a:pt x="489" y="396"/>
                                  <a:pt x="510" y="387"/>
                                </a:cubicBezTo>
                                <a:cubicBezTo>
                                  <a:pt x="523" y="372"/>
                                  <a:pt x="540" y="356"/>
                                  <a:pt x="562" y="359"/>
                                </a:cubicBezTo>
                                <a:cubicBezTo>
                                  <a:pt x="567" y="359"/>
                                  <a:pt x="567" y="359"/>
                                  <a:pt x="567" y="359"/>
                                </a:cubicBezTo>
                                <a:cubicBezTo>
                                  <a:pt x="567" y="359"/>
                                  <a:pt x="567" y="364"/>
                                  <a:pt x="567" y="366"/>
                                </a:cubicBezTo>
                                <a:cubicBezTo>
                                  <a:pt x="566" y="377"/>
                                  <a:pt x="560" y="388"/>
                                  <a:pt x="554" y="403"/>
                                </a:cubicBezTo>
                                <a:cubicBezTo>
                                  <a:pt x="554" y="403"/>
                                  <a:pt x="536" y="410"/>
                                  <a:pt x="528" y="415"/>
                                </a:cubicBezTo>
                                <a:cubicBezTo>
                                  <a:pt x="521" y="419"/>
                                  <a:pt x="459" y="456"/>
                                  <a:pt x="459" y="456"/>
                                </a:cubicBezTo>
                                <a:cubicBezTo>
                                  <a:pt x="441" y="470"/>
                                  <a:pt x="433" y="454"/>
                                  <a:pt x="415" y="442"/>
                                </a:cubicBezTo>
                                <a:cubicBezTo>
                                  <a:pt x="393" y="431"/>
                                  <a:pt x="372" y="420"/>
                                  <a:pt x="353" y="403"/>
                                </a:cubicBezTo>
                                <a:cubicBezTo>
                                  <a:pt x="353" y="400"/>
                                  <a:pt x="359" y="402"/>
                                  <a:pt x="356" y="399"/>
                                </a:cubicBezTo>
                                <a:cubicBezTo>
                                  <a:pt x="346" y="400"/>
                                  <a:pt x="338" y="404"/>
                                  <a:pt x="329" y="406"/>
                                </a:cubicBezTo>
                                <a:cubicBezTo>
                                  <a:pt x="325" y="408"/>
                                  <a:pt x="315" y="411"/>
                                  <a:pt x="312" y="405"/>
                                </a:cubicBezTo>
                                <a:cubicBezTo>
                                  <a:pt x="317" y="404"/>
                                  <a:pt x="317" y="404"/>
                                  <a:pt x="317" y="404"/>
                                </a:cubicBezTo>
                                <a:cubicBezTo>
                                  <a:pt x="322" y="400"/>
                                  <a:pt x="324" y="393"/>
                                  <a:pt x="334" y="390"/>
                                </a:cubicBezTo>
                                <a:cubicBezTo>
                                  <a:pt x="327" y="384"/>
                                  <a:pt x="314" y="381"/>
                                  <a:pt x="304" y="381"/>
                                </a:cubicBezTo>
                                <a:lnTo>
                                  <a:pt x="306" y="378"/>
                                </a:lnTo>
                                <a:close/>
                                <a:moveTo>
                                  <a:pt x="999" y="340"/>
                                </a:moveTo>
                                <a:cubicBezTo>
                                  <a:pt x="998" y="351"/>
                                  <a:pt x="986" y="353"/>
                                  <a:pt x="981" y="362"/>
                                </a:cubicBezTo>
                                <a:cubicBezTo>
                                  <a:pt x="975" y="367"/>
                                  <a:pt x="975" y="367"/>
                                  <a:pt x="975" y="367"/>
                                </a:cubicBezTo>
                                <a:cubicBezTo>
                                  <a:pt x="980" y="366"/>
                                  <a:pt x="986" y="363"/>
                                  <a:pt x="990" y="358"/>
                                </a:cubicBezTo>
                                <a:cubicBezTo>
                                  <a:pt x="999" y="356"/>
                                  <a:pt x="1027" y="350"/>
                                  <a:pt x="1028" y="355"/>
                                </a:cubicBezTo>
                                <a:cubicBezTo>
                                  <a:pt x="1029" y="361"/>
                                  <a:pt x="1027" y="366"/>
                                  <a:pt x="1018" y="372"/>
                                </a:cubicBezTo>
                                <a:cubicBezTo>
                                  <a:pt x="1010" y="378"/>
                                  <a:pt x="980" y="390"/>
                                  <a:pt x="959" y="387"/>
                                </a:cubicBezTo>
                                <a:cubicBezTo>
                                  <a:pt x="947" y="386"/>
                                  <a:pt x="935" y="390"/>
                                  <a:pt x="924" y="392"/>
                                </a:cubicBezTo>
                                <a:cubicBezTo>
                                  <a:pt x="865" y="410"/>
                                  <a:pt x="865" y="410"/>
                                  <a:pt x="865" y="410"/>
                                </a:cubicBezTo>
                                <a:cubicBezTo>
                                  <a:pt x="845" y="415"/>
                                  <a:pt x="821" y="418"/>
                                  <a:pt x="799" y="412"/>
                                </a:cubicBezTo>
                                <a:cubicBezTo>
                                  <a:pt x="766" y="406"/>
                                  <a:pt x="734" y="398"/>
                                  <a:pt x="700" y="400"/>
                                </a:cubicBezTo>
                                <a:cubicBezTo>
                                  <a:pt x="696" y="400"/>
                                  <a:pt x="691" y="403"/>
                                  <a:pt x="688" y="408"/>
                                </a:cubicBezTo>
                                <a:cubicBezTo>
                                  <a:pt x="692" y="407"/>
                                  <a:pt x="697" y="405"/>
                                  <a:pt x="701" y="408"/>
                                </a:cubicBezTo>
                                <a:cubicBezTo>
                                  <a:pt x="700" y="412"/>
                                  <a:pt x="700" y="437"/>
                                  <a:pt x="690" y="446"/>
                                </a:cubicBezTo>
                                <a:cubicBezTo>
                                  <a:pt x="688" y="443"/>
                                  <a:pt x="687" y="439"/>
                                  <a:pt x="685" y="435"/>
                                </a:cubicBezTo>
                                <a:cubicBezTo>
                                  <a:pt x="684" y="431"/>
                                  <a:pt x="670" y="368"/>
                                  <a:pt x="697" y="349"/>
                                </a:cubicBezTo>
                                <a:cubicBezTo>
                                  <a:pt x="713" y="344"/>
                                  <a:pt x="735" y="353"/>
                                  <a:pt x="740" y="356"/>
                                </a:cubicBezTo>
                                <a:cubicBezTo>
                                  <a:pt x="761" y="368"/>
                                  <a:pt x="797" y="374"/>
                                  <a:pt x="825" y="385"/>
                                </a:cubicBezTo>
                                <a:cubicBezTo>
                                  <a:pt x="837" y="383"/>
                                  <a:pt x="849" y="379"/>
                                  <a:pt x="861" y="378"/>
                                </a:cubicBezTo>
                                <a:cubicBezTo>
                                  <a:pt x="945" y="367"/>
                                  <a:pt x="945" y="367"/>
                                  <a:pt x="945" y="367"/>
                                </a:cubicBezTo>
                                <a:cubicBezTo>
                                  <a:pt x="960" y="369"/>
                                  <a:pt x="962" y="350"/>
                                  <a:pt x="975" y="349"/>
                                </a:cubicBezTo>
                                <a:cubicBezTo>
                                  <a:pt x="984" y="349"/>
                                  <a:pt x="989" y="343"/>
                                  <a:pt x="996" y="339"/>
                                </a:cubicBezTo>
                                <a:cubicBezTo>
                                  <a:pt x="997" y="338"/>
                                  <a:pt x="999" y="338"/>
                                  <a:pt x="999" y="340"/>
                                </a:cubicBezTo>
                                <a:moveTo>
                                  <a:pt x="143" y="129"/>
                                </a:moveTo>
                                <a:cubicBezTo>
                                  <a:pt x="216" y="34"/>
                                  <a:pt x="216" y="34"/>
                                  <a:pt x="216" y="34"/>
                                </a:cubicBezTo>
                                <a:cubicBezTo>
                                  <a:pt x="242" y="71"/>
                                  <a:pt x="284" y="73"/>
                                  <a:pt x="326" y="75"/>
                                </a:cubicBezTo>
                                <a:cubicBezTo>
                                  <a:pt x="354" y="72"/>
                                  <a:pt x="354" y="72"/>
                                  <a:pt x="354" y="72"/>
                                </a:cubicBezTo>
                                <a:cubicBezTo>
                                  <a:pt x="473" y="53"/>
                                  <a:pt x="473" y="53"/>
                                  <a:pt x="473" y="53"/>
                                </a:cubicBezTo>
                                <a:cubicBezTo>
                                  <a:pt x="554" y="44"/>
                                  <a:pt x="554" y="44"/>
                                  <a:pt x="554" y="44"/>
                                </a:cubicBezTo>
                                <a:cubicBezTo>
                                  <a:pt x="631" y="35"/>
                                  <a:pt x="709" y="47"/>
                                  <a:pt x="782" y="57"/>
                                </a:cubicBezTo>
                                <a:cubicBezTo>
                                  <a:pt x="889" y="75"/>
                                  <a:pt x="889" y="75"/>
                                  <a:pt x="889" y="75"/>
                                </a:cubicBezTo>
                                <a:cubicBezTo>
                                  <a:pt x="934" y="78"/>
                                  <a:pt x="982" y="77"/>
                                  <a:pt x="1012" y="43"/>
                                </a:cubicBezTo>
                                <a:cubicBezTo>
                                  <a:pt x="1018" y="37"/>
                                  <a:pt x="1018" y="37"/>
                                  <a:pt x="1018" y="37"/>
                                </a:cubicBezTo>
                                <a:cubicBezTo>
                                  <a:pt x="1086" y="126"/>
                                  <a:pt x="1086" y="126"/>
                                  <a:pt x="1086" y="126"/>
                                </a:cubicBezTo>
                                <a:cubicBezTo>
                                  <a:pt x="1086" y="126"/>
                                  <a:pt x="1086" y="126"/>
                                  <a:pt x="1086" y="126"/>
                                </a:cubicBezTo>
                                <a:cubicBezTo>
                                  <a:pt x="1084" y="127"/>
                                  <a:pt x="1082" y="128"/>
                                  <a:pt x="1079" y="129"/>
                                </a:cubicBezTo>
                                <a:cubicBezTo>
                                  <a:pt x="1071" y="132"/>
                                  <a:pt x="1061" y="135"/>
                                  <a:pt x="1052" y="139"/>
                                </a:cubicBezTo>
                                <a:cubicBezTo>
                                  <a:pt x="1050" y="139"/>
                                  <a:pt x="1049" y="140"/>
                                  <a:pt x="1048" y="140"/>
                                </a:cubicBezTo>
                                <a:cubicBezTo>
                                  <a:pt x="1047" y="140"/>
                                  <a:pt x="1047" y="140"/>
                                  <a:pt x="1047" y="140"/>
                                </a:cubicBezTo>
                                <a:cubicBezTo>
                                  <a:pt x="1012" y="95"/>
                                  <a:pt x="1012" y="95"/>
                                  <a:pt x="1012" y="95"/>
                                </a:cubicBezTo>
                                <a:cubicBezTo>
                                  <a:pt x="977" y="115"/>
                                  <a:pt x="932" y="118"/>
                                  <a:pt x="889" y="115"/>
                                </a:cubicBezTo>
                                <a:cubicBezTo>
                                  <a:pt x="827" y="105"/>
                                  <a:pt x="827" y="105"/>
                                  <a:pt x="827" y="105"/>
                                </a:cubicBezTo>
                                <a:cubicBezTo>
                                  <a:pt x="750" y="93"/>
                                  <a:pt x="750" y="93"/>
                                  <a:pt x="750" y="93"/>
                                </a:cubicBezTo>
                                <a:cubicBezTo>
                                  <a:pt x="669" y="83"/>
                                  <a:pt x="669" y="83"/>
                                  <a:pt x="669" y="83"/>
                                </a:cubicBezTo>
                                <a:cubicBezTo>
                                  <a:pt x="620" y="79"/>
                                  <a:pt x="570" y="81"/>
                                  <a:pt x="522" y="87"/>
                                </a:cubicBezTo>
                                <a:cubicBezTo>
                                  <a:pt x="454" y="96"/>
                                  <a:pt x="454" y="96"/>
                                  <a:pt x="454" y="96"/>
                                </a:cubicBezTo>
                                <a:cubicBezTo>
                                  <a:pt x="341" y="113"/>
                                  <a:pt x="341" y="113"/>
                                  <a:pt x="341" y="113"/>
                                </a:cubicBezTo>
                                <a:cubicBezTo>
                                  <a:pt x="298" y="117"/>
                                  <a:pt x="256" y="112"/>
                                  <a:pt x="221" y="92"/>
                                </a:cubicBezTo>
                                <a:cubicBezTo>
                                  <a:pt x="186" y="138"/>
                                  <a:pt x="186" y="138"/>
                                  <a:pt x="186" y="138"/>
                                </a:cubicBezTo>
                                <a:cubicBezTo>
                                  <a:pt x="181" y="137"/>
                                  <a:pt x="177" y="136"/>
                                  <a:pt x="172" y="135"/>
                                </a:cubicBezTo>
                                <a:cubicBezTo>
                                  <a:pt x="161" y="133"/>
                                  <a:pt x="152" y="131"/>
                                  <a:pt x="143" y="129"/>
                                </a:cubicBezTo>
                                <a:moveTo>
                                  <a:pt x="1254" y="120"/>
                                </a:moveTo>
                                <a:cubicBezTo>
                                  <a:pt x="1259" y="111"/>
                                  <a:pt x="1265" y="101"/>
                                  <a:pt x="1270" y="88"/>
                                </a:cubicBezTo>
                                <a:cubicBezTo>
                                  <a:pt x="1281" y="63"/>
                                  <a:pt x="1281" y="63"/>
                                  <a:pt x="1281" y="63"/>
                                </a:cubicBezTo>
                                <a:cubicBezTo>
                                  <a:pt x="1254" y="68"/>
                                  <a:pt x="1254" y="68"/>
                                  <a:pt x="1254" y="68"/>
                                </a:cubicBezTo>
                                <a:cubicBezTo>
                                  <a:pt x="1233" y="73"/>
                                  <a:pt x="1208" y="80"/>
                                  <a:pt x="1177" y="92"/>
                                </a:cubicBezTo>
                                <a:cubicBezTo>
                                  <a:pt x="1172" y="93"/>
                                  <a:pt x="1167" y="95"/>
                                  <a:pt x="1160" y="98"/>
                                </a:cubicBezTo>
                                <a:cubicBezTo>
                                  <a:pt x="1139" y="105"/>
                                  <a:pt x="1119" y="113"/>
                                  <a:pt x="1104" y="118"/>
                                </a:cubicBezTo>
                                <a:cubicBezTo>
                                  <a:pt x="1018" y="5"/>
                                  <a:pt x="1018" y="5"/>
                                  <a:pt x="1018" y="5"/>
                                </a:cubicBezTo>
                                <a:cubicBezTo>
                                  <a:pt x="1005" y="22"/>
                                  <a:pt x="1005" y="22"/>
                                  <a:pt x="1005" y="22"/>
                                </a:cubicBezTo>
                                <a:cubicBezTo>
                                  <a:pt x="1002" y="26"/>
                                  <a:pt x="999" y="30"/>
                                  <a:pt x="995" y="33"/>
                                </a:cubicBezTo>
                                <a:cubicBezTo>
                                  <a:pt x="978" y="49"/>
                                  <a:pt x="955" y="56"/>
                                  <a:pt x="921" y="56"/>
                                </a:cubicBezTo>
                                <a:cubicBezTo>
                                  <a:pt x="907" y="56"/>
                                  <a:pt x="894" y="55"/>
                                  <a:pt x="883" y="54"/>
                                </a:cubicBezTo>
                                <a:cubicBezTo>
                                  <a:pt x="804" y="41"/>
                                  <a:pt x="804" y="41"/>
                                  <a:pt x="804" y="41"/>
                                </a:cubicBezTo>
                                <a:cubicBezTo>
                                  <a:pt x="803" y="41"/>
                                  <a:pt x="739" y="31"/>
                                  <a:pt x="739" y="31"/>
                                </a:cubicBezTo>
                                <a:cubicBezTo>
                                  <a:pt x="694" y="25"/>
                                  <a:pt x="651" y="22"/>
                                  <a:pt x="611" y="22"/>
                                </a:cubicBezTo>
                                <a:cubicBezTo>
                                  <a:pt x="589" y="22"/>
                                  <a:pt x="568" y="23"/>
                                  <a:pt x="548" y="25"/>
                                </a:cubicBezTo>
                                <a:cubicBezTo>
                                  <a:pt x="548" y="25"/>
                                  <a:pt x="548" y="25"/>
                                  <a:pt x="548" y="25"/>
                                </a:cubicBezTo>
                                <a:cubicBezTo>
                                  <a:pt x="546" y="25"/>
                                  <a:pt x="536" y="26"/>
                                  <a:pt x="472" y="34"/>
                                </a:cubicBezTo>
                                <a:cubicBezTo>
                                  <a:pt x="471" y="34"/>
                                  <a:pt x="381" y="48"/>
                                  <a:pt x="381" y="48"/>
                                </a:cubicBezTo>
                                <a:cubicBezTo>
                                  <a:pt x="353" y="53"/>
                                  <a:pt x="332" y="55"/>
                                  <a:pt x="314" y="55"/>
                                </a:cubicBezTo>
                                <a:cubicBezTo>
                                  <a:pt x="270" y="55"/>
                                  <a:pt x="241" y="42"/>
                                  <a:pt x="225" y="15"/>
                                </a:cubicBezTo>
                                <a:cubicBezTo>
                                  <a:pt x="217" y="0"/>
                                  <a:pt x="217" y="0"/>
                                  <a:pt x="217" y="0"/>
                                </a:cubicBezTo>
                                <a:cubicBezTo>
                                  <a:pt x="123" y="123"/>
                                  <a:pt x="123" y="123"/>
                                  <a:pt x="123" y="123"/>
                                </a:cubicBezTo>
                                <a:cubicBezTo>
                                  <a:pt x="115" y="121"/>
                                  <a:pt x="106" y="118"/>
                                  <a:pt x="98" y="115"/>
                                </a:cubicBezTo>
                                <a:cubicBezTo>
                                  <a:pt x="77" y="108"/>
                                  <a:pt x="77" y="108"/>
                                  <a:pt x="77" y="108"/>
                                </a:cubicBezTo>
                                <a:cubicBezTo>
                                  <a:pt x="79" y="130"/>
                                  <a:pt x="79" y="130"/>
                                  <a:pt x="79" y="130"/>
                                </a:cubicBezTo>
                                <a:cubicBezTo>
                                  <a:pt x="80" y="142"/>
                                  <a:pt x="85" y="153"/>
                                  <a:pt x="92" y="163"/>
                                </a:cubicBezTo>
                                <a:cubicBezTo>
                                  <a:pt x="0" y="283"/>
                                  <a:pt x="0" y="283"/>
                                  <a:pt x="0" y="283"/>
                                </a:cubicBezTo>
                                <a:cubicBezTo>
                                  <a:pt x="10" y="292"/>
                                  <a:pt x="10" y="292"/>
                                  <a:pt x="10" y="292"/>
                                </a:cubicBezTo>
                                <a:cubicBezTo>
                                  <a:pt x="10" y="293"/>
                                  <a:pt x="10" y="293"/>
                                  <a:pt x="10" y="293"/>
                                </a:cubicBezTo>
                                <a:cubicBezTo>
                                  <a:pt x="51" y="323"/>
                                  <a:pt x="69" y="369"/>
                                  <a:pt x="69" y="441"/>
                                </a:cubicBezTo>
                                <a:cubicBezTo>
                                  <a:pt x="69" y="462"/>
                                  <a:pt x="68" y="483"/>
                                  <a:pt x="67" y="499"/>
                                </a:cubicBezTo>
                                <a:cubicBezTo>
                                  <a:pt x="67" y="499"/>
                                  <a:pt x="67" y="499"/>
                                  <a:pt x="67" y="499"/>
                                </a:cubicBezTo>
                                <a:cubicBezTo>
                                  <a:pt x="66" y="501"/>
                                  <a:pt x="65" y="507"/>
                                  <a:pt x="64" y="518"/>
                                </a:cubicBezTo>
                                <a:cubicBezTo>
                                  <a:pt x="45" y="627"/>
                                  <a:pt x="45" y="627"/>
                                  <a:pt x="45" y="627"/>
                                </a:cubicBezTo>
                                <a:cubicBezTo>
                                  <a:pt x="45" y="628"/>
                                  <a:pt x="39" y="673"/>
                                  <a:pt x="36" y="696"/>
                                </a:cubicBezTo>
                                <a:cubicBezTo>
                                  <a:pt x="32" y="731"/>
                                  <a:pt x="30" y="765"/>
                                  <a:pt x="30" y="797"/>
                                </a:cubicBezTo>
                                <a:cubicBezTo>
                                  <a:pt x="30" y="806"/>
                                  <a:pt x="30" y="815"/>
                                  <a:pt x="31" y="824"/>
                                </a:cubicBezTo>
                                <a:cubicBezTo>
                                  <a:pt x="36" y="1041"/>
                                  <a:pt x="166" y="1214"/>
                                  <a:pt x="378" y="1287"/>
                                </a:cubicBezTo>
                                <a:cubicBezTo>
                                  <a:pt x="378" y="1287"/>
                                  <a:pt x="378" y="1287"/>
                                  <a:pt x="378" y="1287"/>
                                </a:cubicBezTo>
                                <a:cubicBezTo>
                                  <a:pt x="380" y="1288"/>
                                  <a:pt x="383" y="1289"/>
                                  <a:pt x="387" y="1290"/>
                                </a:cubicBezTo>
                                <a:cubicBezTo>
                                  <a:pt x="387" y="1290"/>
                                  <a:pt x="420" y="1303"/>
                                  <a:pt x="420" y="1303"/>
                                </a:cubicBezTo>
                                <a:cubicBezTo>
                                  <a:pt x="425" y="1305"/>
                                  <a:pt x="425" y="1305"/>
                                  <a:pt x="425" y="1305"/>
                                </a:cubicBezTo>
                                <a:cubicBezTo>
                                  <a:pt x="488" y="1331"/>
                                  <a:pt x="552" y="1359"/>
                                  <a:pt x="604" y="1411"/>
                                </a:cubicBezTo>
                                <a:cubicBezTo>
                                  <a:pt x="612" y="1419"/>
                                  <a:pt x="612" y="1419"/>
                                  <a:pt x="612" y="1419"/>
                                </a:cubicBezTo>
                                <a:cubicBezTo>
                                  <a:pt x="621" y="1410"/>
                                  <a:pt x="621" y="1410"/>
                                  <a:pt x="621" y="1410"/>
                                </a:cubicBezTo>
                                <a:cubicBezTo>
                                  <a:pt x="623" y="1408"/>
                                  <a:pt x="623" y="1408"/>
                                  <a:pt x="623" y="1408"/>
                                </a:cubicBezTo>
                                <a:cubicBezTo>
                                  <a:pt x="623" y="1408"/>
                                  <a:pt x="624" y="1406"/>
                                  <a:pt x="625" y="1405"/>
                                </a:cubicBezTo>
                                <a:cubicBezTo>
                                  <a:pt x="689" y="1348"/>
                                  <a:pt x="764" y="1319"/>
                                  <a:pt x="848" y="1288"/>
                                </a:cubicBezTo>
                                <a:cubicBezTo>
                                  <a:pt x="1000" y="1234"/>
                                  <a:pt x="1056" y="1167"/>
                                  <a:pt x="1096" y="1117"/>
                                </a:cubicBezTo>
                                <a:cubicBezTo>
                                  <a:pt x="1097" y="1115"/>
                                  <a:pt x="1097" y="1115"/>
                                  <a:pt x="1097" y="1115"/>
                                </a:cubicBezTo>
                                <a:cubicBezTo>
                                  <a:pt x="1160" y="1042"/>
                                  <a:pt x="1199" y="925"/>
                                  <a:pt x="1199" y="809"/>
                                </a:cubicBezTo>
                                <a:cubicBezTo>
                                  <a:pt x="1199" y="806"/>
                                  <a:pt x="1199" y="803"/>
                                  <a:pt x="1199" y="800"/>
                                </a:cubicBezTo>
                                <a:cubicBezTo>
                                  <a:pt x="1199" y="800"/>
                                  <a:pt x="1199" y="800"/>
                                  <a:pt x="1196" y="728"/>
                                </a:cubicBezTo>
                                <a:cubicBezTo>
                                  <a:pt x="1196" y="727"/>
                                  <a:pt x="1191" y="677"/>
                                  <a:pt x="1188" y="651"/>
                                </a:cubicBezTo>
                                <a:cubicBezTo>
                                  <a:pt x="1188" y="650"/>
                                  <a:pt x="1188" y="650"/>
                                  <a:pt x="1176" y="579"/>
                                </a:cubicBezTo>
                                <a:cubicBezTo>
                                  <a:pt x="1165" y="510"/>
                                  <a:pt x="1165" y="510"/>
                                  <a:pt x="1165" y="510"/>
                                </a:cubicBezTo>
                                <a:cubicBezTo>
                                  <a:pt x="1163" y="492"/>
                                  <a:pt x="1162" y="474"/>
                                  <a:pt x="1162" y="458"/>
                                </a:cubicBezTo>
                                <a:cubicBezTo>
                                  <a:pt x="1162" y="454"/>
                                  <a:pt x="1162" y="450"/>
                                  <a:pt x="1162" y="446"/>
                                </a:cubicBezTo>
                                <a:cubicBezTo>
                                  <a:pt x="1162" y="444"/>
                                  <a:pt x="1162" y="444"/>
                                  <a:pt x="1162" y="444"/>
                                </a:cubicBezTo>
                                <a:cubicBezTo>
                                  <a:pt x="1162" y="375"/>
                                  <a:pt x="1182" y="326"/>
                                  <a:pt x="1224" y="295"/>
                                </a:cubicBezTo>
                                <a:cubicBezTo>
                                  <a:pt x="1233" y="288"/>
                                  <a:pt x="1233" y="288"/>
                                  <a:pt x="1233" y="288"/>
                                </a:cubicBezTo>
                                <a:cubicBezTo>
                                  <a:pt x="1210" y="258"/>
                                  <a:pt x="1210" y="258"/>
                                  <a:pt x="1210" y="258"/>
                                </a:cubicBezTo>
                                <a:cubicBezTo>
                                  <a:pt x="1217" y="251"/>
                                  <a:pt x="1221" y="244"/>
                                  <a:pt x="1224" y="238"/>
                                </a:cubicBezTo>
                                <a:cubicBezTo>
                                  <a:pt x="1228" y="229"/>
                                  <a:pt x="1229" y="213"/>
                                  <a:pt x="1223" y="203"/>
                                </a:cubicBezTo>
                                <a:cubicBezTo>
                                  <a:pt x="1223" y="203"/>
                                  <a:pt x="1223" y="203"/>
                                  <a:pt x="1222" y="203"/>
                                </a:cubicBezTo>
                                <a:cubicBezTo>
                                  <a:pt x="1244" y="187"/>
                                  <a:pt x="1266" y="152"/>
                                  <a:pt x="1272" y="140"/>
                                </a:cubicBezTo>
                                <a:cubicBezTo>
                                  <a:pt x="1290" y="105"/>
                                  <a:pt x="1290" y="105"/>
                                  <a:pt x="1290" y="105"/>
                                </a:cubicBezTo>
                                <a:cubicBezTo>
                                  <a:pt x="1290" y="105"/>
                                  <a:pt x="1254" y="120"/>
                                  <a:pt x="1254" y="120"/>
                                </a:cubicBezTo>
                                <a:moveTo>
                                  <a:pt x="1201" y="277"/>
                                </a:moveTo>
                                <a:cubicBezTo>
                                  <a:pt x="1201" y="277"/>
                                  <a:pt x="1201" y="277"/>
                                  <a:pt x="1201" y="277"/>
                                </a:cubicBezTo>
                                <a:cubicBezTo>
                                  <a:pt x="1201" y="277"/>
                                  <a:pt x="1201" y="277"/>
                                  <a:pt x="1201" y="277"/>
                                </a:cubicBezTo>
                                <a:moveTo>
                                  <a:pt x="1201" y="277"/>
                                </a:moveTo>
                                <a:cubicBezTo>
                                  <a:pt x="1200" y="275"/>
                                  <a:pt x="1199" y="274"/>
                                  <a:pt x="1198" y="274"/>
                                </a:cubicBezTo>
                                <a:cubicBezTo>
                                  <a:pt x="1199" y="274"/>
                                  <a:pt x="1200" y="275"/>
                                  <a:pt x="1201" y="277"/>
                                </a:cubicBez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34"/>
                        <wps:cNvSpPr>
                          <a:spLocks/>
                        </wps:cNvSpPr>
                        <wps:spPr bwMode="auto">
                          <a:xfrm>
                            <a:off x="508" y="986"/>
                            <a:ext cx="82" cy="78"/>
                          </a:xfrm>
                          <a:custGeom>
                            <a:avLst/>
                            <a:gdLst>
                              <a:gd name="T0" fmla="*/ 71 w 121"/>
                              <a:gd name="T1" fmla="*/ 25 h 115"/>
                              <a:gd name="T2" fmla="*/ 121 w 121"/>
                              <a:gd name="T3" fmla="*/ 0 h 115"/>
                              <a:gd name="T4" fmla="*/ 121 w 121"/>
                              <a:gd name="T5" fmla="*/ 115 h 115"/>
                              <a:gd name="T6" fmla="*/ 8 w 121"/>
                              <a:gd name="T7" fmla="*/ 80 h 115"/>
                              <a:gd name="T8" fmla="*/ 6 w 121"/>
                              <a:gd name="T9" fmla="*/ 78 h 115"/>
                              <a:gd name="T10" fmla="*/ 0 w 121"/>
                              <a:gd name="T11" fmla="*/ 65 h 115"/>
                              <a:gd name="T12" fmla="*/ 1 w 121"/>
                              <a:gd name="T13" fmla="*/ 59 h 115"/>
                              <a:gd name="T14" fmla="*/ 47 w 121"/>
                              <a:gd name="T15" fmla="*/ 32 h 115"/>
                              <a:gd name="T16" fmla="*/ 61 w 121"/>
                              <a:gd name="T17" fmla="*/ 28 h 115"/>
                              <a:gd name="T18" fmla="*/ 71 w 121"/>
                              <a:gd name="T19" fmla="*/ 2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115">
                                <a:moveTo>
                                  <a:pt x="71" y="25"/>
                                </a:moveTo>
                                <a:cubicBezTo>
                                  <a:pt x="89" y="20"/>
                                  <a:pt x="107" y="14"/>
                                  <a:pt x="121" y="0"/>
                                </a:cubicBezTo>
                                <a:cubicBezTo>
                                  <a:pt x="121" y="8"/>
                                  <a:pt x="121" y="111"/>
                                  <a:pt x="121" y="115"/>
                                </a:cubicBezTo>
                                <a:cubicBezTo>
                                  <a:pt x="83" y="114"/>
                                  <a:pt x="40" y="109"/>
                                  <a:pt x="8" y="80"/>
                                </a:cubicBezTo>
                                <a:cubicBezTo>
                                  <a:pt x="8" y="80"/>
                                  <a:pt x="6" y="78"/>
                                  <a:pt x="6" y="78"/>
                                </a:cubicBezTo>
                                <a:cubicBezTo>
                                  <a:pt x="3" y="73"/>
                                  <a:pt x="0" y="70"/>
                                  <a:pt x="0" y="65"/>
                                </a:cubicBezTo>
                                <a:cubicBezTo>
                                  <a:pt x="0" y="63"/>
                                  <a:pt x="0" y="61"/>
                                  <a:pt x="1" y="59"/>
                                </a:cubicBezTo>
                                <a:cubicBezTo>
                                  <a:pt x="10" y="42"/>
                                  <a:pt x="29" y="37"/>
                                  <a:pt x="47" y="32"/>
                                </a:cubicBezTo>
                                <a:cubicBezTo>
                                  <a:pt x="61" y="28"/>
                                  <a:pt x="61" y="28"/>
                                  <a:pt x="61" y="28"/>
                                </a:cubicBezTo>
                                <a:cubicBezTo>
                                  <a:pt x="61" y="28"/>
                                  <a:pt x="71" y="25"/>
                                  <a:pt x="71" y="2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35"/>
                        <wps:cNvSpPr>
                          <a:spLocks/>
                        </wps:cNvSpPr>
                        <wps:spPr bwMode="auto">
                          <a:xfrm>
                            <a:off x="1358" y="991"/>
                            <a:ext cx="81" cy="75"/>
                          </a:xfrm>
                          <a:custGeom>
                            <a:avLst/>
                            <a:gdLst>
                              <a:gd name="T0" fmla="*/ 0 w 120"/>
                              <a:gd name="T1" fmla="*/ 0 h 111"/>
                              <a:gd name="T2" fmla="*/ 60 w 120"/>
                              <a:gd name="T3" fmla="*/ 27 h 111"/>
                              <a:gd name="T4" fmla="*/ 113 w 120"/>
                              <a:gd name="T5" fmla="*/ 49 h 111"/>
                              <a:gd name="T6" fmla="*/ 120 w 120"/>
                              <a:gd name="T7" fmla="*/ 61 h 111"/>
                              <a:gd name="T8" fmla="*/ 119 w 120"/>
                              <a:gd name="T9" fmla="*/ 67 h 111"/>
                              <a:gd name="T10" fmla="*/ 68 w 120"/>
                              <a:gd name="T11" fmla="*/ 101 h 111"/>
                              <a:gd name="T12" fmla="*/ 0 w 120"/>
                              <a:gd name="T13" fmla="*/ 111 h 111"/>
                              <a:gd name="T14" fmla="*/ 0 w 120"/>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11">
                                <a:moveTo>
                                  <a:pt x="0" y="0"/>
                                </a:moveTo>
                                <a:cubicBezTo>
                                  <a:pt x="17" y="15"/>
                                  <a:pt x="39" y="21"/>
                                  <a:pt x="60" y="27"/>
                                </a:cubicBezTo>
                                <a:cubicBezTo>
                                  <a:pt x="78" y="32"/>
                                  <a:pt x="97" y="38"/>
                                  <a:pt x="113" y="49"/>
                                </a:cubicBezTo>
                                <a:cubicBezTo>
                                  <a:pt x="118" y="54"/>
                                  <a:pt x="120" y="57"/>
                                  <a:pt x="120" y="61"/>
                                </a:cubicBezTo>
                                <a:cubicBezTo>
                                  <a:pt x="120" y="63"/>
                                  <a:pt x="120" y="65"/>
                                  <a:pt x="119" y="67"/>
                                </a:cubicBezTo>
                                <a:cubicBezTo>
                                  <a:pt x="109" y="86"/>
                                  <a:pt x="85" y="95"/>
                                  <a:pt x="68" y="101"/>
                                </a:cubicBezTo>
                                <a:cubicBezTo>
                                  <a:pt x="46" y="107"/>
                                  <a:pt x="23" y="110"/>
                                  <a:pt x="0" y="111"/>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36"/>
                        <wps:cNvSpPr>
                          <a:spLocks/>
                        </wps:cNvSpPr>
                        <wps:spPr bwMode="auto">
                          <a:xfrm>
                            <a:off x="405" y="905"/>
                            <a:ext cx="185" cy="119"/>
                          </a:xfrm>
                          <a:custGeom>
                            <a:avLst/>
                            <a:gdLst>
                              <a:gd name="T0" fmla="*/ 37 w 273"/>
                              <a:gd name="T1" fmla="*/ 37 h 175"/>
                              <a:gd name="T2" fmla="*/ 33 w 273"/>
                              <a:gd name="T3" fmla="*/ 0 h 175"/>
                              <a:gd name="T4" fmla="*/ 239 w 273"/>
                              <a:gd name="T5" fmla="*/ 46 h 175"/>
                              <a:gd name="T6" fmla="*/ 273 w 273"/>
                              <a:gd name="T7" fmla="*/ 89 h 175"/>
                              <a:gd name="T8" fmla="*/ 273 w 273"/>
                              <a:gd name="T9" fmla="*/ 91 h 175"/>
                              <a:gd name="T10" fmla="*/ 224 w 273"/>
                              <a:gd name="T11" fmla="*/ 129 h 175"/>
                              <a:gd name="T12" fmla="*/ 196 w 273"/>
                              <a:gd name="T13" fmla="*/ 138 h 175"/>
                              <a:gd name="T14" fmla="*/ 139 w 273"/>
                              <a:gd name="T15" fmla="*/ 175 h 175"/>
                              <a:gd name="T16" fmla="*/ 0 w 273"/>
                              <a:gd name="T17" fmla="*/ 144 h 175"/>
                              <a:gd name="T18" fmla="*/ 37 w 273"/>
                              <a:gd name="T19" fmla="*/ 3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175">
                                <a:moveTo>
                                  <a:pt x="37" y="37"/>
                                </a:moveTo>
                                <a:cubicBezTo>
                                  <a:pt x="37" y="25"/>
                                  <a:pt x="36" y="13"/>
                                  <a:pt x="33" y="0"/>
                                </a:cubicBezTo>
                                <a:cubicBezTo>
                                  <a:pt x="99" y="3"/>
                                  <a:pt x="174" y="11"/>
                                  <a:pt x="239" y="46"/>
                                </a:cubicBezTo>
                                <a:cubicBezTo>
                                  <a:pt x="255" y="56"/>
                                  <a:pt x="273" y="70"/>
                                  <a:pt x="273" y="89"/>
                                </a:cubicBezTo>
                                <a:cubicBezTo>
                                  <a:pt x="273" y="90"/>
                                  <a:pt x="273" y="90"/>
                                  <a:pt x="273" y="91"/>
                                </a:cubicBezTo>
                                <a:cubicBezTo>
                                  <a:pt x="270" y="115"/>
                                  <a:pt x="246" y="122"/>
                                  <a:pt x="224" y="129"/>
                                </a:cubicBezTo>
                                <a:cubicBezTo>
                                  <a:pt x="196" y="138"/>
                                  <a:pt x="196" y="138"/>
                                  <a:pt x="196" y="138"/>
                                </a:cubicBezTo>
                                <a:cubicBezTo>
                                  <a:pt x="173" y="144"/>
                                  <a:pt x="150" y="151"/>
                                  <a:pt x="139" y="175"/>
                                </a:cubicBezTo>
                                <a:cubicBezTo>
                                  <a:pt x="102" y="153"/>
                                  <a:pt x="55" y="142"/>
                                  <a:pt x="0" y="144"/>
                                </a:cubicBezTo>
                                <a:cubicBezTo>
                                  <a:pt x="24" y="116"/>
                                  <a:pt x="37" y="78"/>
                                  <a:pt x="37"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37"/>
                        <wps:cNvSpPr>
                          <a:spLocks/>
                        </wps:cNvSpPr>
                        <wps:spPr bwMode="auto">
                          <a:xfrm>
                            <a:off x="1358" y="910"/>
                            <a:ext cx="185" cy="118"/>
                          </a:xfrm>
                          <a:custGeom>
                            <a:avLst/>
                            <a:gdLst>
                              <a:gd name="T0" fmla="*/ 93 w 274"/>
                              <a:gd name="T1" fmla="*/ 140 h 173"/>
                              <a:gd name="T2" fmla="*/ 91 w 274"/>
                              <a:gd name="T3" fmla="*/ 139 h 173"/>
                              <a:gd name="T4" fmla="*/ 63 w 274"/>
                              <a:gd name="T5" fmla="*/ 131 h 173"/>
                              <a:gd name="T6" fmla="*/ 4 w 274"/>
                              <a:gd name="T7" fmla="*/ 102 h 173"/>
                              <a:gd name="T8" fmla="*/ 0 w 274"/>
                              <a:gd name="T9" fmla="*/ 87 h 173"/>
                              <a:gd name="T10" fmla="*/ 3 w 274"/>
                              <a:gd name="T11" fmla="*/ 74 h 173"/>
                              <a:gd name="T12" fmla="*/ 92 w 274"/>
                              <a:gd name="T13" fmla="*/ 21 h 173"/>
                              <a:gd name="T14" fmla="*/ 101 w 274"/>
                              <a:gd name="T15" fmla="*/ 18 h 173"/>
                              <a:gd name="T16" fmla="*/ 242 w 274"/>
                              <a:gd name="T17" fmla="*/ 0 h 173"/>
                              <a:gd name="T18" fmla="*/ 238 w 274"/>
                              <a:gd name="T19" fmla="*/ 39 h 173"/>
                              <a:gd name="T20" fmla="*/ 274 w 274"/>
                              <a:gd name="T21" fmla="*/ 144 h 173"/>
                              <a:gd name="T22" fmla="*/ 135 w 274"/>
                              <a:gd name="T23" fmla="*/ 173 h 173"/>
                              <a:gd name="T24" fmla="*/ 93 w 274"/>
                              <a:gd name="T25"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4" h="173">
                                <a:moveTo>
                                  <a:pt x="93" y="140"/>
                                </a:moveTo>
                                <a:cubicBezTo>
                                  <a:pt x="91" y="139"/>
                                  <a:pt x="91" y="139"/>
                                  <a:pt x="91" y="139"/>
                                </a:cubicBezTo>
                                <a:cubicBezTo>
                                  <a:pt x="63" y="131"/>
                                  <a:pt x="63" y="131"/>
                                  <a:pt x="63" y="131"/>
                                </a:cubicBezTo>
                                <a:cubicBezTo>
                                  <a:pt x="41" y="125"/>
                                  <a:pt x="20" y="120"/>
                                  <a:pt x="4" y="102"/>
                                </a:cubicBezTo>
                                <a:cubicBezTo>
                                  <a:pt x="1" y="98"/>
                                  <a:pt x="0" y="93"/>
                                  <a:pt x="0" y="87"/>
                                </a:cubicBezTo>
                                <a:cubicBezTo>
                                  <a:pt x="0" y="83"/>
                                  <a:pt x="1" y="78"/>
                                  <a:pt x="3" y="74"/>
                                </a:cubicBezTo>
                                <a:cubicBezTo>
                                  <a:pt x="23" y="43"/>
                                  <a:pt x="58" y="32"/>
                                  <a:pt x="92" y="21"/>
                                </a:cubicBezTo>
                                <a:cubicBezTo>
                                  <a:pt x="101" y="18"/>
                                  <a:pt x="101" y="18"/>
                                  <a:pt x="101" y="18"/>
                                </a:cubicBezTo>
                                <a:cubicBezTo>
                                  <a:pt x="143" y="7"/>
                                  <a:pt x="189" y="1"/>
                                  <a:pt x="242" y="0"/>
                                </a:cubicBezTo>
                                <a:cubicBezTo>
                                  <a:pt x="240" y="13"/>
                                  <a:pt x="238" y="26"/>
                                  <a:pt x="238" y="39"/>
                                </a:cubicBezTo>
                                <a:cubicBezTo>
                                  <a:pt x="238" y="80"/>
                                  <a:pt x="251" y="116"/>
                                  <a:pt x="274" y="144"/>
                                </a:cubicBezTo>
                                <a:cubicBezTo>
                                  <a:pt x="220" y="141"/>
                                  <a:pt x="173" y="151"/>
                                  <a:pt x="135" y="173"/>
                                </a:cubicBezTo>
                                <a:cubicBezTo>
                                  <a:pt x="128" y="154"/>
                                  <a:pt x="109" y="146"/>
                                  <a:pt x="93" y="14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38"/>
                        <wps:cNvSpPr>
                          <a:spLocks/>
                        </wps:cNvSpPr>
                        <wps:spPr bwMode="auto">
                          <a:xfrm>
                            <a:off x="486" y="927"/>
                            <a:ext cx="975" cy="256"/>
                          </a:xfrm>
                          <a:custGeom>
                            <a:avLst/>
                            <a:gdLst>
                              <a:gd name="T0" fmla="*/ 324 w 1439"/>
                              <a:gd name="T1" fmla="*/ 163 h 376"/>
                              <a:gd name="T2" fmla="*/ 419 w 1439"/>
                              <a:gd name="T3" fmla="*/ 102 h 376"/>
                              <a:gd name="T4" fmla="*/ 786 w 1439"/>
                              <a:gd name="T5" fmla="*/ 16 h 376"/>
                              <a:gd name="T6" fmla="*/ 1002 w 1439"/>
                              <a:gd name="T7" fmla="*/ 93 h 376"/>
                              <a:gd name="T8" fmla="*/ 1063 w 1439"/>
                              <a:gd name="T9" fmla="*/ 131 h 376"/>
                              <a:gd name="T10" fmla="*/ 1125 w 1439"/>
                              <a:gd name="T11" fmla="*/ 172 h 376"/>
                              <a:gd name="T12" fmla="*/ 1331 w 1439"/>
                              <a:gd name="T13" fmla="*/ 218 h 376"/>
                              <a:gd name="T14" fmla="*/ 1414 w 1439"/>
                              <a:gd name="T15" fmla="*/ 177 h 376"/>
                              <a:gd name="T16" fmla="*/ 1439 w 1439"/>
                              <a:gd name="T17" fmla="*/ 307 h 376"/>
                              <a:gd name="T18" fmla="*/ 1402 w 1439"/>
                              <a:gd name="T19" fmla="*/ 339 h 376"/>
                              <a:gd name="T20" fmla="*/ 1398 w 1439"/>
                              <a:gd name="T21" fmla="*/ 340 h 376"/>
                              <a:gd name="T22" fmla="*/ 1054 w 1439"/>
                              <a:gd name="T23" fmla="*/ 284 h 376"/>
                              <a:gd name="T24" fmla="*/ 960 w 1439"/>
                              <a:gd name="T25" fmla="*/ 222 h 376"/>
                              <a:gd name="T26" fmla="*/ 631 w 1439"/>
                              <a:gd name="T27" fmla="*/ 158 h 376"/>
                              <a:gd name="T28" fmla="*/ 458 w 1439"/>
                              <a:gd name="T29" fmla="*/ 233 h 376"/>
                              <a:gd name="T30" fmla="*/ 371 w 1439"/>
                              <a:gd name="T31" fmla="*/ 289 h 376"/>
                              <a:gd name="T32" fmla="*/ 91 w 1439"/>
                              <a:gd name="T33" fmla="*/ 348 h 376"/>
                              <a:gd name="T34" fmla="*/ 8 w 1439"/>
                              <a:gd name="T35" fmla="*/ 315 h 376"/>
                              <a:gd name="T36" fmla="*/ 0 w 1439"/>
                              <a:gd name="T37" fmla="*/ 300 h 376"/>
                              <a:gd name="T38" fmla="*/ 26 w 1439"/>
                              <a:gd name="T39" fmla="*/ 172 h 376"/>
                              <a:gd name="T40" fmla="*/ 148 w 1439"/>
                              <a:gd name="T41" fmla="*/ 217 h 376"/>
                              <a:gd name="T42" fmla="*/ 324 w 1439"/>
                              <a:gd name="T43" fmla="*/ 163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9" h="376">
                                <a:moveTo>
                                  <a:pt x="324" y="163"/>
                                </a:moveTo>
                                <a:cubicBezTo>
                                  <a:pt x="419" y="102"/>
                                  <a:pt x="419" y="102"/>
                                  <a:pt x="419" y="102"/>
                                </a:cubicBezTo>
                                <a:cubicBezTo>
                                  <a:pt x="534" y="29"/>
                                  <a:pt x="657" y="0"/>
                                  <a:pt x="786" y="16"/>
                                </a:cubicBezTo>
                                <a:cubicBezTo>
                                  <a:pt x="860" y="26"/>
                                  <a:pt x="931" y="51"/>
                                  <a:pt x="1002" y="93"/>
                                </a:cubicBezTo>
                                <a:cubicBezTo>
                                  <a:pt x="1063" y="131"/>
                                  <a:pt x="1063" y="131"/>
                                  <a:pt x="1063" y="131"/>
                                </a:cubicBezTo>
                                <a:cubicBezTo>
                                  <a:pt x="1125" y="172"/>
                                  <a:pt x="1125" y="172"/>
                                  <a:pt x="1125" y="172"/>
                                </a:cubicBezTo>
                                <a:cubicBezTo>
                                  <a:pt x="1185" y="213"/>
                                  <a:pt x="1258" y="229"/>
                                  <a:pt x="1331" y="218"/>
                                </a:cubicBezTo>
                                <a:cubicBezTo>
                                  <a:pt x="1360" y="211"/>
                                  <a:pt x="1392" y="204"/>
                                  <a:pt x="1414" y="177"/>
                                </a:cubicBezTo>
                                <a:cubicBezTo>
                                  <a:pt x="1416" y="184"/>
                                  <a:pt x="1439" y="307"/>
                                  <a:pt x="1439" y="307"/>
                                </a:cubicBezTo>
                                <a:cubicBezTo>
                                  <a:pt x="1436" y="324"/>
                                  <a:pt x="1417" y="332"/>
                                  <a:pt x="1402" y="339"/>
                                </a:cubicBezTo>
                                <a:cubicBezTo>
                                  <a:pt x="1398" y="340"/>
                                  <a:pt x="1398" y="340"/>
                                  <a:pt x="1398" y="340"/>
                                </a:cubicBezTo>
                                <a:cubicBezTo>
                                  <a:pt x="1290" y="376"/>
                                  <a:pt x="1158" y="355"/>
                                  <a:pt x="1054" y="284"/>
                                </a:cubicBezTo>
                                <a:cubicBezTo>
                                  <a:pt x="1054" y="284"/>
                                  <a:pt x="960" y="222"/>
                                  <a:pt x="960" y="222"/>
                                </a:cubicBezTo>
                                <a:cubicBezTo>
                                  <a:pt x="862" y="159"/>
                                  <a:pt x="746" y="136"/>
                                  <a:pt x="631" y="158"/>
                                </a:cubicBezTo>
                                <a:cubicBezTo>
                                  <a:pt x="575" y="169"/>
                                  <a:pt x="520" y="193"/>
                                  <a:pt x="458" y="233"/>
                                </a:cubicBezTo>
                                <a:cubicBezTo>
                                  <a:pt x="371" y="289"/>
                                  <a:pt x="371" y="289"/>
                                  <a:pt x="371" y="289"/>
                                </a:cubicBezTo>
                                <a:cubicBezTo>
                                  <a:pt x="286" y="343"/>
                                  <a:pt x="187" y="364"/>
                                  <a:pt x="91" y="348"/>
                                </a:cubicBezTo>
                                <a:cubicBezTo>
                                  <a:pt x="62" y="343"/>
                                  <a:pt x="31" y="337"/>
                                  <a:pt x="8" y="315"/>
                                </a:cubicBezTo>
                                <a:cubicBezTo>
                                  <a:pt x="3" y="310"/>
                                  <a:pt x="1" y="306"/>
                                  <a:pt x="0" y="300"/>
                                </a:cubicBezTo>
                                <a:cubicBezTo>
                                  <a:pt x="0" y="300"/>
                                  <a:pt x="23" y="188"/>
                                  <a:pt x="26" y="172"/>
                                </a:cubicBezTo>
                                <a:cubicBezTo>
                                  <a:pt x="58" y="207"/>
                                  <a:pt x="103" y="215"/>
                                  <a:pt x="148" y="217"/>
                                </a:cubicBezTo>
                                <a:cubicBezTo>
                                  <a:pt x="206" y="220"/>
                                  <a:pt x="262" y="203"/>
                                  <a:pt x="324" y="16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39"/>
                        <wps:cNvSpPr>
                          <a:spLocks noEditPoints="1"/>
                        </wps:cNvSpPr>
                        <wps:spPr bwMode="auto">
                          <a:xfrm>
                            <a:off x="510" y="956"/>
                            <a:ext cx="925" cy="195"/>
                          </a:xfrm>
                          <a:custGeom>
                            <a:avLst/>
                            <a:gdLst>
                              <a:gd name="T0" fmla="*/ 437 w 1365"/>
                              <a:gd name="T1" fmla="*/ 67 h 287"/>
                              <a:gd name="T2" fmla="*/ 431 w 1365"/>
                              <a:gd name="T3" fmla="*/ 150 h 287"/>
                              <a:gd name="T4" fmla="*/ 474 w 1365"/>
                              <a:gd name="T5" fmla="*/ 123 h 287"/>
                              <a:gd name="T6" fmla="*/ 1358 w 1365"/>
                              <a:gd name="T7" fmla="*/ 254 h 287"/>
                              <a:gd name="T8" fmla="*/ 1336 w 1365"/>
                              <a:gd name="T9" fmla="*/ 226 h 287"/>
                              <a:gd name="T10" fmla="*/ 1340 w 1365"/>
                              <a:gd name="T11" fmla="*/ 194 h 287"/>
                              <a:gd name="T12" fmla="*/ 1362 w 1365"/>
                              <a:gd name="T13" fmla="*/ 272 h 287"/>
                              <a:gd name="T14" fmla="*/ 1270 w 1365"/>
                              <a:gd name="T15" fmla="*/ 248 h 287"/>
                              <a:gd name="T16" fmla="*/ 1276 w 1365"/>
                              <a:gd name="T17" fmla="*/ 277 h 287"/>
                              <a:gd name="T18" fmla="*/ 1167 w 1365"/>
                              <a:gd name="T19" fmla="*/ 204 h 287"/>
                              <a:gd name="T20" fmla="*/ 1164 w 1365"/>
                              <a:gd name="T21" fmla="*/ 276 h 287"/>
                              <a:gd name="T22" fmla="*/ 1110 w 1365"/>
                              <a:gd name="T23" fmla="*/ 225 h 287"/>
                              <a:gd name="T24" fmla="*/ 1061 w 1365"/>
                              <a:gd name="T25" fmla="*/ 231 h 287"/>
                              <a:gd name="T26" fmla="*/ 1109 w 1365"/>
                              <a:gd name="T27" fmla="*/ 237 h 287"/>
                              <a:gd name="T28" fmla="*/ 1129 w 1365"/>
                              <a:gd name="T29" fmla="*/ 189 h 287"/>
                              <a:gd name="T30" fmla="*/ 1063 w 1365"/>
                              <a:gd name="T31" fmla="*/ 149 h 287"/>
                              <a:gd name="T32" fmla="*/ 1048 w 1365"/>
                              <a:gd name="T33" fmla="*/ 228 h 287"/>
                              <a:gd name="T34" fmla="*/ 986 w 1365"/>
                              <a:gd name="T35" fmla="*/ 97 h 287"/>
                              <a:gd name="T36" fmla="*/ 963 w 1365"/>
                              <a:gd name="T37" fmla="*/ 80 h 287"/>
                              <a:gd name="T38" fmla="*/ 919 w 1365"/>
                              <a:gd name="T39" fmla="*/ 139 h 287"/>
                              <a:gd name="T40" fmla="*/ 985 w 1365"/>
                              <a:gd name="T41" fmla="*/ 116 h 287"/>
                              <a:gd name="T42" fmla="*/ 887 w 1365"/>
                              <a:gd name="T43" fmla="*/ 93 h 287"/>
                              <a:gd name="T44" fmla="*/ 909 w 1365"/>
                              <a:gd name="T45" fmla="*/ 52 h 287"/>
                              <a:gd name="T46" fmla="*/ 854 w 1365"/>
                              <a:gd name="T47" fmla="*/ 111 h 287"/>
                              <a:gd name="T48" fmla="*/ 885 w 1365"/>
                              <a:gd name="T49" fmla="*/ 120 h 287"/>
                              <a:gd name="T50" fmla="*/ 833 w 1365"/>
                              <a:gd name="T51" fmla="*/ 77 h 287"/>
                              <a:gd name="T52" fmla="*/ 840 w 1365"/>
                              <a:gd name="T53" fmla="*/ 50 h 287"/>
                              <a:gd name="T54" fmla="*/ 805 w 1365"/>
                              <a:gd name="T55" fmla="*/ 26 h 287"/>
                              <a:gd name="T56" fmla="*/ 782 w 1365"/>
                              <a:gd name="T57" fmla="*/ 16 h 287"/>
                              <a:gd name="T58" fmla="*/ 764 w 1365"/>
                              <a:gd name="T59" fmla="*/ 63 h 287"/>
                              <a:gd name="T60" fmla="*/ 716 w 1365"/>
                              <a:gd name="T61" fmla="*/ 76 h 287"/>
                              <a:gd name="T62" fmla="*/ 742 w 1365"/>
                              <a:gd name="T63" fmla="*/ 20 h 287"/>
                              <a:gd name="T64" fmla="*/ 689 w 1365"/>
                              <a:gd name="T65" fmla="*/ 47 h 287"/>
                              <a:gd name="T66" fmla="*/ 706 w 1365"/>
                              <a:gd name="T67" fmla="*/ 18 h 287"/>
                              <a:gd name="T68" fmla="*/ 652 w 1365"/>
                              <a:gd name="T69" fmla="*/ 76 h 287"/>
                              <a:gd name="T70" fmla="*/ 610 w 1365"/>
                              <a:gd name="T71" fmla="*/ 40 h 287"/>
                              <a:gd name="T72" fmla="*/ 623 w 1365"/>
                              <a:gd name="T73" fmla="*/ 48 h 287"/>
                              <a:gd name="T74" fmla="*/ 582 w 1365"/>
                              <a:gd name="T75" fmla="*/ 88 h 287"/>
                              <a:gd name="T76" fmla="*/ 625 w 1365"/>
                              <a:gd name="T77" fmla="*/ 78 h 287"/>
                              <a:gd name="T78" fmla="*/ 560 w 1365"/>
                              <a:gd name="T79" fmla="*/ 72 h 287"/>
                              <a:gd name="T80" fmla="*/ 551 w 1365"/>
                              <a:gd name="T81" fmla="*/ 42 h 287"/>
                              <a:gd name="T82" fmla="*/ 507 w 1365"/>
                              <a:gd name="T83" fmla="*/ 72 h 287"/>
                              <a:gd name="T84" fmla="*/ 367 w 1365"/>
                              <a:gd name="T85" fmla="*/ 140 h 287"/>
                              <a:gd name="T86" fmla="*/ 396 w 1365"/>
                              <a:gd name="T87" fmla="*/ 133 h 287"/>
                              <a:gd name="T88" fmla="*/ 394 w 1365"/>
                              <a:gd name="T89" fmla="*/ 175 h 287"/>
                              <a:gd name="T90" fmla="*/ 409 w 1365"/>
                              <a:gd name="T91" fmla="*/ 161 h 287"/>
                              <a:gd name="T92" fmla="*/ 325 w 1365"/>
                              <a:gd name="T93" fmla="*/ 204 h 287"/>
                              <a:gd name="T94" fmla="*/ 323 w 1365"/>
                              <a:gd name="T95" fmla="*/ 166 h 287"/>
                              <a:gd name="T96" fmla="*/ 317 w 1365"/>
                              <a:gd name="T97" fmla="*/ 134 h 287"/>
                              <a:gd name="T98" fmla="*/ 367 w 1365"/>
                              <a:gd name="T99" fmla="*/ 196 h 287"/>
                              <a:gd name="T100" fmla="*/ 266 w 1365"/>
                              <a:gd name="T101" fmla="*/ 165 h 287"/>
                              <a:gd name="T102" fmla="*/ 240 w 1365"/>
                              <a:gd name="T103" fmla="*/ 195 h 287"/>
                              <a:gd name="T104" fmla="*/ 281 w 1365"/>
                              <a:gd name="T105" fmla="*/ 242 h 287"/>
                              <a:gd name="T106" fmla="*/ 208 w 1365"/>
                              <a:gd name="T107" fmla="*/ 196 h 287"/>
                              <a:gd name="T108" fmla="*/ 204 w 1365"/>
                              <a:gd name="T109" fmla="*/ 256 h 287"/>
                              <a:gd name="T110" fmla="*/ 165 w 1365"/>
                              <a:gd name="T111" fmla="*/ 277 h 287"/>
                              <a:gd name="T112" fmla="*/ 121 w 1365"/>
                              <a:gd name="T113" fmla="*/ 265 h 287"/>
                              <a:gd name="T114" fmla="*/ 86 w 1365"/>
                              <a:gd name="T115" fmla="*/ 214 h 287"/>
                              <a:gd name="T116" fmla="*/ 28 w 1365"/>
                              <a:gd name="T117" fmla="*/ 208 h 287"/>
                              <a:gd name="T118" fmla="*/ 4 w 1365"/>
                              <a:gd name="T119" fmla="*/ 262 h 287"/>
                              <a:gd name="T120" fmla="*/ 39 w 1365"/>
                              <a:gd name="T121" fmla="*/ 24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5" h="287">
                                <a:moveTo>
                                  <a:pt x="454" y="105"/>
                                </a:moveTo>
                                <a:cubicBezTo>
                                  <a:pt x="452" y="105"/>
                                  <a:pt x="441" y="110"/>
                                  <a:pt x="439" y="112"/>
                                </a:cubicBezTo>
                                <a:cubicBezTo>
                                  <a:pt x="439" y="110"/>
                                  <a:pt x="434" y="85"/>
                                  <a:pt x="434" y="82"/>
                                </a:cubicBezTo>
                                <a:cubicBezTo>
                                  <a:pt x="434" y="83"/>
                                  <a:pt x="434" y="83"/>
                                  <a:pt x="434" y="83"/>
                                </a:cubicBezTo>
                                <a:cubicBezTo>
                                  <a:pt x="438" y="88"/>
                                  <a:pt x="454" y="104"/>
                                  <a:pt x="455" y="104"/>
                                </a:cubicBezTo>
                                <a:lnTo>
                                  <a:pt x="454" y="105"/>
                                </a:lnTo>
                                <a:close/>
                                <a:moveTo>
                                  <a:pt x="487" y="114"/>
                                </a:moveTo>
                                <a:cubicBezTo>
                                  <a:pt x="441" y="71"/>
                                  <a:pt x="441" y="71"/>
                                  <a:pt x="441" y="71"/>
                                </a:cubicBezTo>
                                <a:cubicBezTo>
                                  <a:pt x="440" y="70"/>
                                  <a:pt x="437" y="67"/>
                                  <a:pt x="437" y="67"/>
                                </a:cubicBezTo>
                                <a:cubicBezTo>
                                  <a:pt x="436" y="66"/>
                                  <a:pt x="436" y="65"/>
                                  <a:pt x="438" y="64"/>
                                </a:cubicBezTo>
                                <a:cubicBezTo>
                                  <a:pt x="438" y="63"/>
                                  <a:pt x="437" y="62"/>
                                  <a:pt x="437" y="62"/>
                                </a:cubicBezTo>
                                <a:cubicBezTo>
                                  <a:pt x="436" y="61"/>
                                  <a:pt x="415" y="72"/>
                                  <a:pt x="415" y="72"/>
                                </a:cubicBezTo>
                                <a:cubicBezTo>
                                  <a:pt x="415" y="73"/>
                                  <a:pt x="416" y="75"/>
                                  <a:pt x="416" y="75"/>
                                </a:cubicBezTo>
                                <a:cubicBezTo>
                                  <a:pt x="419" y="75"/>
                                  <a:pt x="419" y="75"/>
                                  <a:pt x="419" y="75"/>
                                </a:cubicBezTo>
                                <a:cubicBezTo>
                                  <a:pt x="419" y="75"/>
                                  <a:pt x="420" y="80"/>
                                  <a:pt x="420" y="80"/>
                                </a:cubicBezTo>
                                <a:cubicBezTo>
                                  <a:pt x="421" y="80"/>
                                  <a:pt x="431" y="143"/>
                                  <a:pt x="431" y="143"/>
                                </a:cubicBezTo>
                                <a:cubicBezTo>
                                  <a:pt x="431" y="145"/>
                                  <a:pt x="431" y="146"/>
                                  <a:pt x="430" y="147"/>
                                </a:cubicBezTo>
                                <a:cubicBezTo>
                                  <a:pt x="430" y="148"/>
                                  <a:pt x="431" y="150"/>
                                  <a:pt x="431" y="150"/>
                                </a:cubicBezTo>
                                <a:cubicBezTo>
                                  <a:pt x="432" y="150"/>
                                  <a:pt x="448" y="141"/>
                                  <a:pt x="448" y="141"/>
                                </a:cubicBezTo>
                                <a:cubicBezTo>
                                  <a:pt x="449" y="141"/>
                                  <a:pt x="449" y="141"/>
                                  <a:pt x="449" y="141"/>
                                </a:cubicBezTo>
                                <a:cubicBezTo>
                                  <a:pt x="448" y="139"/>
                                  <a:pt x="448" y="139"/>
                                  <a:pt x="448" y="139"/>
                                </a:cubicBezTo>
                                <a:cubicBezTo>
                                  <a:pt x="445" y="139"/>
                                  <a:pt x="444" y="139"/>
                                  <a:pt x="444" y="138"/>
                                </a:cubicBezTo>
                                <a:cubicBezTo>
                                  <a:pt x="444" y="138"/>
                                  <a:pt x="443" y="135"/>
                                  <a:pt x="443" y="135"/>
                                </a:cubicBezTo>
                                <a:cubicBezTo>
                                  <a:pt x="443" y="135"/>
                                  <a:pt x="441" y="123"/>
                                  <a:pt x="441" y="123"/>
                                </a:cubicBezTo>
                                <a:cubicBezTo>
                                  <a:pt x="441" y="124"/>
                                  <a:pt x="463" y="112"/>
                                  <a:pt x="463" y="112"/>
                                </a:cubicBezTo>
                                <a:cubicBezTo>
                                  <a:pt x="463" y="113"/>
                                  <a:pt x="472" y="121"/>
                                  <a:pt x="472" y="121"/>
                                </a:cubicBezTo>
                                <a:cubicBezTo>
                                  <a:pt x="473" y="121"/>
                                  <a:pt x="474" y="123"/>
                                  <a:pt x="474" y="123"/>
                                </a:cubicBezTo>
                                <a:cubicBezTo>
                                  <a:pt x="474" y="123"/>
                                  <a:pt x="474" y="123"/>
                                  <a:pt x="474" y="123"/>
                                </a:cubicBezTo>
                                <a:cubicBezTo>
                                  <a:pt x="474" y="123"/>
                                  <a:pt x="474" y="124"/>
                                  <a:pt x="473" y="124"/>
                                </a:cubicBezTo>
                                <a:cubicBezTo>
                                  <a:pt x="473" y="125"/>
                                  <a:pt x="473" y="125"/>
                                  <a:pt x="473" y="125"/>
                                </a:cubicBezTo>
                                <a:cubicBezTo>
                                  <a:pt x="473" y="126"/>
                                  <a:pt x="473" y="127"/>
                                  <a:pt x="473" y="127"/>
                                </a:cubicBezTo>
                                <a:cubicBezTo>
                                  <a:pt x="474" y="128"/>
                                  <a:pt x="492" y="119"/>
                                  <a:pt x="492" y="119"/>
                                </a:cubicBezTo>
                                <a:cubicBezTo>
                                  <a:pt x="492" y="117"/>
                                  <a:pt x="491" y="116"/>
                                  <a:pt x="491" y="116"/>
                                </a:cubicBezTo>
                                <a:cubicBezTo>
                                  <a:pt x="489" y="116"/>
                                  <a:pt x="488" y="116"/>
                                  <a:pt x="487" y="114"/>
                                </a:cubicBezTo>
                                <a:moveTo>
                                  <a:pt x="1361" y="254"/>
                                </a:moveTo>
                                <a:cubicBezTo>
                                  <a:pt x="1360" y="253"/>
                                  <a:pt x="1358" y="254"/>
                                  <a:pt x="1358" y="254"/>
                                </a:cubicBezTo>
                                <a:cubicBezTo>
                                  <a:pt x="1358" y="256"/>
                                  <a:pt x="1357" y="257"/>
                                  <a:pt x="1354" y="258"/>
                                </a:cubicBezTo>
                                <a:cubicBezTo>
                                  <a:pt x="1354" y="258"/>
                                  <a:pt x="1323" y="266"/>
                                  <a:pt x="1322" y="266"/>
                                </a:cubicBezTo>
                                <a:cubicBezTo>
                                  <a:pt x="1322" y="266"/>
                                  <a:pt x="1323" y="266"/>
                                  <a:pt x="1323" y="266"/>
                                </a:cubicBezTo>
                                <a:cubicBezTo>
                                  <a:pt x="1323" y="263"/>
                                  <a:pt x="1319" y="249"/>
                                  <a:pt x="1318" y="247"/>
                                </a:cubicBezTo>
                                <a:cubicBezTo>
                                  <a:pt x="1320" y="247"/>
                                  <a:pt x="1335" y="243"/>
                                  <a:pt x="1335" y="243"/>
                                </a:cubicBezTo>
                                <a:cubicBezTo>
                                  <a:pt x="1339" y="242"/>
                                  <a:pt x="1339" y="242"/>
                                  <a:pt x="1340" y="244"/>
                                </a:cubicBezTo>
                                <a:cubicBezTo>
                                  <a:pt x="1340" y="244"/>
                                  <a:pt x="1342" y="243"/>
                                  <a:pt x="1342" y="243"/>
                                </a:cubicBezTo>
                                <a:cubicBezTo>
                                  <a:pt x="1343" y="243"/>
                                  <a:pt x="1339" y="226"/>
                                  <a:pt x="1339" y="226"/>
                                </a:cubicBezTo>
                                <a:cubicBezTo>
                                  <a:pt x="1338" y="226"/>
                                  <a:pt x="1336" y="226"/>
                                  <a:pt x="1336" y="226"/>
                                </a:cubicBezTo>
                                <a:cubicBezTo>
                                  <a:pt x="1335" y="228"/>
                                  <a:pt x="1335" y="229"/>
                                  <a:pt x="1332" y="230"/>
                                </a:cubicBezTo>
                                <a:cubicBezTo>
                                  <a:pt x="1332" y="230"/>
                                  <a:pt x="1314" y="234"/>
                                  <a:pt x="1314" y="234"/>
                                </a:cubicBezTo>
                                <a:cubicBezTo>
                                  <a:pt x="1314" y="234"/>
                                  <a:pt x="1314" y="234"/>
                                  <a:pt x="1314" y="234"/>
                                </a:cubicBezTo>
                                <a:cubicBezTo>
                                  <a:pt x="1314" y="232"/>
                                  <a:pt x="1311" y="217"/>
                                  <a:pt x="1311" y="217"/>
                                </a:cubicBezTo>
                                <a:cubicBezTo>
                                  <a:pt x="1311" y="218"/>
                                  <a:pt x="1340" y="210"/>
                                  <a:pt x="1340" y="210"/>
                                </a:cubicBezTo>
                                <a:cubicBezTo>
                                  <a:pt x="1343" y="210"/>
                                  <a:pt x="1344" y="210"/>
                                  <a:pt x="1344" y="211"/>
                                </a:cubicBezTo>
                                <a:cubicBezTo>
                                  <a:pt x="1345" y="211"/>
                                  <a:pt x="1347" y="211"/>
                                  <a:pt x="1347" y="211"/>
                                </a:cubicBezTo>
                                <a:cubicBezTo>
                                  <a:pt x="1347" y="210"/>
                                  <a:pt x="1343" y="194"/>
                                  <a:pt x="1343" y="194"/>
                                </a:cubicBezTo>
                                <a:cubicBezTo>
                                  <a:pt x="1342" y="193"/>
                                  <a:pt x="1340" y="194"/>
                                  <a:pt x="1340" y="194"/>
                                </a:cubicBezTo>
                                <a:cubicBezTo>
                                  <a:pt x="1340" y="196"/>
                                  <a:pt x="1340" y="196"/>
                                  <a:pt x="1336" y="197"/>
                                </a:cubicBezTo>
                                <a:cubicBezTo>
                                  <a:pt x="1288" y="210"/>
                                  <a:pt x="1288" y="210"/>
                                  <a:pt x="1288" y="210"/>
                                </a:cubicBezTo>
                                <a:cubicBezTo>
                                  <a:pt x="1288" y="211"/>
                                  <a:pt x="1288" y="213"/>
                                  <a:pt x="1288" y="213"/>
                                </a:cubicBezTo>
                                <a:cubicBezTo>
                                  <a:pt x="1293" y="213"/>
                                  <a:pt x="1293" y="213"/>
                                  <a:pt x="1294" y="215"/>
                                </a:cubicBezTo>
                                <a:cubicBezTo>
                                  <a:pt x="1310" y="276"/>
                                  <a:pt x="1310" y="276"/>
                                  <a:pt x="1310" y="276"/>
                                </a:cubicBezTo>
                                <a:cubicBezTo>
                                  <a:pt x="1310" y="278"/>
                                  <a:pt x="1310" y="279"/>
                                  <a:pt x="1307" y="280"/>
                                </a:cubicBezTo>
                                <a:cubicBezTo>
                                  <a:pt x="1306" y="281"/>
                                  <a:pt x="1307" y="283"/>
                                  <a:pt x="1307" y="283"/>
                                </a:cubicBezTo>
                                <a:cubicBezTo>
                                  <a:pt x="1308" y="284"/>
                                  <a:pt x="1357" y="271"/>
                                  <a:pt x="1357" y="271"/>
                                </a:cubicBezTo>
                                <a:cubicBezTo>
                                  <a:pt x="1361" y="270"/>
                                  <a:pt x="1361" y="270"/>
                                  <a:pt x="1362" y="272"/>
                                </a:cubicBezTo>
                                <a:cubicBezTo>
                                  <a:pt x="1363" y="272"/>
                                  <a:pt x="1365" y="272"/>
                                  <a:pt x="1365" y="272"/>
                                </a:cubicBezTo>
                                <a:cubicBezTo>
                                  <a:pt x="1365" y="271"/>
                                  <a:pt x="1361" y="254"/>
                                  <a:pt x="1361" y="254"/>
                                </a:cubicBezTo>
                                <a:moveTo>
                                  <a:pt x="1270" y="248"/>
                                </a:moveTo>
                                <a:cubicBezTo>
                                  <a:pt x="1270" y="267"/>
                                  <a:pt x="1264" y="273"/>
                                  <a:pt x="1246" y="273"/>
                                </a:cubicBezTo>
                                <a:cubicBezTo>
                                  <a:pt x="1246" y="273"/>
                                  <a:pt x="1237" y="273"/>
                                  <a:pt x="1237" y="273"/>
                                </a:cubicBezTo>
                                <a:cubicBezTo>
                                  <a:pt x="1237" y="273"/>
                                  <a:pt x="1237" y="273"/>
                                  <a:pt x="1237" y="273"/>
                                </a:cubicBezTo>
                                <a:cubicBezTo>
                                  <a:pt x="1238" y="273"/>
                                  <a:pt x="1238" y="228"/>
                                  <a:pt x="1238" y="224"/>
                                </a:cubicBezTo>
                                <a:cubicBezTo>
                                  <a:pt x="1240" y="224"/>
                                  <a:pt x="1246" y="224"/>
                                  <a:pt x="1246" y="224"/>
                                </a:cubicBezTo>
                                <a:cubicBezTo>
                                  <a:pt x="1264" y="224"/>
                                  <a:pt x="1270" y="230"/>
                                  <a:pt x="1270" y="248"/>
                                </a:cubicBezTo>
                                <a:close/>
                                <a:moveTo>
                                  <a:pt x="1251" y="210"/>
                                </a:moveTo>
                                <a:cubicBezTo>
                                  <a:pt x="1220" y="210"/>
                                  <a:pt x="1220" y="210"/>
                                  <a:pt x="1220" y="210"/>
                                </a:cubicBezTo>
                                <a:cubicBezTo>
                                  <a:pt x="1219" y="211"/>
                                  <a:pt x="1219" y="213"/>
                                  <a:pt x="1219" y="213"/>
                                </a:cubicBezTo>
                                <a:cubicBezTo>
                                  <a:pt x="1222" y="214"/>
                                  <a:pt x="1223" y="215"/>
                                  <a:pt x="1222" y="217"/>
                                </a:cubicBezTo>
                                <a:cubicBezTo>
                                  <a:pt x="1222" y="217"/>
                                  <a:pt x="1222" y="280"/>
                                  <a:pt x="1222" y="280"/>
                                </a:cubicBezTo>
                                <a:cubicBezTo>
                                  <a:pt x="1222" y="282"/>
                                  <a:pt x="1222" y="283"/>
                                  <a:pt x="1219" y="283"/>
                                </a:cubicBezTo>
                                <a:cubicBezTo>
                                  <a:pt x="1219" y="286"/>
                                  <a:pt x="1219" y="286"/>
                                  <a:pt x="1219" y="286"/>
                                </a:cubicBezTo>
                                <a:cubicBezTo>
                                  <a:pt x="1220" y="286"/>
                                  <a:pt x="1248" y="287"/>
                                  <a:pt x="1248" y="287"/>
                                </a:cubicBezTo>
                                <a:cubicBezTo>
                                  <a:pt x="1260" y="287"/>
                                  <a:pt x="1270" y="283"/>
                                  <a:pt x="1276" y="277"/>
                                </a:cubicBezTo>
                                <a:cubicBezTo>
                                  <a:pt x="1283" y="271"/>
                                  <a:pt x="1286" y="261"/>
                                  <a:pt x="1286" y="249"/>
                                </a:cubicBezTo>
                                <a:cubicBezTo>
                                  <a:pt x="1286" y="225"/>
                                  <a:pt x="1273" y="210"/>
                                  <a:pt x="1251" y="210"/>
                                </a:cubicBezTo>
                                <a:moveTo>
                                  <a:pt x="1194" y="207"/>
                                </a:moveTo>
                                <a:cubicBezTo>
                                  <a:pt x="1197" y="209"/>
                                  <a:pt x="1197" y="210"/>
                                  <a:pt x="1197" y="211"/>
                                </a:cubicBezTo>
                                <a:cubicBezTo>
                                  <a:pt x="1186" y="252"/>
                                  <a:pt x="1186" y="252"/>
                                  <a:pt x="1186" y="252"/>
                                </a:cubicBezTo>
                                <a:cubicBezTo>
                                  <a:pt x="1184" y="262"/>
                                  <a:pt x="1177" y="266"/>
                                  <a:pt x="1168" y="263"/>
                                </a:cubicBezTo>
                                <a:cubicBezTo>
                                  <a:pt x="1163" y="262"/>
                                  <a:pt x="1160" y="260"/>
                                  <a:pt x="1158" y="257"/>
                                </a:cubicBezTo>
                                <a:cubicBezTo>
                                  <a:pt x="1156" y="254"/>
                                  <a:pt x="1156" y="250"/>
                                  <a:pt x="1157" y="245"/>
                                </a:cubicBezTo>
                                <a:cubicBezTo>
                                  <a:pt x="1167" y="204"/>
                                  <a:pt x="1167" y="204"/>
                                  <a:pt x="1167" y="204"/>
                                </a:cubicBezTo>
                                <a:cubicBezTo>
                                  <a:pt x="1168" y="202"/>
                                  <a:pt x="1168" y="202"/>
                                  <a:pt x="1171" y="202"/>
                                </a:cubicBezTo>
                                <a:cubicBezTo>
                                  <a:pt x="1171" y="201"/>
                                  <a:pt x="1172" y="199"/>
                                  <a:pt x="1172" y="199"/>
                                </a:cubicBezTo>
                                <a:cubicBezTo>
                                  <a:pt x="1171" y="199"/>
                                  <a:pt x="1150" y="193"/>
                                  <a:pt x="1150" y="193"/>
                                </a:cubicBezTo>
                                <a:cubicBezTo>
                                  <a:pt x="1149" y="193"/>
                                  <a:pt x="1149" y="193"/>
                                  <a:pt x="1149" y="193"/>
                                </a:cubicBezTo>
                                <a:cubicBezTo>
                                  <a:pt x="1149" y="194"/>
                                  <a:pt x="1149" y="194"/>
                                  <a:pt x="1149" y="194"/>
                                </a:cubicBezTo>
                                <a:cubicBezTo>
                                  <a:pt x="1149" y="196"/>
                                  <a:pt x="1149" y="196"/>
                                  <a:pt x="1149" y="196"/>
                                </a:cubicBezTo>
                                <a:cubicBezTo>
                                  <a:pt x="1152" y="198"/>
                                  <a:pt x="1152" y="199"/>
                                  <a:pt x="1152" y="200"/>
                                </a:cubicBezTo>
                                <a:cubicBezTo>
                                  <a:pt x="1142" y="241"/>
                                  <a:pt x="1142" y="241"/>
                                  <a:pt x="1142" y="241"/>
                                </a:cubicBezTo>
                                <a:cubicBezTo>
                                  <a:pt x="1137" y="260"/>
                                  <a:pt x="1145" y="272"/>
                                  <a:pt x="1164" y="276"/>
                                </a:cubicBezTo>
                                <a:cubicBezTo>
                                  <a:pt x="1174" y="279"/>
                                  <a:pt x="1182" y="278"/>
                                  <a:pt x="1189" y="274"/>
                                </a:cubicBezTo>
                                <a:cubicBezTo>
                                  <a:pt x="1194" y="271"/>
                                  <a:pt x="1198" y="265"/>
                                  <a:pt x="1201" y="256"/>
                                </a:cubicBezTo>
                                <a:cubicBezTo>
                                  <a:pt x="1211" y="215"/>
                                  <a:pt x="1211" y="215"/>
                                  <a:pt x="1211" y="215"/>
                                </a:cubicBezTo>
                                <a:cubicBezTo>
                                  <a:pt x="1211" y="213"/>
                                  <a:pt x="1212" y="213"/>
                                  <a:pt x="1214" y="213"/>
                                </a:cubicBezTo>
                                <a:cubicBezTo>
                                  <a:pt x="1215" y="212"/>
                                  <a:pt x="1216" y="210"/>
                                  <a:pt x="1216" y="210"/>
                                </a:cubicBezTo>
                                <a:cubicBezTo>
                                  <a:pt x="1215" y="209"/>
                                  <a:pt x="1196" y="205"/>
                                  <a:pt x="1196" y="205"/>
                                </a:cubicBezTo>
                                <a:cubicBezTo>
                                  <a:pt x="1195" y="205"/>
                                  <a:pt x="1194" y="207"/>
                                  <a:pt x="1194" y="207"/>
                                </a:cubicBezTo>
                                <a:moveTo>
                                  <a:pt x="1114" y="197"/>
                                </a:moveTo>
                                <a:cubicBezTo>
                                  <a:pt x="1113" y="202"/>
                                  <a:pt x="1110" y="225"/>
                                  <a:pt x="1110" y="225"/>
                                </a:cubicBezTo>
                                <a:cubicBezTo>
                                  <a:pt x="1109" y="225"/>
                                  <a:pt x="1109" y="225"/>
                                  <a:pt x="1109" y="225"/>
                                </a:cubicBezTo>
                                <a:cubicBezTo>
                                  <a:pt x="1108" y="224"/>
                                  <a:pt x="1097" y="219"/>
                                  <a:pt x="1095" y="217"/>
                                </a:cubicBezTo>
                                <a:cubicBezTo>
                                  <a:pt x="1096" y="216"/>
                                  <a:pt x="1112" y="198"/>
                                  <a:pt x="1115" y="196"/>
                                </a:cubicBezTo>
                                <a:lnTo>
                                  <a:pt x="1114" y="197"/>
                                </a:lnTo>
                                <a:close/>
                                <a:moveTo>
                                  <a:pt x="1110" y="177"/>
                                </a:moveTo>
                                <a:cubicBezTo>
                                  <a:pt x="1112" y="179"/>
                                  <a:pt x="1112" y="180"/>
                                  <a:pt x="1112" y="180"/>
                                </a:cubicBezTo>
                                <a:cubicBezTo>
                                  <a:pt x="1109" y="183"/>
                                  <a:pt x="1109" y="183"/>
                                  <a:pt x="1109" y="183"/>
                                </a:cubicBezTo>
                                <a:cubicBezTo>
                                  <a:pt x="1109" y="184"/>
                                  <a:pt x="1064" y="230"/>
                                  <a:pt x="1064" y="230"/>
                                </a:cubicBezTo>
                                <a:cubicBezTo>
                                  <a:pt x="1063" y="231"/>
                                  <a:pt x="1062" y="232"/>
                                  <a:pt x="1061" y="231"/>
                                </a:cubicBezTo>
                                <a:cubicBezTo>
                                  <a:pt x="1060" y="232"/>
                                  <a:pt x="1059" y="234"/>
                                  <a:pt x="1059" y="234"/>
                                </a:cubicBezTo>
                                <a:cubicBezTo>
                                  <a:pt x="1059" y="235"/>
                                  <a:pt x="1076" y="243"/>
                                  <a:pt x="1076" y="243"/>
                                </a:cubicBezTo>
                                <a:cubicBezTo>
                                  <a:pt x="1077" y="243"/>
                                  <a:pt x="1077" y="243"/>
                                  <a:pt x="1077" y="243"/>
                                </a:cubicBezTo>
                                <a:cubicBezTo>
                                  <a:pt x="1078" y="240"/>
                                  <a:pt x="1078" y="240"/>
                                  <a:pt x="1078" y="240"/>
                                </a:cubicBezTo>
                                <a:cubicBezTo>
                                  <a:pt x="1077" y="239"/>
                                  <a:pt x="1076" y="238"/>
                                  <a:pt x="1076" y="238"/>
                                </a:cubicBezTo>
                                <a:cubicBezTo>
                                  <a:pt x="1076" y="237"/>
                                  <a:pt x="1076" y="237"/>
                                  <a:pt x="1076" y="237"/>
                                </a:cubicBezTo>
                                <a:cubicBezTo>
                                  <a:pt x="1078" y="235"/>
                                  <a:pt x="1078" y="235"/>
                                  <a:pt x="1078" y="235"/>
                                </a:cubicBezTo>
                                <a:cubicBezTo>
                                  <a:pt x="1078" y="235"/>
                                  <a:pt x="1086" y="226"/>
                                  <a:pt x="1087" y="226"/>
                                </a:cubicBezTo>
                                <a:cubicBezTo>
                                  <a:pt x="1087" y="226"/>
                                  <a:pt x="1109" y="237"/>
                                  <a:pt x="1109" y="237"/>
                                </a:cubicBezTo>
                                <a:cubicBezTo>
                                  <a:pt x="1108" y="237"/>
                                  <a:pt x="1107" y="250"/>
                                  <a:pt x="1107" y="250"/>
                                </a:cubicBezTo>
                                <a:cubicBezTo>
                                  <a:pt x="1107" y="250"/>
                                  <a:pt x="1107" y="252"/>
                                  <a:pt x="1107" y="252"/>
                                </a:cubicBezTo>
                                <a:cubicBezTo>
                                  <a:pt x="1106" y="252"/>
                                  <a:pt x="1106" y="253"/>
                                  <a:pt x="1104" y="252"/>
                                </a:cubicBezTo>
                                <a:cubicBezTo>
                                  <a:pt x="1104" y="252"/>
                                  <a:pt x="1103" y="254"/>
                                  <a:pt x="1103" y="254"/>
                                </a:cubicBezTo>
                                <a:cubicBezTo>
                                  <a:pt x="1103" y="255"/>
                                  <a:pt x="1121" y="263"/>
                                  <a:pt x="1121" y="263"/>
                                </a:cubicBezTo>
                                <a:cubicBezTo>
                                  <a:pt x="1122" y="263"/>
                                  <a:pt x="1122" y="261"/>
                                  <a:pt x="1122" y="261"/>
                                </a:cubicBezTo>
                                <a:cubicBezTo>
                                  <a:pt x="1121" y="260"/>
                                  <a:pt x="1121" y="259"/>
                                  <a:pt x="1121" y="257"/>
                                </a:cubicBezTo>
                                <a:cubicBezTo>
                                  <a:pt x="1128" y="194"/>
                                  <a:pt x="1128" y="194"/>
                                  <a:pt x="1128" y="194"/>
                                </a:cubicBezTo>
                                <a:cubicBezTo>
                                  <a:pt x="1129" y="189"/>
                                  <a:pt x="1129" y="189"/>
                                  <a:pt x="1129" y="189"/>
                                </a:cubicBezTo>
                                <a:cubicBezTo>
                                  <a:pt x="1129" y="188"/>
                                  <a:pt x="1130" y="187"/>
                                  <a:pt x="1132" y="188"/>
                                </a:cubicBezTo>
                                <a:cubicBezTo>
                                  <a:pt x="1133" y="188"/>
                                  <a:pt x="1133" y="186"/>
                                  <a:pt x="1133" y="186"/>
                                </a:cubicBezTo>
                                <a:cubicBezTo>
                                  <a:pt x="1133" y="185"/>
                                  <a:pt x="1112" y="175"/>
                                  <a:pt x="1112" y="175"/>
                                </a:cubicBezTo>
                                <a:cubicBezTo>
                                  <a:pt x="1111" y="175"/>
                                  <a:pt x="1110" y="177"/>
                                  <a:pt x="1110" y="177"/>
                                </a:cubicBezTo>
                                <a:moveTo>
                                  <a:pt x="1058" y="213"/>
                                </a:moveTo>
                                <a:cubicBezTo>
                                  <a:pt x="1056" y="215"/>
                                  <a:pt x="1055" y="215"/>
                                  <a:pt x="1053" y="213"/>
                                </a:cubicBezTo>
                                <a:cubicBezTo>
                                  <a:pt x="1053" y="213"/>
                                  <a:pt x="1026" y="196"/>
                                  <a:pt x="1026" y="196"/>
                                </a:cubicBezTo>
                                <a:cubicBezTo>
                                  <a:pt x="1027" y="196"/>
                                  <a:pt x="1058" y="149"/>
                                  <a:pt x="1058" y="149"/>
                                </a:cubicBezTo>
                                <a:cubicBezTo>
                                  <a:pt x="1059" y="148"/>
                                  <a:pt x="1060" y="147"/>
                                  <a:pt x="1063" y="149"/>
                                </a:cubicBezTo>
                                <a:cubicBezTo>
                                  <a:pt x="1064" y="149"/>
                                  <a:pt x="1065" y="147"/>
                                  <a:pt x="1065" y="147"/>
                                </a:cubicBezTo>
                                <a:cubicBezTo>
                                  <a:pt x="1065" y="146"/>
                                  <a:pt x="1045" y="133"/>
                                  <a:pt x="1045" y="133"/>
                                </a:cubicBezTo>
                                <a:cubicBezTo>
                                  <a:pt x="1044" y="133"/>
                                  <a:pt x="1043" y="135"/>
                                  <a:pt x="1043" y="135"/>
                                </a:cubicBezTo>
                                <a:cubicBezTo>
                                  <a:pt x="1046" y="138"/>
                                  <a:pt x="1046" y="139"/>
                                  <a:pt x="1045" y="141"/>
                                </a:cubicBezTo>
                                <a:cubicBezTo>
                                  <a:pt x="1010" y="194"/>
                                  <a:pt x="1010" y="194"/>
                                  <a:pt x="1010" y="194"/>
                                </a:cubicBezTo>
                                <a:cubicBezTo>
                                  <a:pt x="1009" y="195"/>
                                  <a:pt x="1008" y="196"/>
                                  <a:pt x="1006" y="194"/>
                                </a:cubicBezTo>
                                <a:cubicBezTo>
                                  <a:pt x="1005" y="194"/>
                                  <a:pt x="1004" y="196"/>
                                  <a:pt x="1004" y="196"/>
                                </a:cubicBezTo>
                                <a:cubicBezTo>
                                  <a:pt x="1004" y="197"/>
                                  <a:pt x="1045" y="224"/>
                                  <a:pt x="1045" y="224"/>
                                </a:cubicBezTo>
                                <a:cubicBezTo>
                                  <a:pt x="1048" y="226"/>
                                  <a:pt x="1048" y="227"/>
                                  <a:pt x="1048" y="228"/>
                                </a:cubicBezTo>
                                <a:cubicBezTo>
                                  <a:pt x="1048" y="229"/>
                                  <a:pt x="1049" y="230"/>
                                  <a:pt x="1049" y="230"/>
                                </a:cubicBezTo>
                                <a:cubicBezTo>
                                  <a:pt x="1051" y="230"/>
                                  <a:pt x="1060" y="215"/>
                                  <a:pt x="1060" y="215"/>
                                </a:cubicBezTo>
                                <a:cubicBezTo>
                                  <a:pt x="1060" y="214"/>
                                  <a:pt x="1058" y="213"/>
                                  <a:pt x="1058" y="213"/>
                                </a:cubicBezTo>
                                <a:moveTo>
                                  <a:pt x="969" y="167"/>
                                </a:moveTo>
                                <a:cubicBezTo>
                                  <a:pt x="1004" y="112"/>
                                  <a:pt x="1004" y="112"/>
                                  <a:pt x="1004" y="112"/>
                                </a:cubicBezTo>
                                <a:cubicBezTo>
                                  <a:pt x="1005" y="111"/>
                                  <a:pt x="1005" y="110"/>
                                  <a:pt x="1007" y="111"/>
                                </a:cubicBezTo>
                                <a:cubicBezTo>
                                  <a:pt x="1008" y="111"/>
                                  <a:pt x="1009" y="109"/>
                                  <a:pt x="1009" y="109"/>
                                </a:cubicBezTo>
                                <a:cubicBezTo>
                                  <a:pt x="1009" y="108"/>
                                  <a:pt x="988" y="95"/>
                                  <a:pt x="988" y="95"/>
                                </a:cubicBezTo>
                                <a:cubicBezTo>
                                  <a:pt x="987" y="95"/>
                                  <a:pt x="986" y="97"/>
                                  <a:pt x="986" y="97"/>
                                </a:cubicBezTo>
                                <a:cubicBezTo>
                                  <a:pt x="986" y="98"/>
                                  <a:pt x="987" y="99"/>
                                  <a:pt x="987" y="99"/>
                                </a:cubicBezTo>
                                <a:cubicBezTo>
                                  <a:pt x="987" y="100"/>
                                  <a:pt x="987" y="100"/>
                                  <a:pt x="986" y="100"/>
                                </a:cubicBezTo>
                                <a:cubicBezTo>
                                  <a:pt x="986" y="101"/>
                                  <a:pt x="978" y="106"/>
                                  <a:pt x="970" y="112"/>
                                </a:cubicBezTo>
                                <a:cubicBezTo>
                                  <a:pt x="970" y="112"/>
                                  <a:pt x="953" y="124"/>
                                  <a:pt x="950" y="126"/>
                                </a:cubicBezTo>
                                <a:cubicBezTo>
                                  <a:pt x="950" y="126"/>
                                  <a:pt x="950" y="125"/>
                                  <a:pt x="951" y="125"/>
                                </a:cubicBezTo>
                                <a:cubicBezTo>
                                  <a:pt x="952" y="121"/>
                                  <a:pt x="954" y="108"/>
                                  <a:pt x="954" y="108"/>
                                </a:cubicBezTo>
                                <a:cubicBezTo>
                                  <a:pt x="956" y="98"/>
                                  <a:pt x="958" y="84"/>
                                  <a:pt x="959" y="83"/>
                                </a:cubicBezTo>
                                <a:cubicBezTo>
                                  <a:pt x="959" y="82"/>
                                  <a:pt x="959" y="82"/>
                                  <a:pt x="961" y="82"/>
                                </a:cubicBezTo>
                                <a:cubicBezTo>
                                  <a:pt x="962" y="82"/>
                                  <a:pt x="963" y="80"/>
                                  <a:pt x="963" y="80"/>
                                </a:cubicBezTo>
                                <a:cubicBezTo>
                                  <a:pt x="963" y="79"/>
                                  <a:pt x="941" y="66"/>
                                  <a:pt x="941" y="66"/>
                                </a:cubicBezTo>
                                <a:cubicBezTo>
                                  <a:pt x="940" y="66"/>
                                  <a:pt x="939" y="68"/>
                                  <a:pt x="939" y="68"/>
                                </a:cubicBezTo>
                                <a:cubicBezTo>
                                  <a:pt x="941" y="70"/>
                                  <a:pt x="941" y="71"/>
                                  <a:pt x="940" y="72"/>
                                </a:cubicBezTo>
                                <a:cubicBezTo>
                                  <a:pt x="906" y="127"/>
                                  <a:pt x="906" y="127"/>
                                  <a:pt x="906" y="127"/>
                                </a:cubicBezTo>
                                <a:cubicBezTo>
                                  <a:pt x="905" y="128"/>
                                  <a:pt x="904" y="128"/>
                                  <a:pt x="903" y="128"/>
                                </a:cubicBezTo>
                                <a:cubicBezTo>
                                  <a:pt x="902" y="128"/>
                                  <a:pt x="901" y="130"/>
                                  <a:pt x="901" y="130"/>
                                </a:cubicBezTo>
                                <a:cubicBezTo>
                                  <a:pt x="901" y="131"/>
                                  <a:pt x="917" y="141"/>
                                  <a:pt x="917" y="141"/>
                                </a:cubicBezTo>
                                <a:cubicBezTo>
                                  <a:pt x="918" y="141"/>
                                  <a:pt x="918" y="141"/>
                                  <a:pt x="918" y="141"/>
                                </a:cubicBezTo>
                                <a:cubicBezTo>
                                  <a:pt x="919" y="139"/>
                                  <a:pt x="919" y="139"/>
                                  <a:pt x="919" y="139"/>
                                </a:cubicBezTo>
                                <a:cubicBezTo>
                                  <a:pt x="918" y="138"/>
                                  <a:pt x="918" y="137"/>
                                  <a:pt x="918" y="136"/>
                                </a:cubicBezTo>
                                <a:cubicBezTo>
                                  <a:pt x="918" y="136"/>
                                  <a:pt x="918" y="135"/>
                                  <a:pt x="918" y="135"/>
                                </a:cubicBezTo>
                                <a:cubicBezTo>
                                  <a:pt x="918" y="135"/>
                                  <a:pt x="942" y="97"/>
                                  <a:pt x="945" y="92"/>
                                </a:cubicBezTo>
                                <a:cubicBezTo>
                                  <a:pt x="945" y="92"/>
                                  <a:pt x="945" y="93"/>
                                  <a:pt x="945" y="93"/>
                                </a:cubicBezTo>
                                <a:cubicBezTo>
                                  <a:pt x="942" y="101"/>
                                  <a:pt x="936" y="129"/>
                                  <a:pt x="936" y="129"/>
                                </a:cubicBezTo>
                                <a:cubicBezTo>
                                  <a:pt x="933" y="150"/>
                                  <a:pt x="933" y="150"/>
                                  <a:pt x="933" y="150"/>
                                </a:cubicBezTo>
                                <a:cubicBezTo>
                                  <a:pt x="933" y="151"/>
                                  <a:pt x="935" y="152"/>
                                  <a:pt x="935" y="152"/>
                                </a:cubicBezTo>
                                <a:cubicBezTo>
                                  <a:pt x="936" y="152"/>
                                  <a:pt x="955" y="139"/>
                                  <a:pt x="955" y="139"/>
                                </a:cubicBezTo>
                                <a:cubicBezTo>
                                  <a:pt x="955" y="139"/>
                                  <a:pt x="980" y="119"/>
                                  <a:pt x="985" y="116"/>
                                </a:cubicBezTo>
                                <a:cubicBezTo>
                                  <a:pt x="984" y="118"/>
                                  <a:pt x="984" y="118"/>
                                  <a:pt x="984" y="118"/>
                                </a:cubicBezTo>
                                <a:cubicBezTo>
                                  <a:pt x="977" y="127"/>
                                  <a:pt x="957" y="159"/>
                                  <a:pt x="957" y="159"/>
                                </a:cubicBezTo>
                                <a:cubicBezTo>
                                  <a:pt x="956" y="160"/>
                                  <a:pt x="956" y="161"/>
                                  <a:pt x="954" y="160"/>
                                </a:cubicBezTo>
                                <a:cubicBezTo>
                                  <a:pt x="953" y="160"/>
                                  <a:pt x="952" y="161"/>
                                  <a:pt x="952" y="161"/>
                                </a:cubicBezTo>
                                <a:cubicBezTo>
                                  <a:pt x="952" y="163"/>
                                  <a:pt x="969" y="173"/>
                                  <a:pt x="969" y="173"/>
                                </a:cubicBezTo>
                                <a:cubicBezTo>
                                  <a:pt x="970" y="173"/>
                                  <a:pt x="971" y="171"/>
                                  <a:pt x="971" y="171"/>
                                </a:cubicBezTo>
                                <a:cubicBezTo>
                                  <a:pt x="969" y="169"/>
                                  <a:pt x="969" y="168"/>
                                  <a:pt x="969" y="167"/>
                                </a:cubicBezTo>
                                <a:moveTo>
                                  <a:pt x="890" y="64"/>
                                </a:moveTo>
                                <a:cubicBezTo>
                                  <a:pt x="889" y="69"/>
                                  <a:pt x="887" y="92"/>
                                  <a:pt x="887" y="93"/>
                                </a:cubicBezTo>
                                <a:cubicBezTo>
                                  <a:pt x="886" y="93"/>
                                  <a:pt x="886" y="93"/>
                                  <a:pt x="886" y="93"/>
                                </a:cubicBezTo>
                                <a:cubicBezTo>
                                  <a:pt x="884" y="91"/>
                                  <a:pt x="874" y="86"/>
                                  <a:pt x="871" y="85"/>
                                </a:cubicBezTo>
                                <a:cubicBezTo>
                                  <a:pt x="873" y="84"/>
                                  <a:pt x="888" y="65"/>
                                  <a:pt x="890" y="63"/>
                                </a:cubicBezTo>
                                <a:lnTo>
                                  <a:pt x="890" y="64"/>
                                </a:lnTo>
                                <a:close/>
                                <a:moveTo>
                                  <a:pt x="899" y="124"/>
                                </a:moveTo>
                                <a:cubicBezTo>
                                  <a:pt x="904" y="59"/>
                                  <a:pt x="904" y="59"/>
                                  <a:pt x="904" y="59"/>
                                </a:cubicBezTo>
                                <a:cubicBezTo>
                                  <a:pt x="904" y="55"/>
                                  <a:pt x="904" y="55"/>
                                  <a:pt x="904" y="55"/>
                                </a:cubicBezTo>
                                <a:cubicBezTo>
                                  <a:pt x="905" y="55"/>
                                  <a:pt x="905" y="54"/>
                                  <a:pt x="907" y="55"/>
                                </a:cubicBezTo>
                                <a:cubicBezTo>
                                  <a:pt x="908" y="54"/>
                                  <a:pt x="909" y="52"/>
                                  <a:pt x="909" y="52"/>
                                </a:cubicBezTo>
                                <a:cubicBezTo>
                                  <a:pt x="908" y="51"/>
                                  <a:pt x="887" y="42"/>
                                  <a:pt x="887" y="42"/>
                                </a:cubicBezTo>
                                <a:cubicBezTo>
                                  <a:pt x="886" y="43"/>
                                  <a:pt x="885" y="44"/>
                                  <a:pt x="885" y="44"/>
                                </a:cubicBezTo>
                                <a:cubicBezTo>
                                  <a:pt x="887" y="46"/>
                                  <a:pt x="887" y="47"/>
                                  <a:pt x="887" y="47"/>
                                </a:cubicBezTo>
                                <a:cubicBezTo>
                                  <a:pt x="887" y="47"/>
                                  <a:pt x="887" y="47"/>
                                  <a:pt x="887" y="47"/>
                                </a:cubicBezTo>
                                <a:cubicBezTo>
                                  <a:pt x="884" y="51"/>
                                  <a:pt x="884" y="51"/>
                                  <a:pt x="884" y="51"/>
                                </a:cubicBezTo>
                                <a:cubicBezTo>
                                  <a:pt x="884" y="51"/>
                                  <a:pt x="841" y="99"/>
                                  <a:pt x="841" y="99"/>
                                </a:cubicBezTo>
                                <a:cubicBezTo>
                                  <a:pt x="840" y="100"/>
                                  <a:pt x="839" y="101"/>
                                  <a:pt x="838" y="101"/>
                                </a:cubicBezTo>
                                <a:cubicBezTo>
                                  <a:pt x="837" y="101"/>
                                  <a:pt x="836" y="103"/>
                                  <a:pt x="836" y="103"/>
                                </a:cubicBezTo>
                                <a:cubicBezTo>
                                  <a:pt x="837" y="104"/>
                                  <a:pt x="854" y="111"/>
                                  <a:pt x="854" y="111"/>
                                </a:cubicBezTo>
                                <a:cubicBezTo>
                                  <a:pt x="855" y="112"/>
                                  <a:pt x="855" y="112"/>
                                  <a:pt x="855" y="112"/>
                                </a:cubicBezTo>
                                <a:cubicBezTo>
                                  <a:pt x="856" y="109"/>
                                  <a:pt x="856" y="109"/>
                                  <a:pt x="856" y="109"/>
                                </a:cubicBezTo>
                                <a:cubicBezTo>
                                  <a:pt x="854" y="108"/>
                                  <a:pt x="854" y="107"/>
                                  <a:pt x="854" y="106"/>
                                </a:cubicBezTo>
                                <a:cubicBezTo>
                                  <a:pt x="854" y="106"/>
                                  <a:pt x="854" y="105"/>
                                  <a:pt x="854" y="105"/>
                                </a:cubicBezTo>
                                <a:cubicBezTo>
                                  <a:pt x="855" y="103"/>
                                  <a:pt x="855" y="103"/>
                                  <a:pt x="855" y="103"/>
                                </a:cubicBezTo>
                                <a:cubicBezTo>
                                  <a:pt x="855" y="103"/>
                                  <a:pt x="864" y="94"/>
                                  <a:pt x="864" y="94"/>
                                </a:cubicBezTo>
                                <a:cubicBezTo>
                                  <a:pt x="864" y="95"/>
                                  <a:pt x="886" y="104"/>
                                  <a:pt x="886" y="104"/>
                                </a:cubicBezTo>
                                <a:cubicBezTo>
                                  <a:pt x="886" y="104"/>
                                  <a:pt x="885" y="117"/>
                                  <a:pt x="885" y="117"/>
                                </a:cubicBezTo>
                                <a:cubicBezTo>
                                  <a:pt x="885" y="117"/>
                                  <a:pt x="885" y="120"/>
                                  <a:pt x="885" y="120"/>
                                </a:cubicBezTo>
                                <a:cubicBezTo>
                                  <a:pt x="884" y="120"/>
                                  <a:pt x="884" y="120"/>
                                  <a:pt x="882" y="120"/>
                                </a:cubicBezTo>
                                <a:cubicBezTo>
                                  <a:pt x="882" y="120"/>
                                  <a:pt x="881" y="122"/>
                                  <a:pt x="881" y="122"/>
                                </a:cubicBezTo>
                                <a:cubicBezTo>
                                  <a:pt x="881" y="123"/>
                                  <a:pt x="899" y="130"/>
                                  <a:pt x="899" y="130"/>
                                </a:cubicBezTo>
                                <a:cubicBezTo>
                                  <a:pt x="900" y="130"/>
                                  <a:pt x="901" y="128"/>
                                  <a:pt x="901" y="128"/>
                                </a:cubicBezTo>
                                <a:cubicBezTo>
                                  <a:pt x="900" y="127"/>
                                  <a:pt x="899" y="126"/>
                                  <a:pt x="899" y="124"/>
                                </a:cubicBezTo>
                                <a:moveTo>
                                  <a:pt x="840" y="97"/>
                                </a:moveTo>
                                <a:cubicBezTo>
                                  <a:pt x="841" y="97"/>
                                  <a:pt x="842" y="96"/>
                                  <a:pt x="842" y="96"/>
                                </a:cubicBezTo>
                                <a:cubicBezTo>
                                  <a:pt x="843" y="95"/>
                                  <a:pt x="835" y="77"/>
                                  <a:pt x="835" y="77"/>
                                </a:cubicBezTo>
                                <a:cubicBezTo>
                                  <a:pt x="834" y="77"/>
                                  <a:pt x="833" y="77"/>
                                  <a:pt x="833" y="77"/>
                                </a:cubicBezTo>
                                <a:cubicBezTo>
                                  <a:pt x="832" y="78"/>
                                  <a:pt x="832" y="80"/>
                                  <a:pt x="832" y="80"/>
                                </a:cubicBezTo>
                                <a:cubicBezTo>
                                  <a:pt x="832" y="80"/>
                                  <a:pt x="828" y="84"/>
                                  <a:pt x="828" y="84"/>
                                </a:cubicBezTo>
                                <a:cubicBezTo>
                                  <a:pt x="825" y="86"/>
                                  <a:pt x="820" y="86"/>
                                  <a:pt x="815" y="85"/>
                                </a:cubicBezTo>
                                <a:cubicBezTo>
                                  <a:pt x="804" y="82"/>
                                  <a:pt x="798" y="70"/>
                                  <a:pt x="802" y="56"/>
                                </a:cubicBezTo>
                                <a:cubicBezTo>
                                  <a:pt x="805" y="46"/>
                                  <a:pt x="809" y="40"/>
                                  <a:pt x="814" y="37"/>
                                </a:cubicBezTo>
                                <a:cubicBezTo>
                                  <a:pt x="818" y="35"/>
                                  <a:pt x="823" y="34"/>
                                  <a:pt x="829" y="36"/>
                                </a:cubicBezTo>
                                <a:cubicBezTo>
                                  <a:pt x="834" y="37"/>
                                  <a:pt x="837" y="40"/>
                                  <a:pt x="839" y="43"/>
                                </a:cubicBezTo>
                                <a:cubicBezTo>
                                  <a:pt x="840" y="49"/>
                                  <a:pt x="840" y="49"/>
                                  <a:pt x="840" y="49"/>
                                </a:cubicBezTo>
                                <a:cubicBezTo>
                                  <a:pt x="840" y="50"/>
                                  <a:pt x="840" y="50"/>
                                  <a:pt x="840" y="50"/>
                                </a:cubicBezTo>
                                <a:cubicBezTo>
                                  <a:pt x="841" y="51"/>
                                  <a:pt x="841" y="51"/>
                                  <a:pt x="841" y="51"/>
                                </a:cubicBezTo>
                                <a:cubicBezTo>
                                  <a:pt x="842" y="51"/>
                                  <a:pt x="855" y="37"/>
                                  <a:pt x="855" y="37"/>
                                </a:cubicBezTo>
                                <a:cubicBezTo>
                                  <a:pt x="857" y="36"/>
                                  <a:pt x="857" y="36"/>
                                  <a:pt x="857" y="36"/>
                                </a:cubicBezTo>
                                <a:cubicBezTo>
                                  <a:pt x="854" y="35"/>
                                  <a:pt x="854" y="35"/>
                                  <a:pt x="854" y="35"/>
                                </a:cubicBezTo>
                                <a:cubicBezTo>
                                  <a:pt x="851" y="36"/>
                                  <a:pt x="851" y="36"/>
                                  <a:pt x="851" y="36"/>
                                </a:cubicBezTo>
                                <a:cubicBezTo>
                                  <a:pt x="849" y="33"/>
                                  <a:pt x="849" y="33"/>
                                  <a:pt x="849" y="33"/>
                                </a:cubicBezTo>
                                <a:cubicBezTo>
                                  <a:pt x="846" y="31"/>
                                  <a:pt x="846" y="31"/>
                                  <a:pt x="846" y="31"/>
                                </a:cubicBezTo>
                                <a:cubicBezTo>
                                  <a:pt x="843" y="27"/>
                                  <a:pt x="838" y="25"/>
                                  <a:pt x="833" y="23"/>
                                </a:cubicBezTo>
                                <a:cubicBezTo>
                                  <a:pt x="823" y="20"/>
                                  <a:pt x="813" y="21"/>
                                  <a:pt x="805" y="26"/>
                                </a:cubicBezTo>
                                <a:cubicBezTo>
                                  <a:pt x="796" y="31"/>
                                  <a:pt x="790" y="40"/>
                                  <a:pt x="787" y="52"/>
                                </a:cubicBezTo>
                                <a:cubicBezTo>
                                  <a:pt x="781" y="73"/>
                                  <a:pt x="791" y="92"/>
                                  <a:pt x="811" y="98"/>
                                </a:cubicBezTo>
                                <a:cubicBezTo>
                                  <a:pt x="823" y="101"/>
                                  <a:pt x="830" y="98"/>
                                  <a:pt x="835" y="96"/>
                                </a:cubicBezTo>
                                <a:cubicBezTo>
                                  <a:pt x="838" y="95"/>
                                  <a:pt x="838" y="95"/>
                                  <a:pt x="838" y="95"/>
                                </a:cubicBezTo>
                                <a:cubicBezTo>
                                  <a:pt x="839" y="95"/>
                                  <a:pt x="839" y="96"/>
                                  <a:pt x="840" y="97"/>
                                </a:cubicBezTo>
                                <a:moveTo>
                                  <a:pt x="769" y="33"/>
                                </a:moveTo>
                                <a:cubicBezTo>
                                  <a:pt x="770" y="33"/>
                                  <a:pt x="782" y="17"/>
                                  <a:pt x="782" y="17"/>
                                </a:cubicBezTo>
                                <a:cubicBezTo>
                                  <a:pt x="782" y="16"/>
                                  <a:pt x="782" y="16"/>
                                  <a:pt x="782" y="16"/>
                                </a:cubicBezTo>
                                <a:cubicBezTo>
                                  <a:pt x="782" y="16"/>
                                  <a:pt x="782" y="16"/>
                                  <a:pt x="782" y="16"/>
                                </a:cubicBezTo>
                                <a:cubicBezTo>
                                  <a:pt x="782" y="16"/>
                                  <a:pt x="782" y="16"/>
                                  <a:pt x="782" y="16"/>
                                </a:cubicBezTo>
                                <a:cubicBezTo>
                                  <a:pt x="780" y="15"/>
                                  <a:pt x="780" y="15"/>
                                  <a:pt x="780" y="15"/>
                                </a:cubicBezTo>
                                <a:cubicBezTo>
                                  <a:pt x="779" y="16"/>
                                  <a:pt x="778" y="16"/>
                                  <a:pt x="777" y="16"/>
                                </a:cubicBezTo>
                                <a:cubicBezTo>
                                  <a:pt x="774" y="14"/>
                                  <a:pt x="774" y="14"/>
                                  <a:pt x="774" y="14"/>
                                </a:cubicBezTo>
                                <a:cubicBezTo>
                                  <a:pt x="770" y="12"/>
                                  <a:pt x="770" y="12"/>
                                  <a:pt x="770" y="12"/>
                                </a:cubicBezTo>
                                <a:cubicBezTo>
                                  <a:pt x="766" y="9"/>
                                  <a:pt x="760" y="8"/>
                                  <a:pt x="754" y="7"/>
                                </a:cubicBezTo>
                                <a:cubicBezTo>
                                  <a:pt x="733" y="4"/>
                                  <a:pt x="725" y="15"/>
                                  <a:pt x="723" y="25"/>
                                </a:cubicBezTo>
                                <a:cubicBezTo>
                                  <a:pt x="721" y="41"/>
                                  <a:pt x="736" y="46"/>
                                  <a:pt x="748" y="51"/>
                                </a:cubicBezTo>
                                <a:cubicBezTo>
                                  <a:pt x="757" y="54"/>
                                  <a:pt x="764" y="57"/>
                                  <a:pt x="764" y="63"/>
                                </a:cubicBezTo>
                                <a:cubicBezTo>
                                  <a:pt x="760" y="69"/>
                                  <a:pt x="760" y="69"/>
                                  <a:pt x="760" y="69"/>
                                </a:cubicBezTo>
                                <a:cubicBezTo>
                                  <a:pt x="757" y="71"/>
                                  <a:pt x="752" y="72"/>
                                  <a:pt x="746" y="71"/>
                                </a:cubicBezTo>
                                <a:cubicBezTo>
                                  <a:pt x="740" y="70"/>
                                  <a:pt x="731" y="67"/>
                                  <a:pt x="729" y="63"/>
                                </a:cubicBezTo>
                                <a:cubicBezTo>
                                  <a:pt x="728" y="60"/>
                                  <a:pt x="728" y="60"/>
                                  <a:pt x="728" y="60"/>
                                </a:cubicBezTo>
                                <a:cubicBezTo>
                                  <a:pt x="728" y="58"/>
                                  <a:pt x="728" y="58"/>
                                  <a:pt x="728" y="58"/>
                                </a:cubicBezTo>
                                <a:cubicBezTo>
                                  <a:pt x="726" y="57"/>
                                  <a:pt x="726" y="57"/>
                                  <a:pt x="726" y="57"/>
                                </a:cubicBezTo>
                                <a:cubicBezTo>
                                  <a:pt x="725" y="58"/>
                                  <a:pt x="714" y="74"/>
                                  <a:pt x="714" y="74"/>
                                </a:cubicBezTo>
                                <a:cubicBezTo>
                                  <a:pt x="714" y="75"/>
                                  <a:pt x="714" y="75"/>
                                  <a:pt x="714" y="75"/>
                                </a:cubicBezTo>
                                <a:cubicBezTo>
                                  <a:pt x="716" y="76"/>
                                  <a:pt x="716" y="76"/>
                                  <a:pt x="716" y="76"/>
                                </a:cubicBezTo>
                                <a:cubicBezTo>
                                  <a:pt x="717" y="76"/>
                                  <a:pt x="719" y="74"/>
                                  <a:pt x="719" y="74"/>
                                </a:cubicBezTo>
                                <a:cubicBezTo>
                                  <a:pt x="719" y="74"/>
                                  <a:pt x="723" y="76"/>
                                  <a:pt x="723" y="76"/>
                                </a:cubicBezTo>
                                <a:cubicBezTo>
                                  <a:pt x="727" y="79"/>
                                  <a:pt x="727" y="79"/>
                                  <a:pt x="727" y="79"/>
                                </a:cubicBezTo>
                                <a:cubicBezTo>
                                  <a:pt x="727" y="79"/>
                                  <a:pt x="743" y="84"/>
                                  <a:pt x="743" y="84"/>
                                </a:cubicBezTo>
                                <a:cubicBezTo>
                                  <a:pt x="757" y="86"/>
                                  <a:pt x="766" y="82"/>
                                  <a:pt x="771" y="79"/>
                                </a:cubicBezTo>
                                <a:cubicBezTo>
                                  <a:pt x="775" y="75"/>
                                  <a:pt x="778" y="70"/>
                                  <a:pt x="779" y="64"/>
                                </a:cubicBezTo>
                                <a:cubicBezTo>
                                  <a:pt x="782" y="47"/>
                                  <a:pt x="766" y="41"/>
                                  <a:pt x="754" y="37"/>
                                </a:cubicBezTo>
                                <a:cubicBezTo>
                                  <a:pt x="746" y="34"/>
                                  <a:pt x="738" y="31"/>
                                  <a:pt x="739" y="25"/>
                                </a:cubicBezTo>
                                <a:cubicBezTo>
                                  <a:pt x="742" y="20"/>
                                  <a:pt x="742" y="20"/>
                                  <a:pt x="742" y="20"/>
                                </a:cubicBezTo>
                                <a:cubicBezTo>
                                  <a:pt x="744" y="19"/>
                                  <a:pt x="747" y="18"/>
                                  <a:pt x="751" y="19"/>
                                </a:cubicBezTo>
                                <a:cubicBezTo>
                                  <a:pt x="761" y="20"/>
                                  <a:pt x="765" y="24"/>
                                  <a:pt x="766" y="26"/>
                                </a:cubicBezTo>
                                <a:cubicBezTo>
                                  <a:pt x="767" y="29"/>
                                  <a:pt x="767" y="29"/>
                                  <a:pt x="767" y="29"/>
                                </a:cubicBezTo>
                                <a:cubicBezTo>
                                  <a:pt x="767" y="30"/>
                                  <a:pt x="766" y="31"/>
                                  <a:pt x="766" y="31"/>
                                </a:cubicBezTo>
                                <a:cubicBezTo>
                                  <a:pt x="767" y="32"/>
                                  <a:pt x="769" y="33"/>
                                  <a:pt x="769" y="33"/>
                                </a:cubicBezTo>
                                <a:moveTo>
                                  <a:pt x="703" y="66"/>
                                </a:moveTo>
                                <a:cubicBezTo>
                                  <a:pt x="671" y="66"/>
                                  <a:pt x="671" y="66"/>
                                  <a:pt x="671" y="66"/>
                                </a:cubicBezTo>
                                <a:cubicBezTo>
                                  <a:pt x="671" y="66"/>
                                  <a:pt x="671" y="48"/>
                                  <a:pt x="671" y="47"/>
                                </a:cubicBezTo>
                                <a:cubicBezTo>
                                  <a:pt x="689" y="47"/>
                                  <a:pt x="689" y="47"/>
                                  <a:pt x="689" y="47"/>
                                </a:cubicBezTo>
                                <a:cubicBezTo>
                                  <a:pt x="692" y="47"/>
                                  <a:pt x="693" y="47"/>
                                  <a:pt x="693" y="48"/>
                                </a:cubicBezTo>
                                <a:cubicBezTo>
                                  <a:pt x="696" y="49"/>
                                  <a:pt x="696" y="49"/>
                                  <a:pt x="696" y="49"/>
                                </a:cubicBezTo>
                                <a:cubicBezTo>
                                  <a:pt x="697" y="31"/>
                                  <a:pt x="697" y="31"/>
                                  <a:pt x="697" y="31"/>
                                </a:cubicBezTo>
                                <a:cubicBezTo>
                                  <a:pt x="694" y="31"/>
                                  <a:pt x="694" y="31"/>
                                  <a:pt x="694" y="31"/>
                                </a:cubicBezTo>
                                <a:cubicBezTo>
                                  <a:pt x="693" y="33"/>
                                  <a:pt x="692" y="33"/>
                                  <a:pt x="689" y="33"/>
                                </a:cubicBezTo>
                                <a:cubicBezTo>
                                  <a:pt x="671" y="33"/>
                                  <a:pt x="671" y="33"/>
                                  <a:pt x="671" y="33"/>
                                </a:cubicBezTo>
                                <a:cubicBezTo>
                                  <a:pt x="671" y="15"/>
                                  <a:pt x="671" y="15"/>
                                  <a:pt x="671" y="15"/>
                                </a:cubicBezTo>
                                <a:cubicBezTo>
                                  <a:pt x="701" y="16"/>
                                  <a:pt x="701" y="16"/>
                                  <a:pt x="701" y="16"/>
                                </a:cubicBezTo>
                                <a:cubicBezTo>
                                  <a:pt x="705" y="16"/>
                                  <a:pt x="705" y="17"/>
                                  <a:pt x="706" y="18"/>
                                </a:cubicBezTo>
                                <a:cubicBezTo>
                                  <a:pt x="708" y="19"/>
                                  <a:pt x="708" y="19"/>
                                  <a:pt x="708" y="19"/>
                                </a:cubicBezTo>
                                <a:cubicBezTo>
                                  <a:pt x="709" y="1"/>
                                  <a:pt x="709" y="1"/>
                                  <a:pt x="709" y="1"/>
                                </a:cubicBezTo>
                                <a:cubicBezTo>
                                  <a:pt x="706" y="0"/>
                                  <a:pt x="706" y="0"/>
                                  <a:pt x="706" y="0"/>
                                </a:cubicBezTo>
                                <a:cubicBezTo>
                                  <a:pt x="705" y="2"/>
                                  <a:pt x="705" y="3"/>
                                  <a:pt x="701" y="3"/>
                                </a:cubicBezTo>
                                <a:cubicBezTo>
                                  <a:pt x="652" y="3"/>
                                  <a:pt x="652" y="3"/>
                                  <a:pt x="652" y="3"/>
                                </a:cubicBezTo>
                                <a:cubicBezTo>
                                  <a:pt x="651" y="5"/>
                                  <a:pt x="651" y="5"/>
                                  <a:pt x="651" y="5"/>
                                </a:cubicBezTo>
                                <a:cubicBezTo>
                                  <a:pt x="656" y="7"/>
                                  <a:pt x="656" y="7"/>
                                  <a:pt x="656" y="9"/>
                                </a:cubicBezTo>
                                <a:cubicBezTo>
                                  <a:pt x="656" y="73"/>
                                  <a:pt x="656" y="73"/>
                                  <a:pt x="656" y="73"/>
                                </a:cubicBezTo>
                                <a:cubicBezTo>
                                  <a:pt x="656" y="75"/>
                                  <a:pt x="656" y="75"/>
                                  <a:pt x="652" y="76"/>
                                </a:cubicBezTo>
                                <a:cubicBezTo>
                                  <a:pt x="651" y="78"/>
                                  <a:pt x="651" y="78"/>
                                  <a:pt x="651" y="78"/>
                                </a:cubicBezTo>
                                <a:cubicBezTo>
                                  <a:pt x="703" y="79"/>
                                  <a:pt x="703" y="79"/>
                                  <a:pt x="703" y="79"/>
                                </a:cubicBezTo>
                                <a:cubicBezTo>
                                  <a:pt x="707" y="79"/>
                                  <a:pt x="707" y="80"/>
                                  <a:pt x="708" y="81"/>
                                </a:cubicBezTo>
                                <a:cubicBezTo>
                                  <a:pt x="710" y="82"/>
                                  <a:pt x="710" y="82"/>
                                  <a:pt x="710" y="82"/>
                                </a:cubicBezTo>
                                <a:cubicBezTo>
                                  <a:pt x="711" y="64"/>
                                  <a:pt x="711" y="64"/>
                                  <a:pt x="711" y="64"/>
                                </a:cubicBezTo>
                                <a:cubicBezTo>
                                  <a:pt x="708" y="63"/>
                                  <a:pt x="708" y="63"/>
                                  <a:pt x="708" y="63"/>
                                </a:cubicBezTo>
                                <a:cubicBezTo>
                                  <a:pt x="707" y="65"/>
                                  <a:pt x="707" y="66"/>
                                  <a:pt x="703" y="66"/>
                                </a:cubicBezTo>
                                <a:moveTo>
                                  <a:pt x="619" y="35"/>
                                </a:moveTo>
                                <a:cubicBezTo>
                                  <a:pt x="617" y="38"/>
                                  <a:pt x="614" y="39"/>
                                  <a:pt x="610" y="40"/>
                                </a:cubicBezTo>
                                <a:cubicBezTo>
                                  <a:pt x="610" y="40"/>
                                  <a:pt x="594" y="42"/>
                                  <a:pt x="594" y="42"/>
                                </a:cubicBezTo>
                                <a:cubicBezTo>
                                  <a:pt x="594" y="42"/>
                                  <a:pt x="594" y="42"/>
                                  <a:pt x="594" y="41"/>
                                </a:cubicBezTo>
                                <a:cubicBezTo>
                                  <a:pt x="594" y="38"/>
                                  <a:pt x="592" y="26"/>
                                  <a:pt x="592" y="24"/>
                                </a:cubicBezTo>
                                <a:cubicBezTo>
                                  <a:pt x="593" y="23"/>
                                  <a:pt x="607" y="21"/>
                                  <a:pt x="607" y="21"/>
                                </a:cubicBezTo>
                                <a:cubicBezTo>
                                  <a:pt x="615" y="20"/>
                                  <a:pt x="619" y="23"/>
                                  <a:pt x="620" y="29"/>
                                </a:cubicBezTo>
                                <a:lnTo>
                                  <a:pt x="619" y="35"/>
                                </a:lnTo>
                                <a:close/>
                                <a:moveTo>
                                  <a:pt x="638" y="71"/>
                                </a:moveTo>
                                <a:cubicBezTo>
                                  <a:pt x="637" y="68"/>
                                  <a:pt x="637" y="68"/>
                                  <a:pt x="637" y="68"/>
                                </a:cubicBezTo>
                                <a:cubicBezTo>
                                  <a:pt x="637" y="68"/>
                                  <a:pt x="623" y="49"/>
                                  <a:pt x="623" y="48"/>
                                </a:cubicBezTo>
                                <a:cubicBezTo>
                                  <a:pt x="623" y="48"/>
                                  <a:pt x="623" y="48"/>
                                  <a:pt x="623" y="48"/>
                                </a:cubicBezTo>
                                <a:cubicBezTo>
                                  <a:pt x="633" y="45"/>
                                  <a:pt x="637" y="37"/>
                                  <a:pt x="636" y="25"/>
                                </a:cubicBezTo>
                                <a:cubicBezTo>
                                  <a:pt x="634" y="12"/>
                                  <a:pt x="623" y="6"/>
                                  <a:pt x="607" y="8"/>
                                </a:cubicBezTo>
                                <a:cubicBezTo>
                                  <a:pt x="572" y="13"/>
                                  <a:pt x="572" y="13"/>
                                  <a:pt x="572" y="13"/>
                                </a:cubicBezTo>
                                <a:cubicBezTo>
                                  <a:pt x="571" y="14"/>
                                  <a:pt x="572" y="16"/>
                                  <a:pt x="572" y="16"/>
                                </a:cubicBezTo>
                                <a:cubicBezTo>
                                  <a:pt x="575" y="16"/>
                                  <a:pt x="575" y="17"/>
                                  <a:pt x="575" y="19"/>
                                </a:cubicBezTo>
                                <a:cubicBezTo>
                                  <a:pt x="584" y="82"/>
                                  <a:pt x="584" y="82"/>
                                  <a:pt x="584" y="82"/>
                                </a:cubicBezTo>
                                <a:cubicBezTo>
                                  <a:pt x="584" y="84"/>
                                  <a:pt x="584" y="84"/>
                                  <a:pt x="582" y="85"/>
                                </a:cubicBezTo>
                                <a:cubicBezTo>
                                  <a:pt x="582" y="86"/>
                                  <a:pt x="582" y="88"/>
                                  <a:pt x="582" y="88"/>
                                </a:cubicBezTo>
                                <a:cubicBezTo>
                                  <a:pt x="583" y="88"/>
                                  <a:pt x="603" y="85"/>
                                  <a:pt x="603" y="85"/>
                                </a:cubicBezTo>
                                <a:cubicBezTo>
                                  <a:pt x="604" y="85"/>
                                  <a:pt x="604" y="85"/>
                                  <a:pt x="604" y="85"/>
                                </a:cubicBezTo>
                                <a:cubicBezTo>
                                  <a:pt x="604" y="83"/>
                                  <a:pt x="604" y="83"/>
                                  <a:pt x="604" y="83"/>
                                </a:cubicBezTo>
                                <a:cubicBezTo>
                                  <a:pt x="601" y="82"/>
                                  <a:pt x="600" y="81"/>
                                  <a:pt x="600" y="79"/>
                                </a:cubicBezTo>
                                <a:cubicBezTo>
                                  <a:pt x="600" y="79"/>
                                  <a:pt x="596" y="55"/>
                                  <a:pt x="596" y="54"/>
                                </a:cubicBezTo>
                                <a:cubicBezTo>
                                  <a:pt x="597" y="55"/>
                                  <a:pt x="608" y="53"/>
                                  <a:pt x="608" y="53"/>
                                </a:cubicBezTo>
                                <a:cubicBezTo>
                                  <a:pt x="608" y="54"/>
                                  <a:pt x="623" y="74"/>
                                  <a:pt x="623" y="74"/>
                                </a:cubicBezTo>
                                <a:cubicBezTo>
                                  <a:pt x="625" y="78"/>
                                  <a:pt x="625" y="78"/>
                                  <a:pt x="625" y="78"/>
                                </a:cubicBezTo>
                                <a:cubicBezTo>
                                  <a:pt x="625" y="78"/>
                                  <a:pt x="625" y="78"/>
                                  <a:pt x="625" y="78"/>
                                </a:cubicBezTo>
                                <a:cubicBezTo>
                                  <a:pt x="625" y="78"/>
                                  <a:pt x="625" y="79"/>
                                  <a:pt x="623" y="79"/>
                                </a:cubicBezTo>
                                <a:cubicBezTo>
                                  <a:pt x="623" y="80"/>
                                  <a:pt x="622" y="80"/>
                                  <a:pt x="622" y="81"/>
                                </a:cubicBezTo>
                                <a:cubicBezTo>
                                  <a:pt x="622" y="82"/>
                                  <a:pt x="623" y="82"/>
                                  <a:pt x="623" y="82"/>
                                </a:cubicBezTo>
                                <a:cubicBezTo>
                                  <a:pt x="623" y="83"/>
                                  <a:pt x="644" y="80"/>
                                  <a:pt x="644" y="80"/>
                                </a:cubicBezTo>
                                <a:cubicBezTo>
                                  <a:pt x="645" y="79"/>
                                  <a:pt x="645" y="77"/>
                                  <a:pt x="645" y="77"/>
                                </a:cubicBezTo>
                                <a:cubicBezTo>
                                  <a:pt x="642" y="76"/>
                                  <a:pt x="641" y="75"/>
                                  <a:pt x="638" y="71"/>
                                </a:cubicBezTo>
                                <a:moveTo>
                                  <a:pt x="561" y="67"/>
                                </a:moveTo>
                                <a:cubicBezTo>
                                  <a:pt x="560" y="67"/>
                                  <a:pt x="559" y="68"/>
                                  <a:pt x="559" y="68"/>
                                </a:cubicBezTo>
                                <a:cubicBezTo>
                                  <a:pt x="558" y="70"/>
                                  <a:pt x="560" y="72"/>
                                  <a:pt x="560" y="72"/>
                                </a:cubicBezTo>
                                <a:cubicBezTo>
                                  <a:pt x="560" y="72"/>
                                  <a:pt x="559" y="77"/>
                                  <a:pt x="559" y="77"/>
                                </a:cubicBezTo>
                                <a:cubicBezTo>
                                  <a:pt x="557" y="80"/>
                                  <a:pt x="553" y="84"/>
                                  <a:pt x="549" y="85"/>
                                </a:cubicBezTo>
                                <a:cubicBezTo>
                                  <a:pt x="544" y="86"/>
                                  <a:pt x="538" y="86"/>
                                  <a:pt x="534" y="84"/>
                                </a:cubicBezTo>
                                <a:cubicBezTo>
                                  <a:pt x="528" y="81"/>
                                  <a:pt x="524" y="75"/>
                                  <a:pt x="522" y="67"/>
                                </a:cubicBezTo>
                                <a:cubicBezTo>
                                  <a:pt x="519" y="58"/>
                                  <a:pt x="519" y="50"/>
                                  <a:pt x="522" y="45"/>
                                </a:cubicBezTo>
                                <a:cubicBezTo>
                                  <a:pt x="524" y="41"/>
                                  <a:pt x="528" y="38"/>
                                  <a:pt x="534" y="36"/>
                                </a:cubicBezTo>
                                <a:cubicBezTo>
                                  <a:pt x="541" y="34"/>
                                  <a:pt x="548" y="36"/>
                                  <a:pt x="550" y="40"/>
                                </a:cubicBezTo>
                                <a:cubicBezTo>
                                  <a:pt x="550" y="41"/>
                                  <a:pt x="550" y="41"/>
                                  <a:pt x="550" y="41"/>
                                </a:cubicBezTo>
                                <a:cubicBezTo>
                                  <a:pt x="551" y="42"/>
                                  <a:pt x="551" y="42"/>
                                  <a:pt x="551" y="42"/>
                                </a:cubicBezTo>
                                <a:cubicBezTo>
                                  <a:pt x="552" y="42"/>
                                  <a:pt x="552" y="42"/>
                                  <a:pt x="552" y="42"/>
                                </a:cubicBezTo>
                                <a:cubicBezTo>
                                  <a:pt x="553" y="42"/>
                                  <a:pt x="557" y="23"/>
                                  <a:pt x="557" y="23"/>
                                </a:cubicBezTo>
                                <a:cubicBezTo>
                                  <a:pt x="557" y="21"/>
                                  <a:pt x="557" y="21"/>
                                  <a:pt x="557" y="21"/>
                                </a:cubicBezTo>
                                <a:cubicBezTo>
                                  <a:pt x="555" y="22"/>
                                  <a:pt x="555" y="22"/>
                                  <a:pt x="555" y="22"/>
                                </a:cubicBezTo>
                                <a:cubicBezTo>
                                  <a:pt x="552" y="24"/>
                                  <a:pt x="552" y="24"/>
                                  <a:pt x="552" y="24"/>
                                </a:cubicBezTo>
                                <a:cubicBezTo>
                                  <a:pt x="552" y="24"/>
                                  <a:pt x="549" y="23"/>
                                  <a:pt x="549" y="23"/>
                                </a:cubicBezTo>
                                <a:cubicBezTo>
                                  <a:pt x="545" y="22"/>
                                  <a:pt x="545" y="22"/>
                                  <a:pt x="545" y="22"/>
                                </a:cubicBezTo>
                                <a:cubicBezTo>
                                  <a:pt x="540" y="21"/>
                                  <a:pt x="535" y="21"/>
                                  <a:pt x="530" y="23"/>
                                </a:cubicBezTo>
                                <a:cubicBezTo>
                                  <a:pt x="513" y="28"/>
                                  <a:pt x="499" y="45"/>
                                  <a:pt x="507" y="72"/>
                                </a:cubicBezTo>
                                <a:cubicBezTo>
                                  <a:pt x="513" y="93"/>
                                  <a:pt x="532" y="104"/>
                                  <a:pt x="551" y="98"/>
                                </a:cubicBezTo>
                                <a:cubicBezTo>
                                  <a:pt x="564" y="94"/>
                                  <a:pt x="568" y="88"/>
                                  <a:pt x="571" y="84"/>
                                </a:cubicBezTo>
                                <a:cubicBezTo>
                                  <a:pt x="573" y="81"/>
                                  <a:pt x="573" y="81"/>
                                  <a:pt x="573" y="81"/>
                                </a:cubicBezTo>
                                <a:cubicBezTo>
                                  <a:pt x="574" y="81"/>
                                  <a:pt x="574" y="81"/>
                                  <a:pt x="575" y="82"/>
                                </a:cubicBezTo>
                                <a:cubicBezTo>
                                  <a:pt x="576" y="81"/>
                                  <a:pt x="577" y="80"/>
                                  <a:pt x="577" y="80"/>
                                </a:cubicBezTo>
                                <a:cubicBezTo>
                                  <a:pt x="577" y="79"/>
                                  <a:pt x="561" y="67"/>
                                  <a:pt x="561" y="67"/>
                                </a:cubicBezTo>
                                <a:moveTo>
                                  <a:pt x="381" y="131"/>
                                </a:moveTo>
                                <a:cubicBezTo>
                                  <a:pt x="381" y="131"/>
                                  <a:pt x="367" y="139"/>
                                  <a:pt x="367" y="140"/>
                                </a:cubicBezTo>
                                <a:cubicBezTo>
                                  <a:pt x="367" y="140"/>
                                  <a:pt x="367" y="140"/>
                                  <a:pt x="367" y="140"/>
                                </a:cubicBezTo>
                                <a:cubicBezTo>
                                  <a:pt x="367" y="138"/>
                                  <a:pt x="359" y="125"/>
                                  <a:pt x="357" y="124"/>
                                </a:cubicBezTo>
                                <a:cubicBezTo>
                                  <a:pt x="359" y="123"/>
                                  <a:pt x="371" y="115"/>
                                  <a:pt x="371" y="115"/>
                                </a:cubicBezTo>
                                <a:cubicBezTo>
                                  <a:pt x="377" y="111"/>
                                  <a:pt x="382" y="111"/>
                                  <a:pt x="385" y="117"/>
                                </a:cubicBezTo>
                                <a:cubicBezTo>
                                  <a:pt x="385" y="117"/>
                                  <a:pt x="387" y="123"/>
                                  <a:pt x="387" y="123"/>
                                </a:cubicBezTo>
                                <a:cubicBezTo>
                                  <a:pt x="386" y="126"/>
                                  <a:pt x="384" y="128"/>
                                  <a:pt x="381" y="131"/>
                                </a:cubicBezTo>
                                <a:moveTo>
                                  <a:pt x="419" y="147"/>
                                </a:moveTo>
                                <a:cubicBezTo>
                                  <a:pt x="417" y="146"/>
                                  <a:pt x="417" y="146"/>
                                  <a:pt x="417" y="146"/>
                                </a:cubicBezTo>
                                <a:cubicBezTo>
                                  <a:pt x="396" y="133"/>
                                  <a:pt x="396" y="133"/>
                                  <a:pt x="396" y="133"/>
                                </a:cubicBezTo>
                                <a:cubicBezTo>
                                  <a:pt x="396" y="133"/>
                                  <a:pt x="396" y="133"/>
                                  <a:pt x="396" y="133"/>
                                </a:cubicBezTo>
                                <a:cubicBezTo>
                                  <a:pt x="403" y="126"/>
                                  <a:pt x="404" y="117"/>
                                  <a:pt x="398" y="107"/>
                                </a:cubicBezTo>
                                <a:cubicBezTo>
                                  <a:pt x="391" y="96"/>
                                  <a:pt x="378" y="94"/>
                                  <a:pt x="365" y="103"/>
                                </a:cubicBezTo>
                                <a:cubicBezTo>
                                  <a:pt x="335" y="122"/>
                                  <a:pt x="335" y="122"/>
                                  <a:pt x="335" y="122"/>
                                </a:cubicBezTo>
                                <a:cubicBezTo>
                                  <a:pt x="334" y="123"/>
                                  <a:pt x="336" y="125"/>
                                  <a:pt x="336" y="125"/>
                                </a:cubicBezTo>
                                <a:cubicBezTo>
                                  <a:pt x="339" y="124"/>
                                  <a:pt x="339" y="125"/>
                                  <a:pt x="340" y="126"/>
                                </a:cubicBezTo>
                                <a:cubicBezTo>
                                  <a:pt x="375" y="180"/>
                                  <a:pt x="375" y="180"/>
                                  <a:pt x="375" y="180"/>
                                </a:cubicBezTo>
                                <a:cubicBezTo>
                                  <a:pt x="376" y="181"/>
                                  <a:pt x="376" y="182"/>
                                  <a:pt x="374" y="183"/>
                                </a:cubicBezTo>
                                <a:cubicBezTo>
                                  <a:pt x="374" y="184"/>
                                  <a:pt x="375" y="186"/>
                                  <a:pt x="375" y="186"/>
                                </a:cubicBezTo>
                                <a:cubicBezTo>
                                  <a:pt x="376" y="186"/>
                                  <a:pt x="394" y="175"/>
                                  <a:pt x="394" y="175"/>
                                </a:cubicBezTo>
                                <a:cubicBezTo>
                                  <a:pt x="395" y="175"/>
                                  <a:pt x="395" y="175"/>
                                  <a:pt x="395" y="175"/>
                                </a:cubicBezTo>
                                <a:cubicBezTo>
                                  <a:pt x="393" y="172"/>
                                  <a:pt x="393" y="172"/>
                                  <a:pt x="393" y="172"/>
                                </a:cubicBezTo>
                                <a:cubicBezTo>
                                  <a:pt x="390" y="173"/>
                                  <a:pt x="389" y="173"/>
                                  <a:pt x="388" y="171"/>
                                </a:cubicBezTo>
                                <a:cubicBezTo>
                                  <a:pt x="388" y="171"/>
                                  <a:pt x="375" y="150"/>
                                  <a:pt x="374" y="150"/>
                                </a:cubicBezTo>
                                <a:cubicBezTo>
                                  <a:pt x="375" y="150"/>
                                  <a:pt x="385" y="144"/>
                                  <a:pt x="385" y="144"/>
                                </a:cubicBezTo>
                                <a:cubicBezTo>
                                  <a:pt x="385" y="144"/>
                                  <a:pt x="407" y="157"/>
                                  <a:pt x="407" y="157"/>
                                </a:cubicBezTo>
                                <a:cubicBezTo>
                                  <a:pt x="410" y="159"/>
                                  <a:pt x="410" y="159"/>
                                  <a:pt x="410" y="159"/>
                                </a:cubicBezTo>
                                <a:cubicBezTo>
                                  <a:pt x="410" y="159"/>
                                  <a:pt x="410" y="159"/>
                                  <a:pt x="410" y="159"/>
                                </a:cubicBezTo>
                                <a:cubicBezTo>
                                  <a:pt x="410" y="160"/>
                                  <a:pt x="410" y="160"/>
                                  <a:pt x="409" y="161"/>
                                </a:cubicBezTo>
                                <a:cubicBezTo>
                                  <a:pt x="409" y="161"/>
                                  <a:pt x="409" y="161"/>
                                  <a:pt x="409" y="161"/>
                                </a:cubicBezTo>
                                <a:cubicBezTo>
                                  <a:pt x="409" y="162"/>
                                  <a:pt x="410" y="164"/>
                                  <a:pt x="410" y="164"/>
                                </a:cubicBezTo>
                                <a:cubicBezTo>
                                  <a:pt x="411" y="164"/>
                                  <a:pt x="429" y="153"/>
                                  <a:pt x="429" y="153"/>
                                </a:cubicBezTo>
                                <a:cubicBezTo>
                                  <a:pt x="429" y="152"/>
                                  <a:pt x="428" y="150"/>
                                  <a:pt x="428" y="150"/>
                                </a:cubicBezTo>
                                <a:cubicBezTo>
                                  <a:pt x="425" y="150"/>
                                  <a:pt x="424" y="150"/>
                                  <a:pt x="419" y="147"/>
                                </a:cubicBezTo>
                                <a:moveTo>
                                  <a:pt x="355" y="181"/>
                                </a:moveTo>
                                <a:cubicBezTo>
                                  <a:pt x="355" y="182"/>
                                  <a:pt x="355" y="182"/>
                                  <a:pt x="355" y="182"/>
                                </a:cubicBezTo>
                                <a:cubicBezTo>
                                  <a:pt x="355" y="184"/>
                                  <a:pt x="355" y="184"/>
                                  <a:pt x="352" y="186"/>
                                </a:cubicBezTo>
                                <a:cubicBezTo>
                                  <a:pt x="352" y="186"/>
                                  <a:pt x="325" y="204"/>
                                  <a:pt x="325" y="204"/>
                                </a:cubicBezTo>
                                <a:cubicBezTo>
                                  <a:pt x="325" y="204"/>
                                  <a:pt x="325" y="204"/>
                                  <a:pt x="325" y="204"/>
                                </a:cubicBezTo>
                                <a:cubicBezTo>
                                  <a:pt x="325" y="202"/>
                                  <a:pt x="317" y="189"/>
                                  <a:pt x="315" y="187"/>
                                </a:cubicBezTo>
                                <a:cubicBezTo>
                                  <a:pt x="317" y="187"/>
                                  <a:pt x="330" y="178"/>
                                  <a:pt x="330" y="178"/>
                                </a:cubicBezTo>
                                <a:cubicBezTo>
                                  <a:pt x="333" y="176"/>
                                  <a:pt x="333" y="176"/>
                                  <a:pt x="334" y="177"/>
                                </a:cubicBezTo>
                                <a:cubicBezTo>
                                  <a:pt x="335" y="177"/>
                                  <a:pt x="337" y="176"/>
                                  <a:pt x="337" y="176"/>
                                </a:cubicBezTo>
                                <a:cubicBezTo>
                                  <a:pt x="337" y="175"/>
                                  <a:pt x="328" y="161"/>
                                  <a:pt x="328" y="161"/>
                                </a:cubicBezTo>
                                <a:cubicBezTo>
                                  <a:pt x="327" y="161"/>
                                  <a:pt x="325" y="162"/>
                                  <a:pt x="325" y="162"/>
                                </a:cubicBezTo>
                                <a:cubicBezTo>
                                  <a:pt x="325" y="162"/>
                                  <a:pt x="325" y="163"/>
                                  <a:pt x="325" y="163"/>
                                </a:cubicBezTo>
                                <a:cubicBezTo>
                                  <a:pt x="325" y="164"/>
                                  <a:pt x="325" y="165"/>
                                  <a:pt x="323" y="166"/>
                                </a:cubicBezTo>
                                <a:cubicBezTo>
                                  <a:pt x="323" y="166"/>
                                  <a:pt x="307" y="176"/>
                                  <a:pt x="307" y="176"/>
                                </a:cubicBezTo>
                                <a:cubicBezTo>
                                  <a:pt x="307" y="176"/>
                                  <a:pt x="307" y="176"/>
                                  <a:pt x="307" y="176"/>
                                </a:cubicBezTo>
                                <a:cubicBezTo>
                                  <a:pt x="307" y="175"/>
                                  <a:pt x="298" y="161"/>
                                  <a:pt x="298" y="161"/>
                                </a:cubicBezTo>
                                <a:cubicBezTo>
                                  <a:pt x="299" y="162"/>
                                  <a:pt x="324" y="145"/>
                                  <a:pt x="324" y="145"/>
                                </a:cubicBezTo>
                                <a:cubicBezTo>
                                  <a:pt x="327" y="144"/>
                                  <a:pt x="327" y="144"/>
                                  <a:pt x="328" y="145"/>
                                </a:cubicBezTo>
                                <a:cubicBezTo>
                                  <a:pt x="329" y="145"/>
                                  <a:pt x="331" y="144"/>
                                  <a:pt x="331" y="144"/>
                                </a:cubicBezTo>
                                <a:cubicBezTo>
                                  <a:pt x="331" y="143"/>
                                  <a:pt x="322" y="128"/>
                                  <a:pt x="322" y="128"/>
                                </a:cubicBezTo>
                                <a:cubicBezTo>
                                  <a:pt x="321" y="128"/>
                                  <a:pt x="319" y="129"/>
                                  <a:pt x="319" y="129"/>
                                </a:cubicBezTo>
                                <a:cubicBezTo>
                                  <a:pt x="320" y="132"/>
                                  <a:pt x="320" y="132"/>
                                  <a:pt x="317" y="134"/>
                                </a:cubicBezTo>
                                <a:cubicBezTo>
                                  <a:pt x="275" y="161"/>
                                  <a:pt x="275" y="161"/>
                                  <a:pt x="275" y="161"/>
                                </a:cubicBezTo>
                                <a:cubicBezTo>
                                  <a:pt x="275" y="162"/>
                                  <a:pt x="276" y="164"/>
                                  <a:pt x="276" y="164"/>
                                </a:cubicBezTo>
                                <a:cubicBezTo>
                                  <a:pt x="280" y="162"/>
                                  <a:pt x="281" y="163"/>
                                  <a:pt x="282" y="164"/>
                                </a:cubicBezTo>
                                <a:cubicBezTo>
                                  <a:pt x="316" y="218"/>
                                  <a:pt x="316" y="218"/>
                                  <a:pt x="316" y="218"/>
                                </a:cubicBezTo>
                                <a:cubicBezTo>
                                  <a:pt x="317" y="219"/>
                                  <a:pt x="317" y="220"/>
                                  <a:pt x="315" y="222"/>
                                </a:cubicBezTo>
                                <a:cubicBezTo>
                                  <a:pt x="314" y="223"/>
                                  <a:pt x="315" y="225"/>
                                  <a:pt x="315" y="225"/>
                                </a:cubicBezTo>
                                <a:cubicBezTo>
                                  <a:pt x="317" y="225"/>
                                  <a:pt x="360" y="197"/>
                                  <a:pt x="360" y="197"/>
                                </a:cubicBezTo>
                                <a:cubicBezTo>
                                  <a:pt x="363" y="195"/>
                                  <a:pt x="363" y="196"/>
                                  <a:pt x="364" y="197"/>
                                </a:cubicBezTo>
                                <a:cubicBezTo>
                                  <a:pt x="365" y="197"/>
                                  <a:pt x="367" y="196"/>
                                  <a:pt x="367" y="196"/>
                                </a:cubicBezTo>
                                <a:cubicBezTo>
                                  <a:pt x="367" y="195"/>
                                  <a:pt x="358" y="180"/>
                                  <a:pt x="358" y="180"/>
                                </a:cubicBezTo>
                                <a:cubicBezTo>
                                  <a:pt x="357" y="180"/>
                                  <a:pt x="355" y="181"/>
                                  <a:pt x="355" y="181"/>
                                </a:cubicBezTo>
                                <a:moveTo>
                                  <a:pt x="277" y="240"/>
                                </a:moveTo>
                                <a:cubicBezTo>
                                  <a:pt x="277" y="240"/>
                                  <a:pt x="253" y="188"/>
                                  <a:pt x="253" y="188"/>
                                </a:cubicBezTo>
                                <a:cubicBezTo>
                                  <a:pt x="253" y="188"/>
                                  <a:pt x="268" y="182"/>
                                  <a:pt x="268" y="182"/>
                                </a:cubicBezTo>
                                <a:cubicBezTo>
                                  <a:pt x="271" y="180"/>
                                  <a:pt x="272" y="180"/>
                                  <a:pt x="273" y="182"/>
                                </a:cubicBezTo>
                                <a:cubicBezTo>
                                  <a:pt x="274" y="183"/>
                                  <a:pt x="276" y="182"/>
                                  <a:pt x="276" y="182"/>
                                </a:cubicBezTo>
                                <a:cubicBezTo>
                                  <a:pt x="276" y="181"/>
                                  <a:pt x="269" y="165"/>
                                  <a:pt x="269" y="165"/>
                                </a:cubicBezTo>
                                <a:cubicBezTo>
                                  <a:pt x="268" y="164"/>
                                  <a:pt x="266" y="165"/>
                                  <a:pt x="266" y="165"/>
                                </a:cubicBezTo>
                                <a:cubicBezTo>
                                  <a:pt x="266" y="168"/>
                                  <a:pt x="265" y="168"/>
                                  <a:pt x="262" y="169"/>
                                </a:cubicBezTo>
                                <a:cubicBezTo>
                                  <a:pt x="218" y="189"/>
                                  <a:pt x="218" y="189"/>
                                  <a:pt x="218" y="189"/>
                                </a:cubicBezTo>
                                <a:cubicBezTo>
                                  <a:pt x="215" y="191"/>
                                  <a:pt x="215" y="191"/>
                                  <a:pt x="214" y="189"/>
                                </a:cubicBezTo>
                                <a:cubicBezTo>
                                  <a:pt x="213" y="189"/>
                                  <a:pt x="211" y="190"/>
                                  <a:pt x="211" y="190"/>
                                </a:cubicBezTo>
                                <a:cubicBezTo>
                                  <a:pt x="211" y="191"/>
                                  <a:pt x="218" y="207"/>
                                  <a:pt x="218" y="207"/>
                                </a:cubicBezTo>
                                <a:cubicBezTo>
                                  <a:pt x="219" y="208"/>
                                  <a:pt x="221" y="207"/>
                                  <a:pt x="221" y="207"/>
                                </a:cubicBezTo>
                                <a:cubicBezTo>
                                  <a:pt x="221" y="206"/>
                                  <a:pt x="221" y="206"/>
                                  <a:pt x="221" y="206"/>
                                </a:cubicBezTo>
                                <a:cubicBezTo>
                                  <a:pt x="221" y="203"/>
                                  <a:pt x="222" y="203"/>
                                  <a:pt x="224" y="202"/>
                                </a:cubicBezTo>
                                <a:cubicBezTo>
                                  <a:pt x="224" y="202"/>
                                  <a:pt x="239" y="195"/>
                                  <a:pt x="240" y="195"/>
                                </a:cubicBezTo>
                                <a:cubicBezTo>
                                  <a:pt x="240" y="195"/>
                                  <a:pt x="240" y="195"/>
                                  <a:pt x="240" y="195"/>
                                </a:cubicBezTo>
                                <a:cubicBezTo>
                                  <a:pt x="240" y="196"/>
                                  <a:pt x="262" y="246"/>
                                  <a:pt x="262" y="246"/>
                                </a:cubicBezTo>
                                <a:cubicBezTo>
                                  <a:pt x="263" y="247"/>
                                  <a:pt x="263" y="248"/>
                                  <a:pt x="263" y="248"/>
                                </a:cubicBezTo>
                                <a:cubicBezTo>
                                  <a:pt x="263" y="249"/>
                                  <a:pt x="262" y="249"/>
                                  <a:pt x="261" y="250"/>
                                </a:cubicBezTo>
                                <a:cubicBezTo>
                                  <a:pt x="261" y="250"/>
                                  <a:pt x="261" y="250"/>
                                  <a:pt x="261" y="250"/>
                                </a:cubicBezTo>
                                <a:cubicBezTo>
                                  <a:pt x="261" y="251"/>
                                  <a:pt x="262" y="253"/>
                                  <a:pt x="262" y="253"/>
                                </a:cubicBezTo>
                                <a:cubicBezTo>
                                  <a:pt x="263" y="253"/>
                                  <a:pt x="282" y="245"/>
                                  <a:pt x="282" y="245"/>
                                </a:cubicBezTo>
                                <a:cubicBezTo>
                                  <a:pt x="282" y="244"/>
                                  <a:pt x="282" y="244"/>
                                  <a:pt x="282" y="244"/>
                                </a:cubicBezTo>
                                <a:cubicBezTo>
                                  <a:pt x="281" y="242"/>
                                  <a:pt x="281" y="242"/>
                                  <a:pt x="281" y="242"/>
                                </a:cubicBezTo>
                                <a:cubicBezTo>
                                  <a:pt x="278" y="242"/>
                                  <a:pt x="277" y="242"/>
                                  <a:pt x="277" y="240"/>
                                </a:cubicBezTo>
                                <a:moveTo>
                                  <a:pt x="188" y="227"/>
                                </a:moveTo>
                                <a:cubicBezTo>
                                  <a:pt x="179" y="227"/>
                                  <a:pt x="171" y="227"/>
                                  <a:pt x="170" y="222"/>
                                </a:cubicBezTo>
                                <a:cubicBezTo>
                                  <a:pt x="169" y="217"/>
                                  <a:pt x="172" y="213"/>
                                  <a:pt x="178" y="212"/>
                                </a:cubicBezTo>
                                <a:cubicBezTo>
                                  <a:pt x="189" y="209"/>
                                  <a:pt x="196" y="213"/>
                                  <a:pt x="197" y="216"/>
                                </a:cubicBezTo>
                                <a:cubicBezTo>
                                  <a:pt x="197" y="217"/>
                                  <a:pt x="197" y="217"/>
                                  <a:pt x="197" y="217"/>
                                </a:cubicBezTo>
                                <a:cubicBezTo>
                                  <a:pt x="198" y="219"/>
                                  <a:pt x="200" y="219"/>
                                  <a:pt x="200" y="219"/>
                                </a:cubicBezTo>
                                <a:cubicBezTo>
                                  <a:pt x="201" y="218"/>
                                  <a:pt x="207" y="199"/>
                                  <a:pt x="207" y="199"/>
                                </a:cubicBezTo>
                                <a:cubicBezTo>
                                  <a:pt x="208" y="196"/>
                                  <a:pt x="208" y="196"/>
                                  <a:pt x="208" y="196"/>
                                </a:cubicBezTo>
                                <a:cubicBezTo>
                                  <a:pt x="205" y="198"/>
                                  <a:pt x="205" y="198"/>
                                  <a:pt x="205" y="198"/>
                                </a:cubicBezTo>
                                <a:cubicBezTo>
                                  <a:pt x="202" y="200"/>
                                  <a:pt x="202" y="200"/>
                                  <a:pt x="202" y="200"/>
                                </a:cubicBezTo>
                                <a:cubicBezTo>
                                  <a:pt x="199" y="199"/>
                                  <a:pt x="199" y="199"/>
                                  <a:pt x="199" y="199"/>
                                </a:cubicBezTo>
                                <a:cubicBezTo>
                                  <a:pt x="195" y="199"/>
                                  <a:pt x="195" y="199"/>
                                  <a:pt x="195" y="199"/>
                                </a:cubicBezTo>
                                <a:cubicBezTo>
                                  <a:pt x="189" y="198"/>
                                  <a:pt x="183" y="198"/>
                                  <a:pt x="177" y="199"/>
                                </a:cubicBezTo>
                                <a:cubicBezTo>
                                  <a:pt x="157" y="204"/>
                                  <a:pt x="152" y="217"/>
                                  <a:pt x="155" y="227"/>
                                </a:cubicBezTo>
                                <a:cubicBezTo>
                                  <a:pt x="158" y="242"/>
                                  <a:pt x="173" y="242"/>
                                  <a:pt x="186" y="243"/>
                                </a:cubicBezTo>
                                <a:cubicBezTo>
                                  <a:pt x="196" y="243"/>
                                  <a:pt x="204" y="243"/>
                                  <a:pt x="205" y="249"/>
                                </a:cubicBezTo>
                                <a:cubicBezTo>
                                  <a:pt x="205" y="249"/>
                                  <a:pt x="204" y="256"/>
                                  <a:pt x="204" y="256"/>
                                </a:cubicBezTo>
                                <a:cubicBezTo>
                                  <a:pt x="202" y="259"/>
                                  <a:pt x="198" y="261"/>
                                  <a:pt x="191" y="262"/>
                                </a:cubicBezTo>
                                <a:cubicBezTo>
                                  <a:pt x="185" y="264"/>
                                  <a:pt x="176" y="263"/>
                                  <a:pt x="172" y="261"/>
                                </a:cubicBezTo>
                                <a:cubicBezTo>
                                  <a:pt x="171" y="259"/>
                                  <a:pt x="171" y="259"/>
                                  <a:pt x="171" y="259"/>
                                </a:cubicBezTo>
                                <a:cubicBezTo>
                                  <a:pt x="170" y="257"/>
                                  <a:pt x="170" y="257"/>
                                  <a:pt x="170" y="257"/>
                                </a:cubicBezTo>
                                <a:cubicBezTo>
                                  <a:pt x="168" y="256"/>
                                  <a:pt x="168" y="256"/>
                                  <a:pt x="168" y="256"/>
                                </a:cubicBezTo>
                                <a:cubicBezTo>
                                  <a:pt x="167" y="257"/>
                                  <a:pt x="162" y="276"/>
                                  <a:pt x="162" y="276"/>
                                </a:cubicBezTo>
                                <a:cubicBezTo>
                                  <a:pt x="162" y="276"/>
                                  <a:pt x="163" y="276"/>
                                  <a:pt x="163" y="276"/>
                                </a:cubicBezTo>
                                <a:cubicBezTo>
                                  <a:pt x="163" y="276"/>
                                  <a:pt x="163" y="276"/>
                                  <a:pt x="163" y="276"/>
                                </a:cubicBezTo>
                                <a:cubicBezTo>
                                  <a:pt x="165" y="277"/>
                                  <a:pt x="165" y="277"/>
                                  <a:pt x="165" y="277"/>
                                </a:cubicBezTo>
                                <a:cubicBezTo>
                                  <a:pt x="165" y="276"/>
                                  <a:pt x="165" y="276"/>
                                  <a:pt x="165" y="276"/>
                                </a:cubicBezTo>
                                <a:cubicBezTo>
                                  <a:pt x="165" y="276"/>
                                  <a:pt x="166" y="276"/>
                                  <a:pt x="166" y="276"/>
                                </a:cubicBezTo>
                                <a:cubicBezTo>
                                  <a:pt x="166" y="275"/>
                                  <a:pt x="166" y="275"/>
                                  <a:pt x="167" y="275"/>
                                </a:cubicBezTo>
                                <a:cubicBezTo>
                                  <a:pt x="167" y="275"/>
                                  <a:pt x="171" y="275"/>
                                  <a:pt x="171" y="275"/>
                                </a:cubicBezTo>
                                <a:cubicBezTo>
                                  <a:pt x="176" y="276"/>
                                  <a:pt x="176" y="276"/>
                                  <a:pt x="176" y="276"/>
                                </a:cubicBezTo>
                                <a:cubicBezTo>
                                  <a:pt x="193" y="276"/>
                                  <a:pt x="193" y="276"/>
                                  <a:pt x="193" y="276"/>
                                </a:cubicBezTo>
                                <a:cubicBezTo>
                                  <a:pt x="215" y="271"/>
                                  <a:pt x="223" y="256"/>
                                  <a:pt x="220" y="245"/>
                                </a:cubicBezTo>
                                <a:cubicBezTo>
                                  <a:pt x="217" y="228"/>
                                  <a:pt x="201" y="228"/>
                                  <a:pt x="188" y="227"/>
                                </a:cubicBezTo>
                                <a:moveTo>
                                  <a:pt x="121" y="265"/>
                                </a:moveTo>
                                <a:cubicBezTo>
                                  <a:pt x="117" y="268"/>
                                  <a:pt x="113" y="270"/>
                                  <a:pt x="108" y="270"/>
                                </a:cubicBezTo>
                                <a:cubicBezTo>
                                  <a:pt x="96" y="269"/>
                                  <a:pt x="89" y="260"/>
                                  <a:pt x="90" y="243"/>
                                </a:cubicBezTo>
                                <a:cubicBezTo>
                                  <a:pt x="90" y="234"/>
                                  <a:pt x="92" y="227"/>
                                  <a:pt x="97" y="223"/>
                                </a:cubicBezTo>
                                <a:cubicBezTo>
                                  <a:pt x="100" y="220"/>
                                  <a:pt x="104" y="218"/>
                                  <a:pt x="109" y="219"/>
                                </a:cubicBezTo>
                                <a:cubicBezTo>
                                  <a:pt x="115" y="219"/>
                                  <a:pt x="119" y="220"/>
                                  <a:pt x="122" y="224"/>
                                </a:cubicBezTo>
                                <a:cubicBezTo>
                                  <a:pt x="126" y="228"/>
                                  <a:pt x="128" y="235"/>
                                  <a:pt x="128" y="245"/>
                                </a:cubicBezTo>
                                <a:cubicBezTo>
                                  <a:pt x="128" y="254"/>
                                  <a:pt x="125" y="261"/>
                                  <a:pt x="121" y="265"/>
                                </a:cubicBezTo>
                                <a:moveTo>
                                  <a:pt x="110" y="205"/>
                                </a:moveTo>
                                <a:cubicBezTo>
                                  <a:pt x="100" y="205"/>
                                  <a:pt x="92" y="208"/>
                                  <a:pt x="86" y="214"/>
                                </a:cubicBezTo>
                                <a:cubicBezTo>
                                  <a:pt x="78" y="220"/>
                                  <a:pt x="74" y="231"/>
                                  <a:pt x="74" y="243"/>
                                </a:cubicBezTo>
                                <a:cubicBezTo>
                                  <a:pt x="73" y="266"/>
                                  <a:pt x="87" y="282"/>
                                  <a:pt x="107" y="283"/>
                                </a:cubicBezTo>
                                <a:cubicBezTo>
                                  <a:pt x="117" y="283"/>
                                  <a:pt x="125" y="280"/>
                                  <a:pt x="132" y="274"/>
                                </a:cubicBezTo>
                                <a:cubicBezTo>
                                  <a:pt x="139" y="268"/>
                                  <a:pt x="143" y="257"/>
                                  <a:pt x="144" y="245"/>
                                </a:cubicBezTo>
                                <a:cubicBezTo>
                                  <a:pt x="144" y="233"/>
                                  <a:pt x="140" y="222"/>
                                  <a:pt x="134" y="215"/>
                                </a:cubicBezTo>
                                <a:cubicBezTo>
                                  <a:pt x="128" y="209"/>
                                  <a:pt x="119" y="205"/>
                                  <a:pt x="110" y="205"/>
                                </a:cubicBezTo>
                                <a:moveTo>
                                  <a:pt x="38" y="228"/>
                                </a:moveTo>
                                <a:cubicBezTo>
                                  <a:pt x="38" y="228"/>
                                  <a:pt x="25" y="227"/>
                                  <a:pt x="25" y="227"/>
                                </a:cubicBezTo>
                                <a:cubicBezTo>
                                  <a:pt x="26" y="226"/>
                                  <a:pt x="28" y="211"/>
                                  <a:pt x="28" y="208"/>
                                </a:cubicBezTo>
                                <a:cubicBezTo>
                                  <a:pt x="30" y="209"/>
                                  <a:pt x="41" y="210"/>
                                  <a:pt x="41" y="210"/>
                                </a:cubicBezTo>
                                <a:cubicBezTo>
                                  <a:pt x="47" y="211"/>
                                  <a:pt x="50" y="213"/>
                                  <a:pt x="52" y="215"/>
                                </a:cubicBezTo>
                                <a:cubicBezTo>
                                  <a:pt x="53" y="221"/>
                                  <a:pt x="53" y="221"/>
                                  <a:pt x="53" y="221"/>
                                </a:cubicBezTo>
                                <a:cubicBezTo>
                                  <a:pt x="52" y="228"/>
                                  <a:pt x="48" y="230"/>
                                  <a:pt x="38" y="228"/>
                                </a:cubicBezTo>
                                <a:moveTo>
                                  <a:pt x="45" y="197"/>
                                </a:moveTo>
                                <a:cubicBezTo>
                                  <a:pt x="12" y="192"/>
                                  <a:pt x="12" y="192"/>
                                  <a:pt x="12" y="192"/>
                                </a:cubicBezTo>
                                <a:cubicBezTo>
                                  <a:pt x="11" y="193"/>
                                  <a:pt x="11" y="195"/>
                                  <a:pt x="11" y="195"/>
                                </a:cubicBezTo>
                                <a:cubicBezTo>
                                  <a:pt x="14" y="197"/>
                                  <a:pt x="14" y="197"/>
                                  <a:pt x="14" y="199"/>
                                </a:cubicBezTo>
                                <a:cubicBezTo>
                                  <a:pt x="4" y="262"/>
                                  <a:pt x="4" y="262"/>
                                  <a:pt x="4" y="262"/>
                                </a:cubicBezTo>
                                <a:cubicBezTo>
                                  <a:pt x="4" y="264"/>
                                  <a:pt x="4" y="264"/>
                                  <a:pt x="1" y="264"/>
                                </a:cubicBezTo>
                                <a:cubicBezTo>
                                  <a:pt x="0" y="265"/>
                                  <a:pt x="0" y="267"/>
                                  <a:pt x="0" y="267"/>
                                </a:cubicBezTo>
                                <a:cubicBezTo>
                                  <a:pt x="1" y="268"/>
                                  <a:pt x="22" y="271"/>
                                  <a:pt x="22" y="271"/>
                                </a:cubicBezTo>
                                <a:cubicBezTo>
                                  <a:pt x="23" y="271"/>
                                  <a:pt x="23" y="271"/>
                                  <a:pt x="23" y="271"/>
                                </a:cubicBezTo>
                                <a:cubicBezTo>
                                  <a:pt x="23" y="268"/>
                                  <a:pt x="23" y="268"/>
                                  <a:pt x="23" y="268"/>
                                </a:cubicBezTo>
                                <a:cubicBezTo>
                                  <a:pt x="21" y="267"/>
                                  <a:pt x="20" y="267"/>
                                  <a:pt x="20" y="265"/>
                                </a:cubicBezTo>
                                <a:cubicBezTo>
                                  <a:pt x="20" y="265"/>
                                  <a:pt x="20" y="265"/>
                                  <a:pt x="20" y="264"/>
                                </a:cubicBezTo>
                                <a:cubicBezTo>
                                  <a:pt x="20" y="264"/>
                                  <a:pt x="24" y="240"/>
                                  <a:pt x="24" y="239"/>
                                </a:cubicBezTo>
                                <a:cubicBezTo>
                                  <a:pt x="24" y="240"/>
                                  <a:pt x="39" y="242"/>
                                  <a:pt x="39" y="242"/>
                                </a:cubicBezTo>
                                <a:cubicBezTo>
                                  <a:pt x="58" y="245"/>
                                  <a:pt x="67" y="235"/>
                                  <a:pt x="68" y="224"/>
                                </a:cubicBezTo>
                                <a:cubicBezTo>
                                  <a:pt x="70" y="213"/>
                                  <a:pt x="65" y="200"/>
                                  <a:pt x="45" y="197"/>
                                </a:cubicBez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40"/>
                        <wps:cNvSpPr>
                          <a:spLocks/>
                        </wps:cNvSpPr>
                        <wps:spPr bwMode="auto">
                          <a:xfrm>
                            <a:off x="683" y="565"/>
                            <a:ext cx="70" cy="69"/>
                          </a:xfrm>
                          <a:custGeom>
                            <a:avLst/>
                            <a:gdLst>
                              <a:gd name="T0" fmla="*/ 39 w 104"/>
                              <a:gd name="T1" fmla="*/ 28 h 101"/>
                              <a:gd name="T2" fmla="*/ 12 w 104"/>
                              <a:gd name="T3" fmla="*/ 18 h 101"/>
                              <a:gd name="T4" fmla="*/ 26 w 104"/>
                              <a:gd name="T5" fmla="*/ 46 h 101"/>
                              <a:gd name="T6" fmla="*/ 0 w 104"/>
                              <a:gd name="T7" fmla="*/ 64 h 101"/>
                              <a:gd name="T8" fmla="*/ 29 w 104"/>
                              <a:gd name="T9" fmla="*/ 71 h 101"/>
                              <a:gd name="T10" fmla="*/ 27 w 104"/>
                              <a:gd name="T11" fmla="*/ 101 h 101"/>
                              <a:gd name="T12" fmla="*/ 52 w 104"/>
                              <a:gd name="T13" fmla="*/ 81 h 101"/>
                              <a:gd name="T14" fmla="*/ 74 w 104"/>
                              <a:gd name="T15" fmla="*/ 101 h 101"/>
                              <a:gd name="T16" fmla="*/ 73 w 104"/>
                              <a:gd name="T17" fmla="*/ 69 h 101"/>
                              <a:gd name="T18" fmla="*/ 104 w 104"/>
                              <a:gd name="T19" fmla="*/ 67 h 101"/>
                              <a:gd name="T20" fmla="*/ 78 w 104"/>
                              <a:gd name="T21" fmla="*/ 47 h 101"/>
                              <a:gd name="T22" fmla="*/ 93 w 104"/>
                              <a:gd name="T23" fmla="*/ 20 h 101"/>
                              <a:gd name="T24" fmla="*/ 63 w 104"/>
                              <a:gd name="T25" fmla="*/ 29 h 101"/>
                              <a:gd name="T26" fmla="*/ 51 w 104"/>
                              <a:gd name="T27" fmla="*/ 0 h 101"/>
                              <a:gd name="T28" fmla="*/ 39 w 104"/>
                              <a:gd name="T29" fmla="*/ 2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01">
                                <a:moveTo>
                                  <a:pt x="39" y="28"/>
                                </a:moveTo>
                                <a:cubicBezTo>
                                  <a:pt x="12" y="18"/>
                                  <a:pt x="12" y="18"/>
                                  <a:pt x="12" y="18"/>
                                </a:cubicBezTo>
                                <a:cubicBezTo>
                                  <a:pt x="26" y="46"/>
                                  <a:pt x="26" y="46"/>
                                  <a:pt x="26" y="46"/>
                                </a:cubicBezTo>
                                <a:cubicBezTo>
                                  <a:pt x="0" y="64"/>
                                  <a:pt x="0" y="64"/>
                                  <a:pt x="0" y="64"/>
                                </a:cubicBezTo>
                                <a:cubicBezTo>
                                  <a:pt x="29" y="71"/>
                                  <a:pt x="29" y="71"/>
                                  <a:pt x="29" y="71"/>
                                </a:cubicBezTo>
                                <a:cubicBezTo>
                                  <a:pt x="27" y="101"/>
                                  <a:pt x="27" y="101"/>
                                  <a:pt x="27" y="101"/>
                                </a:cubicBezTo>
                                <a:cubicBezTo>
                                  <a:pt x="52" y="81"/>
                                  <a:pt x="52" y="81"/>
                                  <a:pt x="52" y="81"/>
                                </a:cubicBezTo>
                                <a:cubicBezTo>
                                  <a:pt x="74" y="101"/>
                                  <a:pt x="74" y="101"/>
                                  <a:pt x="74" y="101"/>
                                </a:cubicBezTo>
                                <a:cubicBezTo>
                                  <a:pt x="73" y="69"/>
                                  <a:pt x="73" y="69"/>
                                  <a:pt x="73" y="69"/>
                                </a:cubicBezTo>
                                <a:cubicBezTo>
                                  <a:pt x="73" y="69"/>
                                  <a:pt x="104" y="67"/>
                                  <a:pt x="104" y="67"/>
                                </a:cubicBezTo>
                                <a:cubicBezTo>
                                  <a:pt x="78" y="47"/>
                                  <a:pt x="78" y="47"/>
                                  <a:pt x="78" y="47"/>
                                </a:cubicBezTo>
                                <a:cubicBezTo>
                                  <a:pt x="93" y="20"/>
                                  <a:pt x="93" y="20"/>
                                  <a:pt x="93" y="20"/>
                                </a:cubicBezTo>
                                <a:cubicBezTo>
                                  <a:pt x="63" y="29"/>
                                  <a:pt x="63" y="29"/>
                                  <a:pt x="63" y="29"/>
                                </a:cubicBezTo>
                                <a:cubicBezTo>
                                  <a:pt x="51" y="0"/>
                                  <a:pt x="51" y="0"/>
                                  <a:pt x="51" y="0"/>
                                </a:cubicBezTo>
                                <a:lnTo>
                                  <a:pt x="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41"/>
                        <wps:cNvSpPr>
                          <a:spLocks/>
                        </wps:cNvSpPr>
                        <wps:spPr bwMode="auto">
                          <a:xfrm>
                            <a:off x="804" y="597"/>
                            <a:ext cx="70" cy="69"/>
                          </a:xfrm>
                          <a:custGeom>
                            <a:avLst/>
                            <a:gdLst>
                              <a:gd name="T0" fmla="*/ 26 w 70"/>
                              <a:gd name="T1" fmla="*/ 19 h 69"/>
                              <a:gd name="T2" fmla="*/ 8 w 70"/>
                              <a:gd name="T3" fmla="*/ 13 h 69"/>
                              <a:gd name="T4" fmla="*/ 17 w 70"/>
                              <a:gd name="T5" fmla="*/ 31 h 69"/>
                              <a:gd name="T6" fmla="*/ 0 w 70"/>
                              <a:gd name="T7" fmla="*/ 43 h 69"/>
                              <a:gd name="T8" fmla="*/ 20 w 70"/>
                              <a:gd name="T9" fmla="*/ 48 h 69"/>
                              <a:gd name="T10" fmla="*/ 18 w 70"/>
                              <a:gd name="T11" fmla="*/ 69 h 69"/>
                              <a:gd name="T12" fmla="*/ 34 w 70"/>
                              <a:gd name="T13" fmla="*/ 55 h 69"/>
                              <a:gd name="T14" fmla="*/ 51 w 70"/>
                              <a:gd name="T15" fmla="*/ 69 h 69"/>
                              <a:gd name="T16" fmla="*/ 49 w 70"/>
                              <a:gd name="T17" fmla="*/ 47 h 69"/>
                              <a:gd name="T18" fmla="*/ 70 w 70"/>
                              <a:gd name="T19" fmla="*/ 45 h 69"/>
                              <a:gd name="T20" fmla="*/ 53 w 70"/>
                              <a:gd name="T21" fmla="*/ 32 h 69"/>
                              <a:gd name="T22" fmla="*/ 63 w 70"/>
                              <a:gd name="T23" fmla="*/ 13 h 69"/>
                              <a:gd name="T24" fmla="*/ 43 w 70"/>
                              <a:gd name="T25" fmla="*/ 19 h 69"/>
                              <a:gd name="T26" fmla="*/ 34 w 70"/>
                              <a:gd name="T27" fmla="*/ 0 h 69"/>
                              <a:gd name="T28" fmla="*/ 26 w 70"/>
                              <a:gd name="T29" fmla="*/ 1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69">
                                <a:moveTo>
                                  <a:pt x="26" y="19"/>
                                </a:moveTo>
                                <a:lnTo>
                                  <a:pt x="8" y="13"/>
                                </a:lnTo>
                                <a:lnTo>
                                  <a:pt x="17" y="31"/>
                                </a:lnTo>
                                <a:lnTo>
                                  <a:pt x="0" y="43"/>
                                </a:lnTo>
                                <a:lnTo>
                                  <a:pt x="20" y="48"/>
                                </a:lnTo>
                                <a:lnTo>
                                  <a:pt x="18" y="69"/>
                                </a:lnTo>
                                <a:lnTo>
                                  <a:pt x="34" y="55"/>
                                </a:lnTo>
                                <a:lnTo>
                                  <a:pt x="51" y="69"/>
                                </a:lnTo>
                                <a:lnTo>
                                  <a:pt x="49" y="47"/>
                                </a:lnTo>
                                <a:lnTo>
                                  <a:pt x="70" y="45"/>
                                </a:lnTo>
                                <a:lnTo>
                                  <a:pt x="53" y="32"/>
                                </a:lnTo>
                                <a:lnTo>
                                  <a:pt x="63" y="13"/>
                                </a:lnTo>
                                <a:lnTo>
                                  <a:pt x="43" y="19"/>
                                </a:lnTo>
                                <a:lnTo>
                                  <a:pt x="34" y="0"/>
                                </a:lnTo>
                                <a:lnTo>
                                  <a:pt x="2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42"/>
                        <wps:cNvSpPr>
                          <a:spLocks/>
                        </wps:cNvSpPr>
                        <wps:spPr bwMode="auto">
                          <a:xfrm>
                            <a:off x="660" y="721"/>
                            <a:ext cx="71" cy="69"/>
                          </a:xfrm>
                          <a:custGeom>
                            <a:avLst/>
                            <a:gdLst>
                              <a:gd name="T0" fmla="*/ 51 w 104"/>
                              <a:gd name="T1" fmla="*/ 0 h 101"/>
                              <a:gd name="T2" fmla="*/ 62 w 104"/>
                              <a:gd name="T3" fmla="*/ 28 h 101"/>
                              <a:gd name="T4" fmla="*/ 93 w 104"/>
                              <a:gd name="T5" fmla="*/ 20 h 101"/>
                              <a:gd name="T6" fmla="*/ 78 w 104"/>
                              <a:gd name="T7" fmla="*/ 46 h 101"/>
                              <a:gd name="T8" fmla="*/ 104 w 104"/>
                              <a:gd name="T9" fmla="*/ 66 h 101"/>
                              <a:gd name="T10" fmla="*/ 72 w 104"/>
                              <a:gd name="T11" fmla="*/ 69 h 101"/>
                              <a:gd name="T12" fmla="*/ 74 w 104"/>
                              <a:gd name="T13" fmla="*/ 101 h 101"/>
                              <a:gd name="T14" fmla="*/ 51 w 104"/>
                              <a:gd name="T15" fmla="*/ 80 h 101"/>
                              <a:gd name="T16" fmla="*/ 27 w 104"/>
                              <a:gd name="T17" fmla="*/ 101 h 101"/>
                              <a:gd name="T18" fmla="*/ 29 w 104"/>
                              <a:gd name="T19" fmla="*/ 70 h 101"/>
                              <a:gd name="T20" fmla="*/ 0 w 104"/>
                              <a:gd name="T21" fmla="*/ 64 h 101"/>
                              <a:gd name="T22" fmla="*/ 26 w 104"/>
                              <a:gd name="T23" fmla="*/ 45 h 101"/>
                              <a:gd name="T24" fmla="*/ 11 w 104"/>
                              <a:gd name="T25" fmla="*/ 19 h 101"/>
                              <a:gd name="T26" fmla="*/ 39 w 104"/>
                              <a:gd name="T27" fmla="*/ 28 h 101"/>
                              <a:gd name="T28" fmla="*/ 51 w 104"/>
                              <a:gd name="T2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01">
                                <a:moveTo>
                                  <a:pt x="51" y="0"/>
                                </a:moveTo>
                                <a:cubicBezTo>
                                  <a:pt x="62" y="28"/>
                                  <a:pt x="62" y="28"/>
                                  <a:pt x="62" y="28"/>
                                </a:cubicBezTo>
                                <a:cubicBezTo>
                                  <a:pt x="93" y="20"/>
                                  <a:pt x="93" y="20"/>
                                  <a:pt x="93" y="20"/>
                                </a:cubicBezTo>
                                <a:cubicBezTo>
                                  <a:pt x="78" y="46"/>
                                  <a:pt x="78" y="46"/>
                                  <a:pt x="78" y="46"/>
                                </a:cubicBezTo>
                                <a:cubicBezTo>
                                  <a:pt x="104" y="66"/>
                                  <a:pt x="104" y="66"/>
                                  <a:pt x="104" y="66"/>
                                </a:cubicBezTo>
                                <a:cubicBezTo>
                                  <a:pt x="104" y="66"/>
                                  <a:pt x="72" y="69"/>
                                  <a:pt x="72" y="69"/>
                                </a:cubicBezTo>
                                <a:cubicBezTo>
                                  <a:pt x="74" y="101"/>
                                  <a:pt x="74" y="101"/>
                                  <a:pt x="74" y="101"/>
                                </a:cubicBezTo>
                                <a:cubicBezTo>
                                  <a:pt x="51" y="80"/>
                                  <a:pt x="51" y="80"/>
                                  <a:pt x="51" y="80"/>
                                </a:cubicBezTo>
                                <a:cubicBezTo>
                                  <a:pt x="27" y="101"/>
                                  <a:pt x="27" y="101"/>
                                  <a:pt x="27" y="101"/>
                                </a:cubicBezTo>
                                <a:cubicBezTo>
                                  <a:pt x="29" y="70"/>
                                  <a:pt x="29" y="70"/>
                                  <a:pt x="29" y="70"/>
                                </a:cubicBezTo>
                                <a:cubicBezTo>
                                  <a:pt x="0" y="64"/>
                                  <a:pt x="0" y="64"/>
                                  <a:pt x="0" y="64"/>
                                </a:cubicBezTo>
                                <a:cubicBezTo>
                                  <a:pt x="26" y="45"/>
                                  <a:pt x="26" y="45"/>
                                  <a:pt x="26" y="45"/>
                                </a:cubicBezTo>
                                <a:cubicBezTo>
                                  <a:pt x="11" y="19"/>
                                  <a:pt x="11" y="19"/>
                                  <a:pt x="11" y="19"/>
                                </a:cubicBezTo>
                                <a:cubicBezTo>
                                  <a:pt x="39" y="28"/>
                                  <a:pt x="39" y="28"/>
                                  <a:pt x="39" y="28"/>
                                </a:cubicBez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43"/>
                        <wps:cNvSpPr>
                          <a:spLocks/>
                        </wps:cNvSpPr>
                        <wps:spPr bwMode="auto">
                          <a:xfrm>
                            <a:off x="813" y="730"/>
                            <a:ext cx="50" cy="48"/>
                          </a:xfrm>
                          <a:custGeom>
                            <a:avLst/>
                            <a:gdLst>
                              <a:gd name="T0" fmla="*/ 25 w 50"/>
                              <a:gd name="T1" fmla="*/ 0 h 48"/>
                              <a:gd name="T2" fmla="*/ 32 w 50"/>
                              <a:gd name="T3" fmla="*/ 18 h 48"/>
                              <a:gd name="T4" fmla="*/ 50 w 50"/>
                              <a:gd name="T5" fmla="*/ 18 h 48"/>
                              <a:gd name="T6" fmla="*/ 35 w 50"/>
                              <a:gd name="T7" fmla="*/ 30 h 48"/>
                              <a:gd name="T8" fmla="*/ 40 w 50"/>
                              <a:gd name="T9" fmla="*/ 48 h 48"/>
                              <a:gd name="T10" fmla="*/ 25 w 50"/>
                              <a:gd name="T11" fmla="*/ 37 h 48"/>
                              <a:gd name="T12" fmla="*/ 10 w 50"/>
                              <a:gd name="T13" fmla="*/ 48 h 48"/>
                              <a:gd name="T14" fmla="*/ 15 w 50"/>
                              <a:gd name="T15" fmla="*/ 30 h 48"/>
                              <a:gd name="T16" fmla="*/ 0 w 50"/>
                              <a:gd name="T17" fmla="*/ 18 h 48"/>
                              <a:gd name="T18" fmla="*/ 19 w 50"/>
                              <a:gd name="T19" fmla="*/ 18 h 48"/>
                              <a:gd name="T20" fmla="*/ 25 w 50"/>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8">
                                <a:moveTo>
                                  <a:pt x="25" y="0"/>
                                </a:moveTo>
                                <a:lnTo>
                                  <a:pt x="32" y="18"/>
                                </a:lnTo>
                                <a:lnTo>
                                  <a:pt x="50" y="18"/>
                                </a:lnTo>
                                <a:lnTo>
                                  <a:pt x="35" y="30"/>
                                </a:lnTo>
                                <a:lnTo>
                                  <a:pt x="40" y="48"/>
                                </a:lnTo>
                                <a:lnTo>
                                  <a:pt x="25" y="37"/>
                                </a:lnTo>
                                <a:lnTo>
                                  <a:pt x="10" y="48"/>
                                </a:lnTo>
                                <a:lnTo>
                                  <a:pt x="15" y="30"/>
                                </a:lnTo>
                                <a:lnTo>
                                  <a:pt x="0" y="18"/>
                                </a:lnTo>
                                <a:lnTo>
                                  <a:pt x="19" y="18"/>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44"/>
                        <wps:cNvSpPr>
                          <a:spLocks/>
                        </wps:cNvSpPr>
                        <wps:spPr bwMode="auto">
                          <a:xfrm>
                            <a:off x="803" y="856"/>
                            <a:ext cx="71" cy="69"/>
                          </a:xfrm>
                          <a:custGeom>
                            <a:avLst/>
                            <a:gdLst>
                              <a:gd name="T0" fmla="*/ 27 w 71"/>
                              <a:gd name="T1" fmla="*/ 19 h 69"/>
                              <a:gd name="T2" fmla="*/ 8 w 71"/>
                              <a:gd name="T3" fmla="*/ 13 h 69"/>
                              <a:gd name="T4" fmla="*/ 18 w 71"/>
                              <a:gd name="T5" fmla="*/ 31 h 69"/>
                              <a:gd name="T6" fmla="*/ 0 w 71"/>
                              <a:gd name="T7" fmla="*/ 43 h 69"/>
                              <a:gd name="T8" fmla="*/ 20 w 71"/>
                              <a:gd name="T9" fmla="*/ 48 h 69"/>
                              <a:gd name="T10" fmla="*/ 18 w 71"/>
                              <a:gd name="T11" fmla="*/ 69 h 69"/>
                              <a:gd name="T12" fmla="*/ 35 w 71"/>
                              <a:gd name="T13" fmla="*/ 55 h 69"/>
                              <a:gd name="T14" fmla="*/ 50 w 71"/>
                              <a:gd name="T15" fmla="*/ 69 h 69"/>
                              <a:gd name="T16" fmla="*/ 49 w 71"/>
                              <a:gd name="T17" fmla="*/ 48 h 69"/>
                              <a:gd name="T18" fmla="*/ 71 w 71"/>
                              <a:gd name="T19" fmla="*/ 45 h 69"/>
                              <a:gd name="T20" fmla="*/ 53 w 71"/>
                              <a:gd name="T21" fmla="*/ 32 h 69"/>
                              <a:gd name="T22" fmla="*/ 63 w 71"/>
                              <a:gd name="T23" fmla="*/ 13 h 69"/>
                              <a:gd name="T24" fmla="*/ 42 w 71"/>
                              <a:gd name="T25" fmla="*/ 19 h 69"/>
                              <a:gd name="T26" fmla="*/ 35 w 71"/>
                              <a:gd name="T27" fmla="*/ 0 h 69"/>
                              <a:gd name="T28" fmla="*/ 27 w 71"/>
                              <a:gd name="T29" fmla="*/ 1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69">
                                <a:moveTo>
                                  <a:pt x="27" y="19"/>
                                </a:moveTo>
                                <a:lnTo>
                                  <a:pt x="8" y="13"/>
                                </a:lnTo>
                                <a:lnTo>
                                  <a:pt x="18" y="31"/>
                                </a:lnTo>
                                <a:lnTo>
                                  <a:pt x="0" y="43"/>
                                </a:lnTo>
                                <a:lnTo>
                                  <a:pt x="20" y="48"/>
                                </a:lnTo>
                                <a:lnTo>
                                  <a:pt x="18" y="69"/>
                                </a:lnTo>
                                <a:lnTo>
                                  <a:pt x="35" y="55"/>
                                </a:lnTo>
                                <a:lnTo>
                                  <a:pt x="50" y="69"/>
                                </a:lnTo>
                                <a:lnTo>
                                  <a:pt x="49" y="48"/>
                                </a:lnTo>
                                <a:lnTo>
                                  <a:pt x="71" y="45"/>
                                </a:lnTo>
                                <a:lnTo>
                                  <a:pt x="53" y="32"/>
                                </a:lnTo>
                                <a:lnTo>
                                  <a:pt x="63" y="13"/>
                                </a:lnTo>
                                <a:lnTo>
                                  <a:pt x="42" y="19"/>
                                </a:lnTo>
                                <a:lnTo>
                                  <a:pt x="35" y="0"/>
                                </a:lnTo>
                                <a:lnTo>
                                  <a:pt x="2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45"/>
                        <wps:cNvSpPr>
                          <a:spLocks/>
                        </wps:cNvSpPr>
                        <wps:spPr bwMode="auto">
                          <a:xfrm>
                            <a:off x="775" y="490"/>
                            <a:ext cx="20" cy="12"/>
                          </a:xfrm>
                          <a:custGeom>
                            <a:avLst/>
                            <a:gdLst>
                              <a:gd name="T0" fmla="*/ 28 w 30"/>
                              <a:gd name="T1" fmla="*/ 0 h 18"/>
                              <a:gd name="T2" fmla="*/ 0 w 30"/>
                              <a:gd name="T3" fmla="*/ 18 h 18"/>
                              <a:gd name="T4" fmla="*/ 29 w 30"/>
                              <a:gd name="T5" fmla="*/ 9 h 18"/>
                              <a:gd name="T6" fmla="*/ 28 w 30"/>
                              <a:gd name="T7" fmla="*/ 0 h 18"/>
                            </a:gdLst>
                            <a:ahLst/>
                            <a:cxnLst>
                              <a:cxn ang="0">
                                <a:pos x="T0" y="T1"/>
                              </a:cxn>
                              <a:cxn ang="0">
                                <a:pos x="T2" y="T3"/>
                              </a:cxn>
                              <a:cxn ang="0">
                                <a:pos x="T4" y="T5"/>
                              </a:cxn>
                              <a:cxn ang="0">
                                <a:pos x="T6" y="T7"/>
                              </a:cxn>
                            </a:cxnLst>
                            <a:rect l="0" t="0" r="r" b="b"/>
                            <a:pathLst>
                              <a:path w="30" h="18">
                                <a:moveTo>
                                  <a:pt x="28" y="0"/>
                                </a:moveTo>
                                <a:cubicBezTo>
                                  <a:pt x="19" y="0"/>
                                  <a:pt x="5" y="13"/>
                                  <a:pt x="0" y="18"/>
                                </a:cubicBezTo>
                                <a:cubicBezTo>
                                  <a:pt x="18" y="11"/>
                                  <a:pt x="25" y="15"/>
                                  <a:pt x="29" y="9"/>
                                </a:cubicBezTo>
                                <a:cubicBezTo>
                                  <a:pt x="30" y="6"/>
                                  <a:pt x="30" y="2"/>
                                  <a:pt x="2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46"/>
                        <wps:cNvSpPr>
                          <a:spLocks/>
                        </wps:cNvSpPr>
                        <wps:spPr bwMode="auto">
                          <a:xfrm>
                            <a:off x="800" y="493"/>
                            <a:ext cx="12" cy="20"/>
                          </a:xfrm>
                          <a:custGeom>
                            <a:avLst/>
                            <a:gdLst>
                              <a:gd name="T0" fmla="*/ 2 w 18"/>
                              <a:gd name="T1" fmla="*/ 0 h 29"/>
                              <a:gd name="T2" fmla="*/ 17 w 18"/>
                              <a:gd name="T3" fmla="*/ 29 h 29"/>
                              <a:gd name="T4" fmla="*/ 18 w 18"/>
                              <a:gd name="T5" fmla="*/ 20 h 29"/>
                              <a:gd name="T6" fmla="*/ 2 w 18"/>
                              <a:gd name="T7" fmla="*/ 0 h 29"/>
                            </a:gdLst>
                            <a:ahLst/>
                            <a:cxnLst>
                              <a:cxn ang="0">
                                <a:pos x="T0" y="T1"/>
                              </a:cxn>
                              <a:cxn ang="0">
                                <a:pos x="T2" y="T3"/>
                              </a:cxn>
                              <a:cxn ang="0">
                                <a:pos x="T4" y="T5"/>
                              </a:cxn>
                              <a:cxn ang="0">
                                <a:pos x="T6" y="T7"/>
                              </a:cxn>
                            </a:cxnLst>
                            <a:rect l="0" t="0" r="r" b="b"/>
                            <a:pathLst>
                              <a:path w="18" h="29">
                                <a:moveTo>
                                  <a:pt x="2" y="0"/>
                                </a:moveTo>
                                <a:cubicBezTo>
                                  <a:pt x="0" y="12"/>
                                  <a:pt x="8" y="23"/>
                                  <a:pt x="17" y="29"/>
                                </a:cubicBezTo>
                                <a:cubicBezTo>
                                  <a:pt x="18" y="20"/>
                                  <a:pt x="18" y="20"/>
                                  <a:pt x="18" y="20"/>
                                </a:cubicBezTo>
                                <a:cubicBezTo>
                                  <a:pt x="17" y="12"/>
                                  <a:pt x="9" y="4"/>
                                  <a:pt x="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47"/>
                        <wps:cNvSpPr>
                          <a:spLocks/>
                        </wps:cNvSpPr>
                        <wps:spPr bwMode="auto">
                          <a:xfrm>
                            <a:off x="795" y="508"/>
                            <a:ext cx="14" cy="21"/>
                          </a:xfrm>
                          <a:custGeom>
                            <a:avLst/>
                            <a:gdLst>
                              <a:gd name="T0" fmla="*/ 4 w 21"/>
                              <a:gd name="T1" fmla="*/ 0 h 30"/>
                              <a:gd name="T2" fmla="*/ 1 w 21"/>
                              <a:gd name="T3" fmla="*/ 11 h 30"/>
                              <a:gd name="T4" fmla="*/ 16 w 21"/>
                              <a:gd name="T5" fmla="*/ 30 h 30"/>
                              <a:gd name="T6" fmla="*/ 4 w 21"/>
                              <a:gd name="T7" fmla="*/ 0 h 30"/>
                            </a:gdLst>
                            <a:ahLst/>
                            <a:cxnLst>
                              <a:cxn ang="0">
                                <a:pos x="T0" y="T1"/>
                              </a:cxn>
                              <a:cxn ang="0">
                                <a:pos x="T2" y="T3"/>
                              </a:cxn>
                              <a:cxn ang="0">
                                <a:pos x="T4" y="T5"/>
                              </a:cxn>
                              <a:cxn ang="0">
                                <a:pos x="T6" y="T7"/>
                              </a:cxn>
                            </a:cxnLst>
                            <a:rect l="0" t="0" r="r" b="b"/>
                            <a:pathLst>
                              <a:path w="21" h="30">
                                <a:moveTo>
                                  <a:pt x="4" y="0"/>
                                </a:moveTo>
                                <a:cubicBezTo>
                                  <a:pt x="3" y="3"/>
                                  <a:pt x="0" y="8"/>
                                  <a:pt x="1" y="11"/>
                                </a:cubicBezTo>
                                <a:cubicBezTo>
                                  <a:pt x="2" y="18"/>
                                  <a:pt x="12" y="20"/>
                                  <a:pt x="16" y="30"/>
                                </a:cubicBezTo>
                                <a:cubicBezTo>
                                  <a:pt x="21" y="21"/>
                                  <a:pt x="14" y="3"/>
                                  <a:pt x="4"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48"/>
                        <wps:cNvSpPr>
                          <a:spLocks/>
                        </wps:cNvSpPr>
                        <wps:spPr bwMode="auto">
                          <a:xfrm>
                            <a:off x="785" y="521"/>
                            <a:ext cx="15" cy="24"/>
                          </a:xfrm>
                          <a:custGeom>
                            <a:avLst/>
                            <a:gdLst>
                              <a:gd name="T0" fmla="*/ 12 w 22"/>
                              <a:gd name="T1" fmla="*/ 0 h 35"/>
                              <a:gd name="T2" fmla="*/ 7 w 22"/>
                              <a:gd name="T3" fmla="*/ 8 h 35"/>
                              <a:gd name="T4" fmla="*/ 13 w 22"/>
                              <a:gd name="T5" fmla="*/ 35 h 35"/>
                              <a:gd name="T6" fmla="*/ 19 w 22"/>
                              <a:gd name="T7" fmla="*/ 11 h 35"/>
                              <a:gd name="T8" fmla="*/ 12 w 22"/>
                              <a:gd name="T9" fmla="*/ 0 h 35"/>
                            </a:gdLst>
                            <a:ahLst/>
                            <a:cxnLst>
                              <a:cxn ang="0">
                                <a:pos x="T0" y="T1"/>
                              </a:cxn>
                              <a:cxn ang="0">
                                <a:pos x="T2" y="T3"/>
                              </a:cxn>
                              <a:cxn ang="0">
                                <a:pos x="T4" y="T5"/>
                              </a:cxn>
                              <a:cxn ang="0">
                                <a:pos x="T6" y="T7"/>
                              </a:cxn>
                              <a:cxn ang="0">
                                <a:pos x="T8" y="T9"/>
                              </a:cxn>
                            </a:cxnLst>
                            <a:rect l="0" t="0" r="r" b="b"/>
                            <a:pathLst>
                              <a:path w="22" h="35">
                                <a:moveTo>
                                  <a:pt x="12" y="0"/>
                                </a:moveTo>
                                <a:cubicBezTo>
                                  <a:pt x="7" y="8"/>
                                  <a:pt x="7" y="8"/>
                                  <a:pt x="7" y="8"/>
                                </a:cubicBezTo>
                                <a:cubicBezTo>
                                  <a:pt x="0" y="19"/>
                                  <a:pt x="13" y="28"/>
                                  <a:pt x="13" y="35"/>
                                </a:cubicBezTo>
                                <a:cubicBezTo>
                                  <a:pt x="17" y="31"/>
                                  <a:pt x="22" y="19"/>
                                  <a:pt x="19" y="11"/>
                                </a:cubicBezTo>
                                <a:cubicBezTo>
                                  <a:pt x="18" y="7"/>
                                  <a:pt x="16" y="3"/>
                                  <a:pt x="1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49"/>
                        <wps:cNvSpPr>
                          <a:spLocks/>
                        </wps:cNvSpPr>
                        <wps:spPr bwMode="auto">
                          <a:xfrm>
                            <a:off x="758" y="520"/>
                            <a:ext cx="27" cy="11"/>
                          </a:xfrm>
                          <a:custGeom>
                            <a:avLst/>
                            <a:gdLst>
                              <a:gd name="T0" fmla="*/ 23 w 39"/>
                              <a:gd name="T1" fmla="*/ 3 h 16"/>
                              <a:gd name="T2" fmla="*/ 0 w 39"/>
                              <a:gd name="T3" fmla="*/ 12 h 16"/>
                              <a:gd name="T4" fmla="*/ 21 w 39"/>
                              <a:gd name="T5" fmla="*/ 16 h 16"/>
                              <a:gd name="T6" fmla="*/ 39 w 39"/>
                              <a:gd name="T7" fmla="*/ 0 h 16"/>
                              <a:gd name="T8" fmla="*/ 23 w 39"/>
                              <a:gd name="T9" fmla="*/ 3 h 16"/>
                            </a:gdLst>
                            <a:ahLst/>
                            <a:cxnLst>
                              <a:cxn ang="0">
                                <a:pos x="T0" y="T1"/>
                              </a:cxn>
                              <a:cxn ang="0">
                                <a:pos x="T2" y="T3"/>
                              </a:cxn>
                              <a:cxn ang="0">
                                <a:pos x="T4" y="T5"/>
                              </a:cxn>
                              <a:cxn ang="0">
                                <a:pos x="T6" y="T7"/>
                              </a:cxn>
                              <a:cxn ang="0">
                                <a:pos x="T8" y="T9"/>
                              </a:cxn>
                            </a:cxnLst>
                            <a:rect l="0" t="0" r="r" b="b"/>
                            <a:pathLst>
                              <a:path w="39" h="16">
                                <a:moveTo>
                                  <a:pt x="23" y="3"/>
                                </a:moveTo>
                                <a:cubicBezTo>
                                  <a:pt x="18" y="5"/>
                                  <a:pt x="6" y="13"/>
                                  <a:pt x="0" y="12"/>
                                </a:cubicBezTo>
                                <a:cubicBezTo>
                                  <a:pt x="3" y="16"/>
                                  <a:pt x="16" y="15"/>
                                  <a:pt x="21" y="16"/>
                                </a:cubicBezTo>
                                <a:cubicBezTo>
                                  <a:pt x="29" y="16"/>
                                  <a:pt x="35" y="7"/>
                                  <a:pt x="39" y="0"/>
                                </a:cubicBezTo>
                                <a:lnTo>
                                  <a:pt x="2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50"/>
                        <wps:cNvSpPr>
                          <a:spLocks/>
                        </wps:cNvSpPr>
                        <wps:spPr bwMode="auto">
                          <a:xfrm>
                            <a:off x="770" y="536"/>
                            <a:ext cx="16" cy="23"/>
                          </a:xfrm>
                          <a:custGeom>
                            <a:avLst/>
                            <a:gdLst>
                              <a:gd name="T0" fmla="*/ 19 w 23"/>
                              <a:gd name="T1" fmla="*/ 0 h 34"/>
                              <a:gd name="T2" fmla="*/ 0 w 23"/>
                              <a:gd name="T3" fmla="*/ 34 h 34"/>
                              <a:gd name="T4" fmla="*/ 19 w 23"/>
                              <a:gd name="T5" fmla="*/ 21 h 34"/>
                              <a:gd name="T6" fmla="*/ 19 w 23"/>
                              <a:gd name="T7" fmla="*/ 0 h 34"/>
                            </a:gdLst>
                            <a:ahLst/>
                            <a:cxnLst>
                              <a:cxn ang="0">
                                <a:pos x="T0" y="T1"/>
                              </a:cxn>
                              <a:cxn ang="0">
                                <a:pos x="T2" y="T3"/>
                              </a:cxn>
                              <a:cxn ang="0">
                                <a:pos x="T4" y="T5"/>
                              </a:cxn>
                              <a:cxn ang="0">
                                <a:pos x="T6" y="T7"/>
                              </a:cxn>
                            </a:cxnLst>
                            <a:rect l="0" t="0" r="r" b="b"/>
                            <a:pathLst>
                              <a:path w="23" h="34">
                                <a:moveTo>
                                  <a:pt x="19" y="0"/>
                                </a:moveTo>
                                <a:cubicBezTo>
                                  <a:pt x="3" y="4"/>
                                  <a:pt x="13" y="23"/>
                                  <a:pt x="0" y="34"/>
                                </a:cubicBezTo>
                                <a:cubicBezTo>
                                  <a:pt x="9" y="32"/>
                                  <a:pt x="13" y="32"/>
                                  <a:pt x="19" y="21"/>
                                </a:cubicBezTo>
                                <a:cubicBezTo>
                                  <a:pt x="22" y="15"/>
                                  <a:pt x="23" y="5"/>
                                  <a:pt x="19"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51"/>
                        <wps:cNvSpPr>
                          <a:spLocks/>
                        </wps:cNvSpPr>
                        <wps:spPr bwMode="auto">
                          <a:xfrm>
                            <a:off x="695" y="501"/>
                            <a:ext cx="18" cy="26"/>
                          </a:xfrm>
                          <a:custGeom>
                            <a:avLst/>
                            <a:gdLst>
                              <a:gd name="T0" fmla="*/ 3 w 26"/>
                              <a:gd name="T1" fmla="*/ 16 h 39"/>
                              <a:gd name="T2" fmla="*/ 9 w 26"/>
                              <a:gd name="T3" fmla="*/ 39 h 39"/>
                              <a:gd name="T4" fmla="*/ 17 w 26"/>
                              <a:gd name="T5" fmla="*/ 0 h 39"/>
                              <a:gd name="T6" fmla="*/ 3 w 26"/>
                              <a:gd name="T7" fmla="*/ 16 h 39"/>
                            </a:gdLst>
                            <a:ahLst/>
                            <a:cxnLst>
                              <a:cxn ang="0">
                                <a:pos x="T0" y="T1"/>
                              </a:cxn>
                              <a:cxn ang="0">
                                <a:pos x="T2" y="T3"/>
                              </a:cxn>
                              <a:cxn ang="0">
                                <a:pos x="T4" y="T5"/>
                              </a:cxn>
                              <a:cxn ang="0">
                                <a:pos x="T6" y="T7"/>
                              </a:cxn>
                            </a:cxnLst>
                            <a:rect l="0" t="0" r="r" b="b"/>
                            <a:pathLst>
                              <a:path w="26" h="39">
                                <a:moveTo>
                                  <a:pt x="3" y="16"/>
                                </a:moveTo>
                                <a:cubicBezTo>
                                  <a:pt x="0" y="28"/>
                                  <a:pt x="3" y="31"/>
                                  <a:pt x="9" y="39"/>
                                </a:cubicBezTo>
                                <a:cubicBezTo>
                                  <a:pt x="6" y="21"/>
                                  <a:pt x="26" y="14"/>
                                  <a:pt x="17" y="0"/>
                                </a:cubicBezTo>
                                <a:cubicBezTo>
                                  <a:pt x="10" y="2"/>
                                  <a:pt x="5" y="10"/>
                                  <a:pt x="3" y="1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52"/>
                        <wps:cNvSpPr>
                          <a:spLocks/>
                        </wps:cNvSpPr>
                        <wps:spPr bwMode="auto">
                          <a:xfrm>
                            <a:off x="744" y="533"/>
                            <a:ext cx="27" cy="14"/>
                          </a:xfrm>
                          <a:custGeom>
                            <a:avLst/>
                            <a:gdLst>
                              <a:gd name="T0" fmla="*/ 0 w 40"/>
                              <a:gd name="T1" fmla="*/ 17 h 21"/>
                              <a:gd name="T2" fmla="*/ 23 w 40"/>
                              <a:gd name="T3" fmla="*/ 17 h 21"/>
                              <a:gd name="T4" fmla="*/ 40 w 40"/>
                              <a:gd name="T5" fmla="*/ 7 h 21"/>
                              <a:gd name="T6" fmla="*/ 0 w 40"/>
                              <a:gd name="T7" fmla="*/ 17 h 21"/>
                            </a:gdLst>
                            <a:ahLst/>
                            <a:cxnLst>
                              <a:cxn ang="0">
                                <a:pos x="T0" y="T1"/>
                              </a:cxn>
                              <a:cxn ang="0">
                                <a:pos x="T2" y="T3"/>
                              </a:cxn>
                              <a:cxn ang="0">
                                <a:pos x="T4" y="T5"/>
                              </a:cxn>
                              <a:cxn ang="0">
                                <a:pos x="T6" y="T7"/>
                              </a:cxn>
                            </a:cxnLst>
                            <a:rect l="0" t="0" r="r" b="b"/>
                            <a:pathLst>
                              <a:path w="40" h="21">
                                <a:moveTo>
                                  <a:pt x="0" y="17"/>
                                </a:moveTo>
                                <a:cubicBezTo>
                                  <a:pt x="0" y="21"/>
                                  <a:pt x="16" y="20"/>
                                  <a:pt x="23" y="17"/>
                                </a:cubicBezTo>
                                <a:cubicBezTo>
                                  <a:pt x="27" y="16"/>
                                  <a:pt x="39" y="11"/>
                                  <a:pt x="40" y="7"/>
                                </a:cubicBezTo>
                                <a:cubicBezTo>
                                  <a:pt x="12" y="0"/>
                                  <a:pt x="22" y="11"/>
                                  <a:pt x="0" y="1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53"/>
                        <wps:cNvSpPr>
                          <a:spLocks/>
                        </wps:cNvSpPr>
                        <wps:spPr bwMode="auto">
                          <a:xfrm>
                            <a:off x="767" y="504"/>
                            <a:ext cx="25" cy="15"/>
                          </a:xfrm>
                          <a:custGeom>
                            <a:avLst/>
                            <a:gdLst>
                              <a:gd name="T0" fmla="*/ 0 w 37"/>
                              <a:gd name="T1" fmla="*/ 18 h 22"/>
                              <a:gd name="T2" fmla="*/ 23 w 37"/>
                              <a:gd name="T3" fmla="*/ 14 h 22"/>
                              <a:gd name="T4" fmla="*/ 37 w 37"/>
                              <a:gd name="T5" fmla="*/ 1 h 22"/>
                              <a:gd name="T6" fmla="*/ 0 w 37"/>
                              <a:gd name="T7" fmla="*/ 18 h 22"/>
                            </a:gdLst>
                            <a:ahLst/>
                            <a:cxnLst>
                              <a:cxn ang="0">
                                <a:pos x="T0" y="T1"/>
                              </a:cxn>
                              <a:cxn ang="0">
                                <a:pos x="T2" y="T3"/>
                              </a:cxn>
                              <a:cxn ang="0">
                                <a:pos x="T4" y="T5"/>
                              </a:cxn>
                              <a:cxn ang="0">
                                <a:pos x="T6" y="T7"/>
                              </a:cxn>
                            </a:cxnLst>
                            <a:rect l="0" t="0" r="r" b="b"/>
                            <a:pathLst>
                              <a:path w="37" h="22">
                                <a:moveTo>
                                  <a:pt x="0" y="18"/>
                                </a:moveTo>
                                <a:cubicBezTo>
                                  <a:pt x="1" y="22"/>
                                  <a:pt x="16" y="18"/>
                                  <a:pt x="23" y="14"/>
                                </a:cubicBezTo>
                                <a:cubicBezTo>
                                  <a:pt x="26" y="12"/>
                                  <a:pt x="37" y="6"/>
                                  <a:pt x="37" y="1"/>
                                </a:cubicBezTo>
                                <a:cubicBezTo>
                                  <a:pt x="9" y="0"/>
                                  <a:pt x="20" y="8"/>
                                  <a:pt x="0" y="1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54"/>
                        <wps:cNvSpPr>
                          <a:spLocks/>
                        </wps:cNvSpPr>
                        <wps:spPr bwMode="auto">
                          <a:xfrm>
                            <a:off x="678" y="490"/>
                            <a:ext cx="26" cy="18"/>
                          </a:xfrm>
                          <a:custGeom>
                            <a:avLst/>
                            <a:gdLst>
                              <a:gd name="T0" fmla="*/ 37 w 37"/>
                              <a:gd name="T1" fmla="*/ 2 h 27"/>
                              <a:gd name="T2" fmla="*/ 19 w 37"/>
                              <a:gd name="T3" fmla="*/ 8 h 27"/>
                              <a:gd name="T4" fmla="*/ 3 w 37"/>
                              <a:gd name="T5" fmla="*/ 25 h 27"/>
                              <a:gd name="T6" fmla="*/ 37 w 37"/>
                              <a:gd name="T7" fmla="*/ 2 h 27"/>
                            </a:gdLst>
                            <a:ahLst/>
                            <a:cxnLst>
                              <a:cxn ang="0">
                                <a:pos x="T0" y="T1"/>
                              </a:cxn>
                              <a:cxn ang="0">
                                <a:pos x="T2" y="T3"/>
                              </a:cxn>
                              <a:cxn ang="0">
                                <a:pos x="T4" y="T5"/>
                              </a:cxn>
                              <a:cxn ang="0">
                                <a:pos x="T6" y="T7"/>
                              </a:cxn>
                            </a:cxnLst>
                            <a:rect l="0" t="0" r="r" b="b"/>
                            <a:pathLst>
                              <a:path w="37" h="27">
                                <a:moveTo>
                                  <a:pt x="37" y="2"/>
                                </a:moveTo>
                                <a:cubicBezTo>
                                  <a:pt x="33" y="0"/>
                                  <a:pt x="21" y="6"/>
                                  <a:pt x="19" y="8"/>
                                </a:cubicBezTo>
                                <a:cubicBezTo>
                                  <a:pt x="11" y="11"/>
                                  <a:pt x="0" y="22"/>
                                  <a:pt x="3" y="25"/>
                                </a:cubicBezTo>
                                <a:cubicBezTo>
                                  <a:pt x="22" y="13"/>
                                  <a:pt x="23" y="27"/>
                                  <a:pt x="37"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55"/>
                        <wps:cNvSpPr>
                          <a:spLocks/>
                        </wps:cNvSpPr>
                        <wps:spPr bwMode="auto">
                          <a:xfrm>
                            <a:off x="730" y="454"/>
                            <a:ext cx="22" cy="11"/>
                          </a:xfrm>
                          <a:custGeom>
                            <a:avLst/>
                            <a:gdLst>
                              <a:gd name="T0" fmla="*/ 0 w 32"/>
                              <a:gd name="T1" fmla="*/ 5 h 15"/>
                              <a:gd name="T2" fmla="*/ 20 w 32"/>
                              <a:gd name="T3" fmla="*/ 15 h 15"/>
                              <a:gd name="T4" fmla="*/ 32 w 32"/>
                              <a:gd name="T5" fmla="*/ 10 h 15"/>
                              <a:gd name="T6" fmla="*/ 0 w 32"/>
                              <a:gd name="T7" fmla="*/ 5 h 15"/>
                            </a:gdLst>
                            <a:ahLst/>
                            <a:cxnLst>
                              <a:cxn ang="0">
                                <a:pos x="T0" y="T1"/>
                              </a:cxn>
                              <a:cxn ang="0">
                                <a:pos x="T2" y="T3"/>
                              </a:cxn>
                              <a:cxn ang="0">
                                <a:pos x="T4" y="T5"/>
                              </a:cxn>
                              <a:cxn ang="0">
                                <a:pos x="T6" y="T7"/>
                              </a:cxn>
                            </a:cxnLst>
                            <a:rect l="0" t="0" r="r" b="b"/>
                            <a:pathLst>
                              <a:path w="32" h="15">
                                <a:moveTo>
                                  <a:pt x="0" y="5"/>
                                </a:moveTo>
                                <a:cubicBezTo>
                                  <a:pt x="9" y="8"/>
                                  <a:pt x="14" y="14"/>
                                  <a:pt x="20" y="15"/>
                                </a:cubicBezTo>
                                <a:cubicBezTo>
                                  <a:pt x="28" y="15"/>
                                  <a:pt x="30" y="13"/>
                                  <a:pt x="32" y="10"/>
                                </a:cubicBezTo>
                                <a:cubicBezTo>
                                  <a:pt x="29" y="0"/>
                                  <a:pt x="9" y="1"/>
                                  <a:pt x="0" y="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56"/>
                        <wps:cNvSpPr>
                          <a:spLocks/>
                        </wps:cNvSpPr>
                        <wps:spPr bwMode="auto">
                          <a:xfrm>
                            <a:off x="750" y="465"/>
                            <a:ext cx="13" cy="22"/>
                          </a:xfrm>
                          <a:custGeom>
                            <a:avLst/>
                            <a:gdLst>
                              <a:gd name="T0" fmla="*/ 14 w 18"/>
                              <a:gd name="T1" fmla="*/ 32 h 32"/>
                              <a:gd name="T2" fmla="*/ 16 w 18"/>
                              <a:gd name="T3" fmla="*/ 10 h 32"/>
                              <a:gd name="T4" fmla="*/ 8 w 18"/>
                              <a:gd name="T5" fmla="*/ 0 h 32"/>
                              <a:gd name="T6" fmla="*/ 14 w 18"/>
                              <a:gd name="T7" fmla="*/ 32 h 32"/>
                            </a:gdLst>
                            <a:ahLst/>
                            <a:cxnLst>
                              <a:cxn ang="0">
                                <a:pos x="T0" y="T1"/>
                              </a:cxn>
                              <a:cxn ang="0">
                                <a:pos x="T2" y="T3"/>
                              </a:cxn>
                              <a:cxn ang="0">
                                <a:pos x="T4" y="T5"/>
                              </a:cxn>
                              <a:cxn ang="0">
                                <a:pos x="T6" y="T7"/>
                              </a:cxn>
                            </a:cxnLst>
                            <a:rect l="0" t="0" r="r" b="b"/>
                            <a:pathLst>
                              <a:path w="18" h="32">
                                <a:moveTo>
                                  <a:pt x="14" y="32"/>
                                </a:moveTo>
                                <a:cubicBezTo>
                                  <a:pt x="14" y="22"/>
                                  <a:pt x="18" y="16"/>
                                  <a:pt x="16" y="10"/>
                                </a:cubicBezTo>
                                <a:cubicBezTo>
                                  <a:pt x="14" y="2"/>
                                  <a:pt x="11" y="1"/>
                                  <a:pt x="8" y="0"/>
                                </a:cubicBezTo>
                                <a:cubicBezTo>
                                  <a:pt x="0" y="6"/>
                                  <a:pt x="7" y="24"/>
                                  <a:pt x="14" y="3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57"/>
                        <wps:cNvSpPr>
                          <a:spLocks/>
                        </wps:cNvSpPr>
                        <wps:spPr bwMode="auto">
                          <a:xfrm>
                            <a:off x="710" y="462"/>
                            <a:ext cx="26" cy="14"/>
                          </a:xfrm>
                          <a:custGeom>
                            <a:avLst/>
                            <a:gdLst>
                              <a:gd name="T0" fmla="*/ 27 w 38"/>
                              <a:gd name="T1" fmla="*/ 2 h 20"/>
                              <a:gd name="T2" fmla="*/ 0 w 38"/>
                              <a:gd name="T3" fmla="*/ 9 h 20"/>
                              <a:gd name="T4" fmla="*/ 30 w 38"/>
                              <a:gd name="T5" fmla="*/ 15 h 20"/>
                              <a:gd name="T6" fmla="*/ 38 w 38"/>
                              <a:gd name="T7" fmla="*/ 11 h 20"/>
                              <a:gd name="T8" fmla="*/ 27 w 38"/>
                              <a:gd name="T9" fmla="*/ 2 h 20"/>
                            </a:gdLst>
                            <a:ahLst/>
                            <a:cxnLst>
                              <a:cxn ang="0">
                                <a:pos x="T0" y="T1"/>
                              </a:cxn>
                              <a:cxn ang="0">
                                <a:pos x="T2" y="T3"/>
                              </a:cxn>
                              <a:cxn ang="0">
                                <a:pos x="T4" y="T5"/>
                              </a:cxn>
                              <a:cxn ang="0">
                                <a:pos x="T6" y="T7"/>
                              </a:cxn>
                              <a:cxn ang="0">
                                <a:pos x="T8" y="T9"/>
                              </a:cxn>
                            </a:cxnLst>
                            <a:rect l="0" t="0" r="r" b="b"/>
                            <a:pathLst>
                              <a:path w="38" h="20">
                                <a:moveTo>
                                  <a:pt x="27" y="2"/>
                                </a:moveTo>
                                <a:cubicBezTo>
                                  <a:pt x="19" y="0"/>
                                  <a:pt x="5" y="5"/>
                                  <a:pt x="0" y="9"/>
                                </a:cubicBezTo>
                                <a:cubicBezTo>
                                  <a:pt x="11" y="8"/>
                                  <a:pt x="17" y="20"/>
                                  <a:pt x="30" y="15"/>
                                </a:cubicBezTo>
                                <a:cubicBezTo>
                                  <a:pt x="38" y="11"/>
                                  <a:pt x="38" y="11"/>
                                  <a:pt x="38" y="11"/>
                                </a:cubicBezTo>
                                <a:cubicBezTo>
                                  <a:pt x="35" y="6"/>
                                  <a:pt x="31" y="4"/>
                                  <a:pt x="27"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58"/>
                        <wps:cNvSpPr>
                          <a:spLocks/>
                        </wps:cNvSpPr>
                        <wps:spPr bwMode="auto">
                          <a:xfrm>
                            <a:off x="738" y="470"/>
                            <a:ext cx="14" cy="25"/>
                          </a:xfrm>
                          <a:custGeom>
                            <a:avLst/>
                            <a:gdLst>
                              <a:gd name="T0" fmla="*/ 2 w 20"/>
                              <a:gd name="T1" fmla="*/ 11 h 37"/>
                              <a:gd name="T2" fmla="*/ 10 w 20"/>
                              <a:gd name="T3" fmla="*/ 37 h 37"/>
                              <a:gd name="T4" fmla="*/ 14 w 20"/>
                              <a:gd name="T5" fmla="*/ 8 h 37"/>
                              <a:gd name="T6" fmla="*/ 10 w 20"/>
                              <a:gd name="T7" fmla="*/ 0 h 37"/>
                              <a:gd name="T8" fmla="*/ 2 w 20"/>
                              <a:gd name="T9" fmla="*/ 11 h 37"/>
                            </a:gdLst>
                            <a:ahLst/>
                            <a:cxnLst>
                              <a:cxn ang="0">
                                <a:pos x="T0" y="T1"/>
                              </a:cxn>
                              <a:cxn ang="0">
                                <a:pos x="T2" y="T3"/>
                              </a:cxn>
                              <a:cxn ang="0">
                                <a:pos x="T4" y="T5"/>
                              </a:cxn>
                              <a:cxn ang="0">
                                <a:pos x="T6" y="T7"/>
                              </a:cxn>
                              <a:cxn ang="0">
                                <a:pos x="T8" y="T9"/>
                              </a:cxn>
                            </a:cxnLst>
                            <a:rect l="0" t="0" r="r" b="b"/>
                            <a:pathLst>
                              <a:path w="20" h="37">
                                <a:moveTo>
                                  <a:pt x="2" y="11"/>
                                </a:moveTo>
                                <a:cubicBezTo>
                                  <a:pt x="0" y="19"/>
                                  <a:pt x="6" y="33"/>
                                  <a:pt x="10" y="37"/>
                                </a:cubicBezTo>
                                <a:cubicBezTo>
                                  <a:pt x="9" y="27"/>
                                  <a:pt x="20" y="20"/>
                                  <a:pt x="14" y="8"/>
                                </a:cubicBezTo>
                                <a:cubicBezTo>
                                  <a:pt x="10" y="0"/>
                                  <a:pt x="10" y="0"/>
                                  <a:pt x="10" y="0"/>
                                </a:cubicBezTo>
                                <a:cubicBezTo>
                                  <a:pt x="6" y="3"/>
                                  <a:pt x="3" y="6"/>
                                  <a:pt x="2" y="1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59"/>
                        <wps:cNvSpPr>
                          <a:spLocks/>
                        </wps:cNvSpPr>
                        <wps:spPr bwMode="auto">
                          <a:xfrm>
                            <a:off x="746" y="550"/>
                            <a:ext cx="21" cy="14"/>
                          </a:xfrm>
                          <a:custGeom>
                            <a:avLst/>
                            <a:gdLst>
                              <a:gd name="T0" fmla="*/ 32 w 32"/>
                              <a:gd name="T1" fmla="*/ 0 h 21"/>
                              <a:gd name="T2" fmla="*/ 23 w 32"/>
                              <a:gd name="T3" fmla="*/ 0 h 21"/>
                              <a:gd name="T4" fmla="*/ 0 w 32"/>
                              <a:gd name="T5" fmla="*/ 20 h 21"/>
                              <a:gd name="T6" fmla="*/ 27 w 32"/>
                              <a:gd name="T7" fmla="*/ 12 h 21"/>
                              <a:gd name="T8" fmla="*/ 32 w 32"/>
                              <a:gd name="T9" fmla="*/ 0 h 21"/>
                            </a:gdLst>
                            <a:ahLst/>
                            <a:cxnLst>
                              <a:cxn ang="0">
                                <a:pos x="T0" y="T1"/>
                              </a:cxn>
                              <a:cxn ang="0">
                                <a:pos x="T2" y="T3"/>
                              </a:cxn>
                              <a:cxn ang="0">
                                <a:pos x="T4" y="T5"/>
                              </a:cxn>
                              <a:cxn ang="0">
                                <a:pos x="T6" y="T7"/>
                              </a:cxn>
                              <a:cxn ang="0">
                                <a:pos x="T8" y="T9"/>
                              </a:cxn>
                            </a:cxnLst>
                            <a:rect l="0" t="0" r="r" b="b"/>
                            <a:pathLst>
                              <a:path w="32" h="21">
                                <a:moveTo>
                                  <a:pt x="32" y="0"/>
                                </a:moveTo>
                                <a:cubicBezTo>
                                  <a:pt x="23" y="0"/>
                                  <a:pt x="23" y="0"/>
                                  <a:pt x="23" y="0"/>
                                </a:cubicBezTo>
                                <a:cubicBezTo>
                                  <a:pt x="9" y="2"/>
                                  <a:pt x="10" y="16"/>
                                  <a:pt x="0" y="20"/>
                                </a:cubicBezTo>
                                <a:cubicBezTo>
                                  <a:pt x="6" y="21"/>
                                  <a:pt x="21" y="19"/>
                                  <a:pt x="27" y="12"/>
                                </a:cubicBezTo>
                                <a:cubicBezTo>
                                  <a:pt x="30" y="9"/>
                                  <a:pt x="31" y="5"/>
                                  <a:pt x="3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60"/>
                        <wps:cNvSpPr>
                          <a:spLocks/>
                        </wps:cNvSpPr>
                        <wps:spPr bwMode="auto">
                          <a:xfrm>
                            <a:off x="695" y="474"/>
                            <a:ext cx="24" cy="14"/>
                          </a:xfrm>
                          <a:custGeom>
                            <a:avLst/>
                            <a:gdLst>
                              <a:gd name="T0" fmla="*/ 16 w 36"/>
                              <a:gd name="T1" fmla="*/ 2 h 20"/>
                              <a:gd name="T2" fmla="*/ 0 w 36"/>
                              <a:gd name="T3" fmla="*/ 19 h 20"/>
                              <a:gd name="T4" fmla="*/ 36 w 36"/>
                              <a:gd name="T5" fmla="*/ 4 h 20"/>
                              <a:gd name="T6" fmla="*/ 16 w 36"/>
                              <a:gd name="T7" fmla="*/ 2 h 20"/>
                            </a:gdLst>
                            <a:ahLst/>
                            <a:cxnLst>
                              <a:cxn ang="0">
                                <a:pos x="T0" y="T1"/>
                              </a:cxn>
                              <a:cxn ang="0">
                                <a:pos x="T2" y="T3"/>
                              </a:cxn>
                              <a:cxn ang="0">
                                <a:pos x="T4" y="T5"/>
                              </a:cxn>
                              <a:cxn ang="0">
                                <a:pos x="T6" y="T7"/>
                              </a:cxn>
                            </a:cxnLst>
                            <a:rect l="0" t="0" r="r" b="b"/>
                            <a:pathLst>
                              <a:path w="36" h="20">
                                <a:moveTo>
                                  <a:pt x="16" y="2"/>
                                </a:moveTo>
                                <a:cubicBezTo>
                                  <a:pt x="4" y="6"/>
                                  <a:pt x="3" y="10"/>
                                  <a:pt x="0" y="19"/>
                                </a:cubicBezTo>
                                <a:cubicBezTo>
                                  <a:pt x="13" y="7"/>
                                  <a:pt x="30" y="20"/>
                                  <a:pt x="36" y="4"/>
                                </a:cubicBezTo>
                                <a:cubicBezTo>
                                  <a:pt x="31" y="0"/>
                                  <a:pt x="21" y="0"/>
                                  <a:pt x="16"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61"/>
                        <wps:cNvSpPr>
                          <a:spLocks/>
                        </wps:cNvSpPr>
                        <wps:spPr bwMode="auto">
                          <a:xfrm>
                            <a:off x="724" y="478"/>
                            <a:ext cx="15" cy="27"/>
                          </a:xfrm>
                          <a:custGeom>
                            <a:avLst/>
                            <a:gdLst>
                              <a:gd name="T0" fmla="*/ 1 w 22"/>
                              <a:gd name="T1" fmla="*/ 19 h 39"/>
                              <a:gd name="T2" fmla="*/ 13 w 22"/>
                              <a:gd name="T3" fmla="*/ 39 h 39"/>
                              <a:gd name="T4" fmla="*/ 9 w 22"/>
                              <a:gd name="T5" fmla="*/ 0 h 39"/>
                              <a:gd name="T6" fmla="*/ 1 w 22"/>
                              <a:gd name="T7" fmla="*/ 19 h 39"/>
                            </a:gdLst>
                            <a:ahLst/>
                            <a:cxnLst>
                              <a:cxn ang="0">
                                <a:pos x="T0" y="T1"/>
                              </a:cxn>
                              <a:cxn ang="0">
                                <a:pos x="T2" y="T3"/>
                              </a:cxn>
                              <a:cxn ang="0">
                                <a:pos x="T4" y="T5"/>
                              </a:cxn>
                              <a:cxn ang="0">
                                <a:pos x="T6" y="T7"/>
                              </a:cxn>
                            </a:cxnLst>
                            <a:rect l="0" t="0" r="r" b="b"/>
                            <a:pathLst>
                              <a:path w="22" h="39">
                                <a:moveTo>
                                  <a:pt x="1" y="19"/>
                                </a:moveTo>
                                <a:cubicBezTo>
                                  <a:pt x="2" y="32"/>
                                  <a:pt x="5" y="34"/>
                                  <a:pt x="13" y="39"/>
                                </a:cubicBezTo>
                                <a:cubicBezTo>
                                  <a:pt x="5" y="23"/>
                                  <a:pt x="22" y="10"/>
                                  <a:pt x="9" y="0"/>
                                </a:cubicBezTo>
                                <a:cubicBezTo>
                                  <a:pt x="3" y="4"/>
                                  <a:pt x="0" y="13"/>
                                  <a:pt x="1" y="1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62"/>
                        <wps:cNvSpPr>
                          <a:spLocks/>
                        </wps:cNvSpPr>
                        <wps:spPr bwMode="auto">
                          <a:xfrm>
                            <a:off x="714" y="491"/>
                            <a:ext cx="9" cy="26"/>
                          </a:xfrm>
                          <a:custGeom>
                            <a:avLst/>
                            <a:gdLst>
                              <a:gd name="T0" fmla="*/ 1 w 13"/>
                              <a:gd name="T1" fmla="*/ 0 h 39"/>
                              <a:gd name="T2" fmla="*/ 8 w 13"/>
                              <a:gd name="T3" fmla="*/ 39 h 39"/>
                              <a:gd name="T4" fmla="*/ 9 w 13"/>
                              <a:gd name="T5" fmla="*/ 10 h 39"/>
                              <a:gd name="T6" fmla="*/ 1 w 13"/>
                              <a:gd name="T7" fmla="*/ 0 h 39"/>
                            </a:gdLst>
                            <a:ahLst/>
                            <a:cxnLst>
                              <a:cxn ang="0">
                                <a:pos x="T0" y="T1"/>
                              </a:cxn>
                              <a:cxn ang="0">
                                <a:pos x="T2" y="T3"/>
                              </a:cxn>
                              <a:cxn ang="0">
                                <a:pos x="T4" y="T5"/>
                              </a:cxn>
                              <a:cxn ang="0">
                                <a:pos x="T6" y="T7"/>
                              </a:cxn>
                            </a:cxnLst>
                            <a:rect l="0" t="0" r="r" b="b"/>
                            <a:pathLst>
                              <a:path w="13" h="39">
                                <a:moveTo>
                                  <a:pt x="1" y="0"/>
                                </a:moveTo>
                                <a:cubicBezTo>
                                  <a:pt x="0" y="17"/>
                                  <a:pt x="0" y="31"/>
                                  <a:pt x="8" y="39"/>
                                </a:cubicBezTo>
                                <a:cubicBezTo>
                                  <a:pt x="13" y="25"/>
                                  <a:pt x="13" y="19"/>
                                  <a:pt x="9" y="10"/>
                                </a:cubicBezTo>
                                <a:cubicBezTo>
                                  <a:pt x="8" y="6"/>
                                  <a:pt x="4" y="0"/>
                                  <a:pt x="1"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0862311" name="Rectangle 3"/>
                      <wps:cNvSpPr/>
                      <wps:spPr>
                        <a:xfrm>
                          <a:off x="0" y="0"/>
                          <a:ext cx="162000" cy="1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F0BF4" id="Group 4" o:spid="_x0000_s1026" style="position:absolute;margin-left:-17.8pt;margin-top:0;width:171.2pt;height:143.7pt;z-index:251658242;mso-wrap-distance-bottom:11.35pt;mso-position-horizontal-relative:page;mso-position-vertical-relative:page;mso-width-relative:margin;mso-height-relative:margin" coordsize="21756,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">
              <v:group id="_x0000_s1027" style="position:absolute;left:6276;top:2707;width:15480;height:15552" coordsize="1952,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AutoShape 3" o:spid="_x0000_s1028" style="position:absolute;top:1;width:195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rect id="Rectangle 32" o:spid="_x0000_s1029" style="position:absolute;left:1;width:195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" fillcolor="#094183 [3215]" stroked="f"/>
                <v:shape id="Freeform 6" o:spid="_x0000_s1030" style="position:absolute;left:227;top:1282;width:90;height:109;visibility:visible;mso-wrap-style:square;v-text-anchor:top" coordsize="1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" path="m5,4c4,5,,24,,26v,3,1,4,2,4c4,30,5,28,6,27v,,3,-6,3,-6c12,17,16,15,29,15v,,22,,28,c57,99,57,99,57,99v,20,,36,-1,45c56,150,55,153,52,153v,,-6,1,-6,1c44,154,43,156,43,157v,3,3,3,4,3c64,160,64,160,64,160v4,,4,,4,c70,160,70,160,70,160v23,,23,,23,c97,160,97,158,97,157v,-1,-1,-3,-3,-3c85,153,85,153,85,153v-5,,-6,-3,-6,-9c78,135,78,119,78,99v,-84,,-84,,-84c80,15,102,15,102,15v19,,23,5,23,10c126,27,126,27,126,27v,2,,5,3,5c129,32,132,32,132,28v,-7,,-7,,-7c132,5,132,5,132,5v,-1,,-4,-2,-4c127,2,127,2,127,2v-3,,-8,1,-17,1c33,3,33,3,33,3,17,2,17,2,17,2v,,-7,-1,-7,-1c8,,8,,8,,6,,5,2,5,4e" stroked="f">
                  <v:path arrowok="t" o:connecttype="custom" o:connectlocs="3,3;0,18;1,20;4,18;6,14;20,10;39,10;39,67;38,98;35,104;31,105;29,107;32,109;44,109;46,109;48,109;63,109;66,107;64,105;58,104;54,98;53,67;53,10;70,10;85,17;86,18;88,22;90,19;90,14;90,3;89,1;87,1;75,2;23,2;12,1;7,1;5,0;3,3" o:connectangles="0,0,0,0,0,0,0,0,0,0,0,0,0,0,0,0,0,0,0,0,0,0,0,0,0,0,0,0,0,0,0,0,0,0,0,0,0,0"/>
                </v:shape>
                <v:shape id="Freeform 7" o:spid="_x0000_s1031" style="position:absolute;left:323;top:1284;width:111;height:107;visibility:visible;mso-wrap-style:square;v-text-anchor:top"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" path="m138,v-4,,-4,,-4,c132,,132,,132,,111,,111,,111,v-1,,-5,,-5,3c106,4,108,6,110,6v6,,6,,6,c122,7,123,10,124,16v,44,,44,,44c124,65,124,65,124,65,38,64,38,64,38,64v,-4,,-4,,-4c39,16,39,16,39,16v,-6,1,-9,6,-10c45,6,50,6,50,6v2,,3,-2,3,-3c53,1,51,,48,,31,,31,,31,,28,,28,,28,,25,,25,,25,,5,,5,,5,,2,,,1,,3,,4,1,6,3,6v7,,7,,7,c15,7,17,10,17,16v,,1,44,1,44c18,96,18,96,18,96v,20,,36,-1,45c16,147,15,150,12,150v,,-6,1,-6,1c4,151,3,153,3,154v,3,4,3,5,3c25,157,25,157,25,157v3,,3,,3,c30,157,30,157,30,157v23,,23,,23,c57,157,58,155,58,154v,-1,-1,-3,-3,-3c46,150,46,150,46,150v-5,,-6,-3,-7,-9c38,132,38,116,38,96v,-21,,-21,,-21c124,75,124,75,124,75v,21,,21,,21c124,116,124,132,123,141v-1,5,-2,9,-5,9c118,150,113,151,113,151v-3,,-4,2,-4,3c109,157,113,157,114,157v17,,17,,17,c134,157,134,157,134,157v3,,3,,3,c159,157,159,157,159,157v5,,5,-2,5,-3c164,153,163,151,161,151v-9,-1,-9,-1,-9,-1c147,150,146,147,145,141v-1,-9,-1,-25,-1,-45c144,60,144,60,144,60v1,-44,1,-44,1,-44c145,9,147,7,151,6v5,,5,,5,c158,6,159,4,159,3,159,,155,,154,l138,xe" stroked="f">
                  <v:path arrowok="t" o:connecttype="custom" o:connectlocs="91,0;75,0;74,4;84,11;84,44;26,41;30,4;36,2;21,0;17,0;0,2;7,4;12,41;12,96;4,103;5,107;19,107;36,107;37,103;26,96;26,51;84,65;80,102;74,105;89,107;93,107;111,105;103,102;97,65;98,11;106,4;104,0" o:connectangles="0,0,0,0,0,0,0,0,0,0,0,0,0,0,0,0,0,0,0,0,0,0,0,0,0,0,0,0,0,0,0,0"/>
                </v:shape>
                <v:shape id="Freeform 8" o:spid="_x0000_s1032" style="position:absolute;left:448;top:1283;width:64;height:108;visibility:visible;mso-wrap-style:square;v-text-anchor:top" coordsize="9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" path="m84,1v-1,,-1,,-1,c75,2,75,2,75,2,28,2,28,2,28,2v-3,,-3,,-3,c5,2,5,2,5,2,4,2,,2,,5,,6,1,8,3,8v7,,7,,7,c15,9,17,12,17,18v1,44,1,44,1,44c18,98,18,98,18,98v,20,,36,-1,45c16,149,15,152,12,152v,,-6,1,-6,1c4,153,3,155,3,156v,3,4,3,5,3c24,159,24,159,24,159v4,,4,,4,c36,159,36,159,36,159v42,1,42,1,42,1c86,160,89,160,91,153v1,-4,3,-18,3,-20c94,132,94,129,91,129v-3,,-3,2,-4,4c86,141,84,144,79,146v-5,3,-14,3,-19,3c40,149,39,146,38,133v,-26,,-26,,-26c38,98,38,98,38,98v,-18,,-18,,-18c38,81,67,82,67,82v7,,9,3,9,6c76,88,77,94,77,94v,2,1,3,3,3c83,97,83,94,83,92,84,79,84,79,84,79,85,67,85,67,85,67v,-3,-2,-3,-2,-3c79,67,79,67,79,67v-2,2,-4,2,-9,3c38,70,38,70,38,70v,-57,,-57,,-57c40,13,62,13,65,13v12,2,13,4,14,6c79,19,80,26,80,26v,4,2,4,3,4c84,30,85,30,86,27v,,1,-11,1,-11c87,13,87,13,87,13v,,1,-7,1,-7c89,3,89,3,89,3,89,,87,,86,l84,1xe" stroked="f">
                  <v:path arrowok="t" o:connecttype="custom" o:connectlocs="57,1;57,1;51,1;19,1;17,1;3,1;0,3;2,5;7,5;12,12;12,42;12,66;12,97;8,103;4,103;2,105;5,107;16,107;19,107;25,107;53,108;62,103;64,90;62,87;59,90;54,99;41,101;26,90;26,72;26,66;26,54;46,55;52,59;52,63;54,65;57,62;57,53;58,45;57,43;54,45;48,47;26,47;26,9;44,9;54,13;54,18;57,20;59,18;59,11;59,9;60,4;61,2;59,0;57,1" o:connectangles="0,0,0,0,0,0,0,0,0,0,0,0,0,0,0,0,0,0,0,0,0,0,0,0,0,0,0,0,0,0,0,0,0,0,0,0,0,0,0,0,0,0,0,0,0,0,0,0,0,0,0,0,0,0"/>
                </v:shape>
                <v:shape id="Freeform 9" o:spid="_x0000_s1033" style="position:absolute;left:569;top:1284;width:106;height:109;visibility:visible;mso-wrap-style:square;v-text-anchor:top" coordsize="15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" path="m138,v-4,,-4,,-4,c132,,132,,132,,113,,113,,113,v-1,,-5,,-5,3c108,4,109,6,111,6v7,,7,,7,c124,7,125,10,125,16v,,1,44,1,44c126,86,126,86,126,86v,24,-4,39,-12,49c107,144,95,149,83,149v-11,,-20,-2,-29,-11c46,131,39,120,39,89v,-29,,-29,,-29c39,16,39,16,39,16,40,9,41,7,45,6v,,5,,5,c52,6,53,4,53,3,53,,50,,49,,34,,34,,34,,28,,28,,28,,24,,24,,24,,5,,5,,5,,4,,,,,3,,4,1,6,3,6v7,,7,,7,c15,7,17,10,17,16v1,44,1,44,1,44c18,90,18,90,18,90v,33,10,47,18,55c50,158,69,160,79,160v11,,28,-1,43,-15c140,129,142,103,142,82v,-22,,-22,,-22c142,16,142,16,142,16v1,-7,2,-9,6,-10c149,6,153,6,153,6v2,,3,-2,3,-3c156,,153,,152,l138,xe" stroked="f">
                  <v:path arrowok="t" o:connecttype="custom" o:connectlocs="94,0;91,0;90,0;77,0;73,2;75,4;80,4;85,11;86,41;86,59;77,92;56,102;37,94;27,61;27,41;27,11;31,4;34,4;36,2;33,0;23,0;19,0;16,0;3,0;0,2;2,4;7,4;12,11;12,41;12,61;24,99;54,109;83,99;96,56;96,41;96,11;101,4;104,4;106,2;103,0;94,0" o:connectangles="0,0,0,0,0,0,0,0,0,0,0,0,0,0,0,0,0,0,0,0,0,0,0,0,0,0,0,0,0,0,0,0,0,0,0,0,0,0,0,0,0"/>
                </v:shape>
                <v:shape id="Freeform 10" o:spid="_x0000_s1034" style="position:absolute;left:689;top:1282;width:114;height:110;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" path="m17,12v,117,,117,,117c17,147,16,152,12,153v-1,,-8,1,-8,1c1,154,,156,,157v,3,4,3,5,3c22,160,22,160,22,160v3,,3,,3,c28,160,28,160,28,160v18,,18,,18,c48,160,52,160,52,157v,-1,-1,-3,-3,-3c39,153,39,153,39,153v-4,-1,-7,-5,-7,-22c32,131,30,45,29,37v5,6,51,56,51,56c102,117,131,146,133,148v12,12,14,14,16,14c152,162,153,159,153,146v,,,-120,,-120c153,13,154,10,159,9v,,5,,5,c167,9,168,7,168,6v,-3,-4,-3,-5,-3c149,3,149,3,149,3v-4,,-4,,-4,c141,3,141,3,141,3v-17,,-17,,-17,c122,3,118,3,118,6v,2,1,3,3,3c131,10,131,10,131,10v5,1,7,4,7,18c138,28,140,108,140,127v-4,-4,-15,-16,-15,-16c94,77,94,77,94,77,27,5,27,5,27,5,24,2,22,,21,,17,,17,4,17,12e" stroked="f">
                  <v:path arrowok="t" o:connecttype="custom" o:connectlocs="12,8;12,88;8,104;3,105;0,107;3,109;15,109;17,109;19,109;31,109;35,107;33,105;26,104;22,89;20,25;54,63;90,100;101,110;104,99;104,18;108,6;111,6;114,4;111,2;101,2;98,2;96,2;84,2;80,4;82,6;89,7;94,19;95,86;85,75;64,52;18,3;14,0;12,8" o:connectangles="0,0,0,0,0,0,0,0,0,0,0,0,0,0,0,0,0,0,0,0,0,0,0,0,0,0,0,0,0,0,0,0,0,0,0,0,0,0"/>
                </v:shape>
                <v:shape id="Freeform 11" o:spid="_x0000_s1035" style="position:absolute;left:822;top:1284;width:38;height:107;visibility:visible;mso-wrap-style:square;v-text-anchor:top" coordsize="5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" path="m29,c26,,26,,26,,23,,23,,23,,5,,5,,5,,4,,,,,3,,4,2,6,4,6v6,,6,,6,c13,7,15,9,15,16v,,1,44,1,44c16,96,16,96,16,96v,20,,36,-1,45c14,147,13,150,10,150v,,-6,1,-6,1c2,151,1,153,1,154v,3,4,3,5,3c22,157,22,157,22,157v4,,4,,4,c28,157,28,157,28,157v23,,23,,23,c55,157,56,155,56,154v,-1,-1,-3,-3,-3c44,150,44,150,44,150v-5,,-6,-3,-7,-9c36,132,36,116,36,96v,-36,,-36,,-36c36,16,36,16,36,16,37,10,38,7,43,6v,,4,,4,c49,6,51,4,51,3,51,,47,,46,l29,xe" stroked="f">
                  <v:path arrowok="t" o:connecttype="custom" o:connectlocs="20,0;18,0;16,0;3,0;0,2;3,4;7,4;10,11;11,41;11,65;10,96;7,102;3,103;1,105;4,107;15,107;18,107;19,107;35,107;38,105;36,103;30,102;25,96;24,65;24,41;24,11;29,4;32,4;35,2;31,0;20,0" o:connectangles="0,0,0,0,0,0,0,0,0,0,0,0,0,0,0,0,0,0,0,0,0,0,0,0,0,0,0,0,0,0,0"/>
                </v:shape>
                <v:shape id="Freeform 12" o:spid="_x0000_s1036" style="position:absolute;left:866;top:1284;width:112;height:109;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" path="m148,v-3,,-3,,-3,c140,,140,,140,,125,,125,,125,v-2,,-6,,-6,3c119,4,119,6,123,6v7,,7,,7,c131,7,131,9,131,10v-1,7,-1,7,-1,7c126,30,100,97,88,127,85,120,50,26,50,26,47,18,44,12,44,9v,-1,1,-2,2,-2c53,6,53,6,53,6v3,,4,-2,4,-3c57,,52,,50,,35,,35,,35,,31,,31,,31,,26,,26,,26,,7,,7,,7,,4,,,,,3,,4,1,6,3,6v7,,7,,7,c17,8,20,10,24,21,75,148,75,148,75,148v3,9,5,12,8,12c86,160,86,158,89,151v4,-7,4,-7,4,-7c118,84,118,84,118,84,130,55,130,55,130,55,142,26,142,26,142,26,148,13,151,9,153,8v3,-2,7,-2,9,-2c165,6,166,4,166,3,166,1,164,,161,l148,xe" stroked="f">
                  <v:path arrowok="t" o:connecttype="custom" o:connectlocs="100,0;98,0;94,0;84,0;80,2;83,4;88,4;88,7;88,12;59,87;34,18;30,6;31,5;36,4;38,2;34,0;24,0;21,0;18,0;5,0;0,2;2,4;7,4;16,14;51,101;56,109;60,103;63,98;80,57;88,37;96,18;103,5;109,4;112,2;109,0;100,0" o:connectangles="0,0,0,0,0,0,0,0,0,0,0,0,0,0,0,0,0,0,0,0,0,0,0,0,0,0,0,0,0,0,0,0,0,0,0,0"/>
                </v:shape>
                <v:shape id="Freeform 13" o:spid="_x0000_s1037" style="position:absolute;left:984;top:1283;width:64;height:108;visibility:visible;mso-wrap-style:square;v-text-anchor:top" coordsize="9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" path="m84,1v-1,,-1,,-1,c75,2,75,2,75,2v,,-47,,-47,c26,2,26,2,26,2,5,2,5,2,5,2,4,2,,2,,5,,6,2,8,4,8v6,,6,,6,c16,9,17,12,18,18v,,,44,,44c18,98,18,98,18,98v,20,,36,-1,45c16,149,15,152,12,152v,,-5,1,-5,1c4,153,3,155,3,156v,3,4,3,5,3c25,159,25,159,25,159v3,,3,,3,c36,159,36,159,36,159v43,1,43,1,43,1c87,160,90,160,91,153v1,-4,3,-18,3,-20c94,132,94,129,91,129v-2,,-3,2,-3,4c86,141,84,144,80,146v-5,3,-14,3,-19,3c41,149,39,146,38,133v,-26,,-26,,-26c38,98,38,98,38,98v,-18,,-18,,-18c38,81,67,82,67,82v8,,9,4,10,6c77,94,77,94,77,94v,2,2,3,3,3c83,97,83,94,83,92,84,79,84,79,84,79v,,2,-12,2,-12c86,64,84,64,83,64v-4,3,-4,3,-4,3c78,69,75,69,70,70v-32,,-32,,-32,c38,13,38,13,38,13v,,28,,28,c77,15,78,17,79,19v1,7,1,7,1,7c80,30,82,30,83,30v1,,3,,3,-3c86,27,87,17,87,17v,-4,,-4,,-4c89,3,89,3,89,3,89,,87,,87,l84,1xe" stroked="f">
                  <v:path arrowok="t" o:connecttype="custom" o:connectlocs="57,1;57,1;51,1;19,1;18,1;3,1;0,3;3,5;7,5;12,12;12,42;12,66;12,97;8,103;5,103;2,105;5,107;17,107;19,107;25,107;54,108;62,103;64,90;62,87;60,90;54,99;42,101;26,90;26,72;26,66;26,54;46,55;52,59;52,63;54,65;57,62;57,53;59,45;57,43;54,45;48,47;26,47;26,9;45,9;54,13;54,18;57,20;59,18;59,11;59,9;61,2;59,0;57,1" o:connectangles="0,0,0,0,0,0,0,0,0,0,0,0,0,0,0,0,0,0,0,0,0,0,0,0,0,0,0,0,0,0,0,0,0,0,0,0,0,0,0,0,0,0,0,0,0,0,0,0,0,0,0,0,0"/>
                </v:shape>
                <v:shape id="Freeform 14" o:spid="_x0000_s1038" style="position:absolute;left:1066;top:1284;width:107;height:107;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" path="m35,c28,,28,,28,,25,,25,,25,,5,,5,,5,,4,,,,,3,,4,1,6,3,6v7,,7,,7,c15,7,17,10,17,16v1,44,1,44,1,44c18,96,18,96,18,96v,20,,36,-1,45c16,146,15,150,12,150v,,-6,1,-6,1c4,151,3,153,3,154v,3,4,3,5,3c26,157,26,157,26,157v1,,3,,3,c52,157,52,157,52,157v4,,5,-2,5,-3c57,153,56,151,54,151v-9,-1,-9,-1,-9,-1c40,150,39,147,38,141,37,132,37,116,37,96v,-4,,-4,,-4c37,91,62,92,62,92v2,1,2,1,2,1c64,93,71,102,71,102v15,21,15,21,15,21c89,126,89,126,89,126v10,14,17,23,25,27c120,156,125,157,136,157v15,,15,,15,c154,157,157,157,157,154v,-2,-1,-3,-3,-3c146,151,146,151,146,151v-5,-1,-13,-4,-24,-15c112,125,99,109,85,90v,,-3,-3,-4,-5c97,70,105,55,105,38,105,23,96,13,90,9,79,1,64,,52,l35,xm38,79v-1,,-1,,-1,-1c37,11,37,11,37,11v,,,,1,-1c39,10,45,9,51,9v21,,34,15,34,40c85,63,80,74,73,79v-5,3,-10,3,-15,3c49,82,40,81,38,79e" stroked="f">
                  <v:path arrowok="t" o:connecttype="custom" o:connectlocs="24,0;19,0;17,0;3,0;0,2;2,4;7,4;12,11;12,41;12,65;12,96;8,102;4,103;2,105;5,107;18,107;20,107;35,107;39,105;37,103;31,102;26,96;25,65;25,63;42,63;44,63;48,70;59,84;61,86;78,104;93,107;103,107;107,105;105,103;100,103;83,93;58,61;55,58;72,26;61,6;35,0;24,0;26,54;25,53;25,7;26,7;35,6;58,33;50,54;40,56;26,54" o:connectangles="0,0,0,0,0,0,0,0,0,0,0,0,0,0,0,0,0,0,0,0,0,0,0,0,0,0,0,0,0,0,0,0,0,0,0,0,0,0,0,0,0,0,0,0,0,0,0,0,0,0,0"/>
                  <o:lock v:ext="edit" verticies="t"/>
                </v:shape>
                <v:shape id="Freeform 15" o:spid="_x0000_s1039" style="position:absolute;left:1176;top:1282;width:55;height:111;visibility:visible;mso-wrap-style:square;v-text-anchor:top" coordsize="8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" path="m5,38v,14,4,27,27,46c41,91,41,91,41,91v18,15,23,23,23,36c64,140,54,152,36,152v-7,,-25,-2,-29,-19c7,126,7,126,7,126v,-2,,-4,-3,-4c1,122,1,125,1,126v,,,2,,2c,148,,148,,148v,6,,8,4,9c11,161,21,163,32,163v12,,23,-3,31,-9c77,145,81,130,81,119,81,103,76,90,51,70,45,65,45,65,45,65,26,49,21,43,21,32,21,19,30,10,45,10v16,,22,7,24,10c70,22,71,27,71,30v,1,1,4,3,4c77,34,77,30,77,27,78,7,78,7,78,7v,-1,,-1,,-1c78,3,75,3,75,3,68,2,68,2,68,2,62,1,56,,48,,22,,5,15,5,38e" stroked="f">
                  <v:path arrowok="t" o:connecttype="custom" o:connectlocs="3,26;22,57;28,62;43,86;24,104;5,91;5,86;3,83;1,86;1,87;0,101;3,107;22,111;43,105;55,81;35,48;31,44;14,22;31,7;47,14;48,20;50,23;52,18;53,5;53,4;51,2;46,1;33,0;3,26" o:connectangles="0,0,0,0,0,0,0,0,0,0,0,0,0,0,0,0,0,0,0,0,0,0,0,0,0,0,0,0,0"/>
                </v:shape>
                <v:shape id="Freeform 16" o:spid="_x0000_s1040" style="position:absolute;left:1253;top:1284;width:37;height:107;visibility:visible;mso-wrap-style:square;v-text-anchor:top" coordsize="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" path="m29,c25,,25,,25,,22,,22,,22,,5,,5,,5,,1,,,1,,3,,4,1,6,3,6v6,,6,,6,c12,7,14,9,15,16v,44,,44,,44c15,96,15,96,15,96v,20,,36,-1,45c13,147,12,150,9,150v,,-5,1,-5,1c1,151,,153,,154v,3,4,3,5,3c22,157,22,157,22,157v3,,3,,3,c28,157,28,157,28,157v22,,22,,22,c55,157,55,155,55,154v,-1,-1,-3,-3,-3c43,150,43,150,43,150v-5,,-6,-3,-7,-9c35,132,35,116,35,96v,-36,,-36,,-36c36,16,36,16,36,16v,-6,2,-9,6,-10c47,6,47,6,47,6v2,,3,-2,3,-3c50,,46,,45,l29,xe" stroked="f">
                  <v:path arrowok="t" o:connecttype="custom" o:connectlocs="20,0;17,0;15,0;3,0;0,2;2,4;6,4;10,11;10,41;10,65;9,96;6,102;3,103;0,105;3,107;15,107;17,107;19,107;34,107;37,105;35,103;29,102;24,96;24,65;24,41;24,11;28,4;32,4;34,2;30,0;20,0" o:connectangles="0,0,0,0,0,0,0,0,0,0,0,0,0,0,0,0,0,0,0,0,0,0,0,0,0,0,0,0,0,0,0"/>
                </v:shape>
                <v:shape id="Freeform 17" o:spid="_x0000_s1041" style="position:absolute;left:1300;top:1282;width:89;height:109;visibility:visible;mso-wrap-style:square;v-text-anchor:top" coordsize="1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" path="m4,5c4,5,,24,,27v,2,1,3,2,3c4,30,5,28,6,27,9,21,9,21,9,21v3,-5,7,-6,20,-6c29,15,51,15,57,15v,84,,84,,84c57,119,57,135,56,144v,6,-1,9,-4,9c52,153,46,154,46,154v-2,,-3,2,-3,3c43,160,46,160,47,160v17,,17,,17,c67,160,67,160,67,160v3,,3,,3,c93,160,93,160,93,160v4,,4,-2,4,-3c97,156,96,154,94,154v-9,-1,-9,-1,-9,-1c80,153,79,150,79,144,78,135,78,119,78,99v,-84,,-84,,-84c80,15,102,15,102,15v19,,23,5,23,10c125,25,126,27,126,27v,2,,5,3,5c129,32,132,32,132,28v,-7,,-7,,-7c132,5,132,5,132,5v,-1,,-4,-2,-4c127,2,127,2,127,2v-3,,-8,1,-17,1c33,3,33,3,33,3,17,2,17,2,17,2v,,-7,-1,-7,-1c8,,8,,8,,6,,5,2,4,5e" stroked="f">
                  <v:path arrowok="t" o:connecttype="custom" o:connectlocs="3,3;0,18;1,20;4,18;6,14;20,10;38,10;38,67;38,98;35,104;31,105;29,107;32,109;43,109;45,109;47,109;63,109;65,107;63,105;57,104;53,98;53,67;53,10;69,10;84,17;85,18;87,22;89,19;89,14;89,3;88,1;86,1;74,2;22,2;11,1;7,1;5,0;3,3" o:connectangles="0,0,0,0,0,0,0,0,0,0,0,0,0,0,0,0,0,0,0,0,0,0,0,0,0,0,0,0,0,0,0,0,0,0,0,0,0,0"/>
                </v:shape>
                <v:shape id="Freeform 18" o:spid="_x0000_s1042" style="position:absolute;left:1394;top:1284;width:102;height:10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" path="m132,v-5,,-5,,-5,c123,,123,,123,,113,,113,,113,v-4,,-5,1,-5,2c108,5,110,5,112,6v1,,3,,3,4c115,13,114,16,111,20,108,26,85,65,79,77,72,66,46,21,43,15,41,12,40,10,40,8v,-1,1,-2,2,-2c42,6,43,5,43,5v1,,3,-1,3,-2c46,1,44,,42,,27,,27,,27,,24,,24,,24,,20,,20,,20,,4,,4,,4,,,,,2,,3,,4,1,6,4,6v1,,5,1,8,3c16,11,21,17,25,23v7,11,35,56,36,59c64,88,65,92,65,103v,17,,17,,17c65,141,65,141,65,141v,4,-2,9,-5,9c54,151,54,151,54,151v-2,,-3,2,-3,3c51,157,54,157,56,157v16,,16,,16,c76,157,76,157,76,157v2,,2,,2,c101,157,101,157,101,157v4,,4,-2,4,-3c105,153,104,151,102,151v-9,-1,-9,-1,-9,-1c89,150,87,147,86,141v,-21,,-21,,-21c86,103,86,103,86,103v,-7,,-13,3,-20c92,75,121,27,127,18v5,-5,7,-8,11,-10c141,6,144,6,146,6v4,,5,-2,5,-4c151,1,150,,146,l132,xe" stroked="f">
                  <v:path arrowok="t" o:connecttype="custom" o:connectlocs="89,0;86,0;83,0;76,0;73,1;76,4;78,7;75,14;53,52;29,10;27,5;28,4;29,3;31,2;28,0;18,0;16,0;14,0;3,0;0,2;3,4;8,6;17,16;41,56;44,70;44,82;44,96;41,102;36,103;34,105;38,107;49,107;51,107;53,107;68,107;71,105;69,103;63,102;58,96;58,82;58,70;60,57;86,12;93,5;99,4;102,1;99,0;89,0" o:connectangles="0,0,0,0,0,0,0,0,0,0,0,0,0,0,0,0,0,0,0,0,0,0,0,0,0,0,0,0,0,0,0,0,0,0,0,0,0,0,0,0,0,0,0,0,0,0,0,0"/>
                </v:shape>
                <v:shape id="Freeform 19" o:spid="_x0000_s1043" style="position:absolute;left:1542;top:1282;width:111;height:111;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" path="m,81v,40,26,82,81,82c129,163,164,127,164,78,164,31,131,,82,,23,,,50,,81m23,76c23,35,45,10,81,10v29,,61,23,61,74c142,149,96,152,87,152,49,152,23,121,23,76e" stroked="f">
                  <v:path arrowok="t" o:connecttype="custom" o:connectlocs="0,55;55,111;111,53;56,0;0,55;16,52;55,7;96,57;59,104;16,52" o:connectangles="0,0,0,0,0,0,0,0,0,0"/>
                  <o:lock v:ext="edit" verticies="t"/>
                </v:shape>
                <v:shape id="Freeform 20" o:spid="_x0000_s1044" style="position:absolute;left:1666;top:1283;width:62;height:108;visibility:visible;mso-wrap-style:square;v-text-anchor:top" coordsize="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" path="m87,1v-1,,-1,,-1,c80,2,80,2,80,2v-2,,-2,,-2,c78,2,28,2,28,2v-3,,-3,,-3,c4,2,4,2,4,2,3,2,,2,,5,,6,1,8,3,8v6,,6,,6,c15,9,17,12,17,18v,,,44,,44c17,98,17,98,17,98v,20,,36,-1,45c16,149,15,152,12,152v,,-6,1,-6,1c4,153,3,155,3,156v,3,3,3,5,3c24,159,24,159,24,159v4,,4,,4,c30,159,30,159,30,159v23,,23,,23,c57,159,58,157,58,156v,-1,-1,-3,-4,-3c45,152,45,152,45,152v-4,,-6,-3,-6,-9c38,134,38,118,38,98v,-17,,-17,,-17c45,81,64,81,68,81v6,1,9,4,10,7c79,94,79,94,79,94v,1,,1,,1c79,97,80,98,82,98v3,,3,-4,3,-6c85,79,85,79,85,79,87,67,87,67,87,67v,-3,-2,-3,-2,-3c83,64,82,65,81,66v-1,3,-3,3,-8,4c64,70,64,70,64,70v-26,,-26,,-26,c38,14,38,14,38,14v,-1,31,,31,c77,14,81,17,82,19v,,2,7,2,7c84,30,86,30,87,30v1,,2,,3,-3c90,27,91,17,91,17v,-4,,-4,,-4c92,6,92,6,92,6v,-3,,-3,,-3c92,1,91,,90,l87,1xe" stroked="f">
                  <v:path arrowok="t" o:connecttype="custom" o:connectlocs="59,1;58,1;54,1;53,1;19,1;17,1;3,1;0,3;2,5;6,5;11,12;11,42;11,67;11,97;8,103;4,104;2,106;5,108;16,108;19,108;20,108;36,108;39,106;36,104;30,103;26,97;26,67;26,55;46,55;53,60;53,64;53,65;55,67;57,62;57,54;59,46;57,43;55,45;49,48;43,48;26,48;26,10;47,10;55,13;57,18;59,20;61,18;61,12;61,9;62,4;62,2;61,0;59,1" o:connectangles="0,0,0,0,0,0,0,0,0,0,0,0,0,0,0,0,0,0,0,0,0,0,0,0,0,0,0,0,0,0,0,0,0,0,0,0,0,0,0,0,0,0,0,0,0,0,0,0,0,0,0,0,0"/>
                </v:shape>
                <v:rect id="Rectangle 49" o:spid="_x0000_s1045" style="position:absolute;left:244;top:1472;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22" o:spid="_x0000_s1046" style="position:absolute;left:227;top:1555;width:222;height:168;visibility:visible;mso-wrap-style:square;v-text-anchor:top" coordsize="3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" path="m245,8v,,-78,163,-86,178c158,183,74,10,74,10,70,2,68,,65,,63,,60,1,59,8,27,214,27,214,27,214v-1,12,-4,23,-12,24c15,238,6,239,6,239v-2,,-6,,-6,3c,247,5,247,6,247v20,-1,20,-1,20,-1c38,246,38,246,38,246v10,,10,,10,c71,247,71,247,71,247v4,,8,-1,8,-5c79,240,77,239,74,239,61,238,61,238,61,238v-6,-2,-9,-5,-9,-10c53,214,53,214,53,214v,,14,-110,16,-124c71,94,84,121,84,121v18,37,18,37,18,37c105,167,130,215,138,230v1,2,1,2,1,2c144,241,147,246,150,246v3,,5,-3,12,-18c162,228,231,85,231,85v,1,19,138,19,138c250,226,250,228,250,230v,4,-1,6,-2,6c246,237,244,238,244,240v,3,4,4,10,5c267,246,310,247,318,247v6,,9,-2,9,-5c327,239,323,239,322,239v-5,,-11,,-20,-3c293,233,290,224,287,205,259,10,259,10,259,10,258,3,256,,252,v-3,,-5,3,-7,8e" stroked="f">
                  <v:path arrowok="t" o:connecttype="custom" o:connectlocs="166,5;108,127;50,7;44,0;40,5;18,146;10,162;4,163;0,165;4,168;18,167;26,167;33,167;48,168;54,165;50,163;41,162;35,155;36,146;47,61;57,82;69,107;94,156;94,158;102,167;110,155;157,58;170,152;170,156;168,161;166,163;172,167;216,168;222,165;219,163;205,161;195,139;176,7;171,0;166,5" o:connectangles="0,0,0,0,0,0,0,0,0,0,0,0,0,0,0,0,0,0,0,0,0,0,0,0,0,0,0,0,0,0,0,0,0,0,0,0,0,0,0,0"/>
                </v:shape>
                <v:shape id="Freeform 23" o:spid="_x0000_s1047" style="position:absolute;left:460;top:1558;width:109;height:165;visibility:visible;mso-wrap-style:square;v-text-anchor:top" coordsize="1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" path="m147,1v-1,,-1,,-1,c132,3,132,3,132,3v-5,,-57,,-79,c37,3,37,3,37,3v-4,,-4,,-4,c33,3,8,2,8,2,4,2,,3,,6v,4,4,4,6,4c18,11,18,11,18,11v11,2,13,7,13,17c32,38,32,47,32,95v,55,,55,,55c32,179,32,204,30,217v-1,11,-3,16,-8,17c11,235,11,235,11,235v-3,,-6,1,-6,4c5,241,7,243,12,243v22,-1,22,-1,22,-1c52,242,52,242,52,242v32,1,32,1,32,1c94,243,94,243,94,243v45,,45,,45,c151,243,154,243,157,235v1,-7,4,-28,4,-36c161,196,161,193,158,193v-3,,-4,2,-5,5c151,211,147,218,140,221v-8,4,-22,4,-30,4c78,225,74,220,73,199v,-36,,-36,,-36c73,150,73,150,73,150v,-25,,-25,,-25c73,123,74,123,74,123v7,,39,,45,1c129,125,134,129,136,136v,,1,8,1,8c137,147,137,147,137,147v,2,2,3,4,3c145,150,145,146,145,144v,-10,,-10,,-10c146,123,146,123,146,123v2,-20,2,-20,2,-20c148,99,148,99,148,99v,-2,-1,-3,-3,-3c144,96,142,98,140,100v-3,4,-7,4,-15,5c120,105,103,106,75,106v-1,,-2,-1,-2,-3c73,23,73,23,73,23v,-2,1,-2,2,-2c81,21,114,21,119,22v16,2,19,6,21,11c142,37,142,43,142,44v,2,,5,3,5c148,49,149,46,149,45v,,1,-14,1,-14c151,24,151,24,151,24v,,2,-17,2,-17c153,4,153,4,153,4v,-1,,-4,-2,-4l147,1xe" stroked="f">
                  <v:path arrowok="t" o:connecttype="custom" o:connectlocs="100,1;99,1;89,2;36,2;25,2;22,2;5,1;0,4;4,7;12,7;21,19;22,65;22,102;20,147;15,159;7,160;3,162;8,165;23,164;35,164;57,165;64,165;94,165;106,160;109,135;107,131;104,134;95,150;74,153;49,135;49,111;49,102;49,85;50,84;81,84;92,92;93,98;93,100;95,102;98,98;98,91;99,84;100,70;100,67;98,65;95,68;85,71;51,72;49,70;49,16;51,14;81,15;95,22;96,30;98,33;101,31;102,21;102,16;104,5;104,3;102,0;100,1" o:connectangles="0,0,0,0,0,0,0,0,0,0,0,0,0,0,0,0,0,0,0,0,0,0,0,0,0,0,0,0,0,0,0,0,0,0,0,0,0,0,0,0,0,0,0,0,0,0,0,0,0,0,0,0,0,0,0,0,0,0,0,0,0,0"/>
                </v:shape>
                <v:shape id="Freeform 24" o:spid="_x0000_s1048" style="position:absolute;left:596;top:1559;width:114;height:164;visibility:visible;mso-wrap-style:square;v-text-anchor:top" coordsize="16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" path="m68,1c51,1,51,1,51,1,35,1,35,1,35,1,8,,8,,8,,4,,,1,,4,,8,5,8,7,8,17,9,17,9,17,9v10,2,12,7,13,17c30,36,30,45,30,93v,55,,55,,55c30,177,30,202,29,215v-2,11,-3,16,-9,17c20,232,9,233,9,233v-2,,-6,1,-6,4c3,240,9,240,10,240v22,,22,,22,c32,240,50,240,50,240v49,1,49,1,49,1c142,241,142,241,142,241v16,,18,-1,20,-9c165,223,167,200,167,196v,-3,,-6,-3,-6c160,190,160,193,160,195v-1,6,-5,15,-8,19c144,222,133,222,115,222v-25,,-32,-2,-37,-6c71,210,71,188,71,148v,-55,,-55,,-55c71,45,71,36,72,26,73,14,75,10,83,9,95,8,95,8,95,8v4,,7,-1,7,-4c102,1,98,,94,l68,1xe" stroked="f">
                  <v:path arrowok="t" o:connecttype="custom" o:connectlocs="46,1;35,1;24,1;5,0;0,3;5,5;12,6;20,18;20,63;20,101;20,146;14,158;6,159;2,161;7,163;22,163;34,163;68,164;97,164;111,158;114,133;112,129;109,133;104,146;79,151;53,147;48,101;48,63;49,18;57,6;65,5;70,3;64,0;46,1" o:connectangles="0,0,0,0,0,0,0,0,0,0,0,0,0,0,0,0,0,0,0,0,0,0,0,0,0,0,0,0,0,0,0,0,0,0"/>
                </v:shape>
                <v:shape id="Freeform 25" o:spid="_x0000_s1049" style="position:absolute;left:725;top:1559;width:124;height:164;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" path="m82,222c72,218,72,213,72,192v,-74,,-74,,-74c72,116,72,116,73,116v13,1,13,1,13,1c98,117,105,119,112,124v,,,,,c139,143,142,174,142,186v,38,-31,40,-37,40c98,226,91,225,82,222m84,15v28,,39,29,39,48c123,78,118,89,110,96v-5,5,-13,6,-22,6c73,101,73,101,73,101v-1,,-1,-1,-1,-3c72,20,72,20,72,20v,-3,,-4,2,-4c74,16,84,15,84,15m74,1c51,1,51,1,51,1,39,1,39,1,39,1,8,,8,,8,,4,,,1,,4,,8,4,8,6,8,19,9,19,9,19,9v10,2,12,7,13,17c32,36,32,45,32,93v,55,,55,,55c32,177,32,202,31,215v-2,9,-3,16,-9,17c22,232,11,233,11,233v-3,,-6,1,-6,4c5,241,10,241,12,241v22,-1,22,-1,22,-1c34,240,52,240,52,240v24,1,24,1,24,1c76,241,88,241,88,241v10,,10,,10,c156,241,183,206,183,172v,-36,-29,-59,-57,-69c145,88,157,73,157,49,157,37,152,,89,l74,1xe" stroked="f">
                  <v:path arrowok="t" o:connecttype="custom" o:connectlocs="56,151;49,131;49,80;49,79;58,80;76,84;76,84;96,127;71,154;56,151;57,10;83,43;75,65;60,69;49,69;49,67;49,14;50,11;57,10;50,1;35,1;26,1;5,0;0,3;4,5;13,6;22,18;22,63;22,101;21,146;15,158;7,159;3,161;8,164;23,163;35,163;51,164;60,164;66,164;124,117;85,70;106,33;60,0;50,1" o:connectangles="0,0,0,0,0,0,0,0,0,0,0,0,0,0,0,0,0,0,0,0,0,0,0,0,0,0,0,0,0,0,0,0,0,0,0,0,0,0,0,0,0,0,0,0"/>
                  <o:lock v:ext="edit" verticies="t"/>
                </v:shape>
                <v:shape id="Freeform 26" o:spid="_x0000_s1050" style="position:absolute;left:870;top:1557;width:176;height:169;visibility:visible;mso-wrap-style:square;v-text-anchor:top" coordsize="25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" path="m45,115c45,29,93,17,121,17v54,,92,47,92,113c213,222,162,232,141,232,84,232,45,184,45,115m,125v,59,40,124,127,124c205,249,259,195,259,119,259,46,210,,131,,41,,,65,,125e" stroked="f">
                  <v:path arrowok="t" o:connecttype="custom" o:connectlocs="31,78;82,12;145,88;96,157;31,78;0,85;86,169;176,81;89,0;0,85" o:connectangles="0,0,0,0,0,0,0,0,0,0"/>
                  <o:lock v:ext="edit" verticies="t"/>
                </v:shape>
                <v:shape id="Freeform 27" o:spid="_x0000_s1051" style="position:absolute;left:1061;top:1559;width:172;height:167;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" path="m220,1v-9,,-9,,-9,c210,1,174,,174,v-3,,-7,1,-7,4c167,8,171,8,173,8v11,1,11,1,11,1c195,11,197,16,197,26v1,10,1,19,1,67c198,132,198,132,198,132v,34,-1,61,-18,78c165,225,145,227,137,227v-11,,-25,-2,-39,-13c85,204,74,187,74,137v,-44,,-44,,-44c74,45,74,36,74,26,75,14,78,10,85,9,94,8,94,8,94,8v2,,6,,6,-4c100,1,96,,92,,69,1,69,1,69,1,54,1,54,1,54,1,37,1,37,1,37,1,8,,8,,8,,4,,,1,,4,,8,4,8,6,8,18,9,18,9,18,9v10,2,13,7,13,17c32,36,32,45,32,93v,46,,46,,46c32,179,41,206,60,223v24,22,57,22,71,22c149,245,173,242,197,222v26,-23,30,-59,30,-96c227,93,227,93,227,93v,-48,,-57,1,-67c228,14,231,10,239,9v,,9,-1,9,-1c251,8,254,7,254,4,254,1,250,,247,l220,1xe" stroked="f">
                  <v:path arrowok="t" o:connecttype="custom" o:connectlocs="149,1;143,1;118,0;113,3;117,5;125,6;133,18;134,63;134,90;122,143;93,155;66,146;50,93;50,63;50,18;58,6;64,5;68,3;62,0;47,1;37,1;25,1;5,0;0,3;4,5;12,6;21,18;22,63;22,95;41,152;89,167;133,151;154,86;154,63;154,18;162,6;168,5;172,3;167,0;149,1" o:connectangles="0,0,0,0,0,0,0,0,0,0,0,0,0,0,0,0,0,0,0,0,0,0,0,0,0,0,0,0,0,0,0,0,0,0,0,0,0,0,0,0"/>
                </v:shape>
                <v:shape id="Freeform 28" o:spid="_x0000_s1052" style="position:absolute;left:1252;top:1559;width:170;height:164;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" path="m73,123v-2,-1,-2,-2,-2,-5c71,22,71,22,71,22v,-3,,-3,2,-4c76,17,81,17,90,17v17,,47,12,47,57c137,103,126,115,119,120v-6,4,-10,6,-22,6c88,126,79,125,73,123m74,1c51,1,51,1,51,1,38,1,38,1,38,1,8,,8,,8,,4,,,1,,4,,8,4,8,6,8,18,9,18,9,18,9v11,2,13,7,13,17c32,36,32,45,32,93v,55,,55,,55c32,177,32,202,30,215v-1,9,-2,16,-8,17c11,233,11,233,11,233v-3,,-6,1,-6,4c5,241,10,241,12,241v26,-1,26,-1,26,-1c50,240,50,240,50,240v11,,11,,11,c97,241,97,241,97,241v2,,7,,7,-4c104,236,103,233,99,233,84,232,84,232,84,232,76,231,73,225,72,215,71,202,71,177,71,148v,-5,,-5,,-5c71,142,71,142,73,142v27,,27,,27,c102,142,104,143,105,144v,,15,21,15,21c136,188,136,188,136,188v19,25,30,39,44,46c188,239,197,241,214,241v30,,30,,30,c246,241,251,241,251,237v,-1,-1,-4,-5,-4c237,232,237,232,237,232v-5,-1,-17,-3,-35,-21c186,194,168,171,145,142v,,-10,-12,-11,-13c163,105,176,84,176,58,176,35,162,19,154,14,136,2,115,,96,l74,1xe" stroked="f">
                  <v:path arrowok="t" o:connecttype="custom" o:connectlocs="49,84;48,80;48,15;49,12;61,12;93,50;81,82;66,86;49,84;50,1;35,1;26,1;5,0;0,3;4,5;12,6;21,18;22,63;22,101;20,146;15,158;7,159;3,161;8,164;26,163;34,163;41,163;66,164;70,161;67,159;57,158;49,146;48,101;48,97;49,97;68,97;71,98;81,112;92,128;122,159;145,164;165,164;170,161;167,159;161,158;137,144;98,97;91,88;119,39;104,10;65,0;50,1" o:connectangles="0,0,0,0,0,0,0,0,0,0,0,0,0,0,0,0,0,0,0,0,0,0,0,0,0,0,0,0,0,0,0,0,0,0,0,0,0,0,0,0,0,0,0,0,0,0,0,0,0,0,0,0"/>
                  <o:lock v:ext="edit" verticies="t"/>
                </v:shape>
                <v:shape id="Freeform 29" o:spid="_x0000_s1053" style="position:absolute;left:1426;top:1556;width:180;height:169;visibility:visible;mso-wrap-style:square;v-text-anchor:top" coordsize="2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" path="m31,12c29,198,29,198,29,198v-1,28,-2,36,-10,39c15,238,9,238,5,238v-1,,-5,,-5,4c,246,4,246,7,246v29,-1,29,-1,29,-1c41,245,41,245,41,245v9,,9,,9,c80,246,80,246,80,246v3,,8,,8,-4c88,238,84,238,82,238v-4,,-10,,-16,-2c59,234,56,223,56,202v,,-4,-128,-4,-131c54,72,59,77,59,77v13,15,41,45,68,72c169,191,169,191,169,191v51,51,51,51,51,51c224,246,227,249,231,249v5,,5,-5,5,-10c240,40,240,40,240,40v,-18,2,-24,11,-26c251,14,260,13,260,13v4,,6,-2,6,-4c266,5,262,5,258,5,233,6,233,6,233,6v-6,,-6,,-6,c216,6,216,6,216,6,189,5,189,5,189,5v-4,,-9,,-9,4c180,12,183,13,186,13v5,,12,,17,2c209,17,212,22,213,42v,,3,133,3,141c215,183,215,183,215,183v,,-22,-23,-22,-23c146,111,146,111,146,111,98,64,49,11,49,10,46,7,46,7,46,7,42,3,39,,36,,32,,31,7,31,12e" stroked="f">
                  <v:path arrowok="t" o:connecttype="custom" o:connectlocs="21,8;20,134;13,161;3,162;0,164;5,167;24,166;28,166;34,166;54,167;60,164;55,162;45,160;38,137;35,48;40,52;86,101;114,130;149,164;156,169;160,162;162,27;170,10;176,9;180,6;175,3;158,4;154,4;146,4;128,3;122,6;126,9;137,10;144,29;146,124;145,124;131,109;99,75;33,7;31,5;24,0;21,8" o:connectangles="0,0,0,0,0,0,0,0,0,0,0,0,0,0,0,0,0,0,0,0,0,0,0,0,0,0,0,0,0,0,0,0,0,0,0,0,0,0,0,0,0,0"/>
                </v:shape>
                <v:shape id="Freeform 30" o:spid="_x0000_s1054" style="position:absolute;left:1616;top:1558;width:109;height:165;visibility:visible;mso-wrap-style:square;v-text-anchor:top" coordsize="1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" path="m147,1v-2,,-2,,-2,c145,1,132,3,132,3v-5,,-57,,-79,c37,3,37,3,37,3v-4,,-4,,-4,c33,3,8,2,8,2,4,2,,3,,6v,4,4,4,6,4c18,11,18,11,18,11v11,2,13,7,13,17c32,38,32,47,32,95v,55,,55,,55c32,179,32,204,30,217v-1,9,-2,16,-8,17c11,235,11,235,11,235v-3,,-6,1,-6,4c5,243,10,243,12,243v22,-1,22,-1,22,-1c34,242,52,242,52,242v32,1,32,1,32,1c94,243,94,243,94,243v45,,45,,45,c151,243,154,243,157,235v1,-7,4,-28,4,-36c161,196,161,193,158,193v-3,,-4,2,-5,5c151,211,147,218,140,221v-8,4,-22,4,-30,4c78,225,74,220,73,199v,-36,,-36,,-36c73,150,73,150,73,150v,-25,,-25,,-25c73,123,74,123,74,123v7,,39,,45,1c129,125,134,129,136,136v1,8,1,8,1,8c137,147,137,147,137,147v,2,2,3,4,3c144,150,144,146,144,144v1,-11,1,-11,1,-11c146,123,146,123,146,123v2,-20,2,-20,2,-20c148,99,148,99,148,99v,-2,-1,-3,-3,-3c143,96,142,98,140,100v-3,3,-8,4,-15,5c120,105,102,106,75,106v-1,,-2,-1,-2,-3c73,23,73,23,73,23v,-2,1,-2,2,-2c81,21,114,21,119,22v16,2,19,6,21,11c142,37,142,43,142,44v,2,,5,3,5c148,49,149,46,149,45v,,1,-14,1,-14c151,24,151,24,151,24v,,2,-17,2,-17c153,4,153,4,153,4,153,1,152,,151,r-4,1xe" stroked="f">
                  <v:path arrowok="t" o:connecttype="custom" o:connectlocs="100,1;98,1;89,2;36,2;25,2;22,2;5,1;0,4;4,7;12,7;21,19;22,65;22,102;20,147;15,159;7,160;3,162;8,165;23,164;35,164;57,165;64,165;94,165;106,160;109,135;107,131;104,134;95,150;74,153;49,135;49,111;49,102;49,85;50,84;81,84;92,92;93,98;93,100;95,102;97,98;98,90;99,84;100,70;100,67;98,65;95,68;85,71;51,72;49,70;49,16;51,14;81,15;95,22;96,30;98,33;101,31;102,21;102,16;104,5;104,3;102,0;100,1" o:connectangles="0,0,0,0,0,0,0,0,0,0,0,0,0,0,0,0,0,0,0,0,0,0,0,0,0,0,0,0,0,0,0,0,0,0,0,0,0,0,0,0,0,0,0,0,0,0,0,0,0,0,0,0,0,0,0,0,0,0,0,0,0,0"/>
                </v:shape>
                <v:shape id="Freeform 31" o:spid="_x0000_s1055" style="position:absolute;left:569;top:215;width:862;height:953;visibility:visible;mso-wrap-style:square;v-text-anchor:top" coordsize="127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" path="m601,1396c548,1344,483,1316,420,1289v-5,-2,-5,-2,-5,-2c414,1286,381,1274,381,1274v-4,-1,-6,-2,-8,-3c367,1268,367,1268,367,1268v,1,,1,,1c161,1196,35,1026,29,813v,-8,,-17,,-27c29,754,31,721,34,686v3,-20,9,-67,9,-69c62,509,62,509,62,509v2,-11,3,-17,3,-20c67,483,67,483,67,483v-1,,-1,,-1,c67,468,68,449,68,431,68,356,49,309,6,278v,-1,,-1,,-1c,272,,272,,272,92,152,92,152,92,152v-2,-3,-2,-3,-2,-3c82,139,78,129,77,119,76,105,76,105,76,105v13,5,13,5,13,5c97,113,105,116,114,118v4,1,4,1,4,1c209,,209,,209,v4,7,4,7,4,7c230,36,261,50,306,50v19,,41,-2,68,-7c374,43,464,29,465,29v63,-7,74,-9,76,-9c547,19,547,19,547,19v18,-1,37,-2,57,-2c643,17,686,20,731,27v,,64,9,64,9c875,49,875,49,875,49v11,2,25,3,38,3c949,52,974,44,992,27v3,-4,7,-8,10,-12c1011,4,1011,4,1011,4v84,111,84,111,84,111c1099,113,1099,113,1099,113v13,-5,32,-12,56,-21c1155,92,1167,88,1171,87v31,-12,56,-19,77,-24c1264,60,1264,60,1264,60v-7,15,-7,15,-7,15c1252,88,1247,98,1241,106v-10,16,-10,16,-10,16c1248,115,1248,115,1248,115v1,,13,-5,23,-9c1260,126,1260,126,1260,126v-6,11,-28,46,-48,61c1207,191,1207,191,1207,191v3,4,3,4,3,4c1210,195,1211,196,1211,196v2,3,3,9,3,14c1214,216,1213,221,1211,225v-2,5,-6,11,-12,18c1195,247,1195,247,1195,247v23,29,23,29,23,29c1213,280,1213,280,1213,280v-43,32,-64,83,-64,154c1149,436,1149,436,1149,436v,4,,7,,11c1149,464,1150,481,1152,500v11,69,11,69,11,69c1171,616,1175,640,1175,641v2,20,8,73,8,77c1186,783,1186,789,1186,790v,2,,5,,8c1186,913,1148,1029,1086,1101v-2,2,-2,2,-2,2c1044,1152,989,1219,838,1272v-84,31,-159,61,-224,118c614,1390,614,1390,614,1390v-3,3,-3,3,-3,3c609,1395,609,1395,609,1395v-4,6,-4,6,-4,6l601,1396xe" stroked="f">
                  <v:path arrowok="t" o:connecttype="custom" o:connectlocs="285,877;258,867;249,863;20,553;23,467;42,346;45,329;46,293;4,188;62,103;52,81;60,75;80,81;144,5;254,29;367,14;410,12;539,24;619,35;680,10;743,78;783,63;846,43;853,51;835,83;862,72;822,127;821,133;823,143;813,165;826,188;779,295;779,304;789,387;802,488;804,543;735,750;416,946;414,948;410,953" o:connectangles="0,0,0,0,0,0,0,0,0,0,0,0,0,0,0,0,0,0,0,0,0,0,0,0,0,0,0,0,0,0,0,0,0,0,0,0,0,0,0,0"/>
                </v:shape>
                <v:shape id="Freeform 32" o:spid="_x0000_s1056" style="position:absolute;left:565;top:208;width:874;height:964;visibility:visible;mso-wrap-style:square;v-text-anchor:top" coordsize="12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" path="m445,234c411,216,362,217,334,210v-28,-7,-32,-9,-32,-9c313,203,323,206,335,208v38,4,79,6,110,20c463,235,473,253,477,272v-7,-15,-18,-30,-32,-38m752,668v29,36,31,36,55,60c794,722,765,695,749,675,725,645,714,619,710,591v,,14,41,42,77m562,345v-23,-3,-43,7,-61,30c478,382,464,391,447,409v-13,-4,-28,-12,-32,-15c418,387,422,382,429,379v-6,-3,-16,-8,-14,-15c418,352,434,359,452,352v-7,-4,-16,-9,-12,-19c443,323,459,324,471,327v-7,-6,-8,-18,-1,-23c478,300,494,301,494,301v,-8,7,-14,11,-21c498,282,493,291,491,297v-23,-2,-34,9,-28,24c452,318,440,320,436,330,408,313,365,301,335,299v-4,,-6,,-10,-1c322,295,319,286,318,282v-4,-13,-10,-31,-23,-37c323,249,397,263,443,282,409,257,317,245,261,231,219,222,162,204,126,179,106,164,95,148,93,129v25,9,47,14,76,20c189,153,205,156,233,162v27,5,65,17,65,17c358,196,425,185,483,205v26,10,25,42,29,66c518,277,518,277,518,277v,34,17,48,44,68m774,670v29,35,56,54,62,58c836,728,796,691,788,676v67,52,120,73,145,91c923,765,912,764,906,771v-5,8,-1,20,-5,31c899,810,894,811,891,811v-5,-31,-30,-36,-30,-36c867,782,875,790,877,801v-24,-4,-68,-31,-68,-32c786,771,758,768,743,758v-17,-11,18,-13,4,-24c740,729,733,734,728,726v-4,-5,9,-17,4,-28c728,690,721,691,715,696v-6,6,-10,29,-28,25c677,718,680,700,669,692v-8,-6,-18,-6,-24,1c637,700,639,711,639,711,618,669,638,578,638,578v-22,59,-22,110,-5,141c628,716,619,707,616,702v-4,-11,-11,-26,-10,-41c593,684,619,727,609,727v-9,,-9,-17,-20,-22c578,699,574,709,570,705v-5,-4,18,-21,-2,-33c557,666,552,678,543,673v-9,-5,-21,-3,-21,-3c518,649,544,556,544,556v16,8,38,-5,38,-5c593,573,617,555,627,547v8,-7,10,-12,19,-16c656,526,667,533,677,528v11,-4,14,-11,14,-11c704,529,721,574,728,589v23,51,46,81,46,81m935,783v2,11,-12,18,-22,19c910,803,910,803,910,803v,-10,-2,-29,8,-31c929,770,933,775,935,783m692,506v-6,1,-2,4,-16,14c673,522,663,524,655,523v2,-4,6,-8,1,-18c651,495,643,492,639,492v6,4,10,9,13,15c654,512,653,518,648,522v-4,1,-10,4,-13,8c638,517,627,498,617,495v9,12,16,19,11,39c625,540,599,558,592,552v-13,-11,-3,-20,-7,-33c583,517,583,514,581,515v3,12,-2,17,-1,30c571,548,567,549,561,548v-3,-3,-6,-9,-4,-19c559,520,567,508,574,498v,,-4,2,-7,5c555,514,550,527,550,537v1,4,1,8,5,11c552,548,540,548,537,541v-7,-14,3,-27,10,-36c554,497,564,492,564,492v15,-7,38,-4,54,-7c634,483,647,486,661,490v13,4,21,9,31,16m416,356v-8,4,-6,10,-5,14c414,376,420,379,420,379v-3,2,-8,7,-11,12c401,386,389,380,379,376,360,365,341,358,321,360v-5,,-18,5,-22,6c285,364,265,352,260,346v24,3,41,2,55,2c340,346,356,342,356,342v20,8,35,14,60,14m1138,317v-18,59,-70,51,-89,40c1068,351,1076,334,1076,334v26,3,44,-2,62,-17m1069,333v-1,7,-16,18,-31,21c1038,354,1036,342,1020,343v-9,1,-9,2,-15,4c1007,343,1007,337,1004,332v-1,-1,-2,-2,-4,-2c996,330,991,331,986,334v-5,4,-11,3,-15,5c963,341,958,346,952,355v-1,1,-4,,-7,c941,354,880,363,880,363v-11,-1,-27,,-47,-6c833,357,850,349,841,334v,,82,-18,114,-27c988,298,1005,292,1016,287v-2,7,6,21,19,31c1044,325,1062,332,1069,333t-634,2c434,339,435,345,442,350v-5,1,-15,1,-21,3c385,351,349,340,328,305v9,,18,-1,31,2c379,312,408,320,435,335m322,306v3,3,9,17,28,31c339,340,328,341,310,342v-23,1,-44,-1,-44,-1c232,338,188,296,177,280v23,13,54,22,78,25c279,308,302,309,322,306m691,256v1,,3,-1,5,-1c698,263,689,266,684,267v-4,1,-6,-3,-7,-5c677,259,677,256,675,254v,-1,,-2,2,-3c680,255,685,258,691,256t498,8c1169,293,1130,317,1116,323v-11,5,-25,9,-48,3c1056,323,1045,318,1037,312v-16,-13,-15,-21,-15,-25c1023,284,1028,277,1033,279v57,14,138,-3,156,-15m270,239v41,7,39,44,49,60c284,301,269,302,242,296,148,275,130,230,104,170v46,41,147,66,166,69m698,232v-1,3,1,2,4,5c702,242,698,246,694,249v-4,2,-10,3,-14,c678,248,672,246,672,246v,-9,11,-14,19,-17c694,228,697,229,698,232t-57,-3c651,232,668,249,672,257v1,7,-2,14,-6,19c662,277,658,281,656,285v1,-4,,-8,-2,-11c650,271,645,267,644,262v-15,1,-37,1,-45,-6c599,253,598,250,595,247v4,-1,22,1,31,1c636,248,648,248,651,252v,2,-2,2,-3,2c647,255,646,254,645,255v3,4,9,5,14,4c661,257,663,255,661,251v-3,-5,-9,-6,-17,-8c635,242,592,242,592,242v-5,-5,-15,-13,-21,-16c570,223,574,220,576,221v17,6,46,6,65,8m1076,236v-2,8,-15,19,-25,24c1040,267,1024,271,1018,279v-7,7,-69,24,-99,32c890,318,866,325,838,329v-5,-4,-13,-4,-19,-3c827,311,824,301,811,297,953,246,953,246,953,246v26,-8,59,-17,81,-18c1049,232,1058,236,1076,236m687,221v,2,-1,3,-2,5c684,229,681,232,675,230v-1,-5,2,-10,7,-13c684,216,687,218,687,221t-15,-7c673,218,673,227,666,230v-12,6,-20,-7,-30,-10c618,217,596,221,578,216v5,-7,13,-14,22,-17c612,195,633,190,649,195v15,5,22,13,23,19m996,211v11,4,29,12,21,14c954,236,912,253,804,295v-4,,-8,,-12,2c793,291,793,285,786,278v-5,-5,-13,-7,-26,-3c792,255,824,234,860,221v29,-11,60,-16,93,-17c974,204,986,207,996,211t214,21c1207,239,1202,247,1192,255v-20,17,-119,31,-156,19c1076,258,1080,244,1082,234v30,-1,75,-5,125,-26c1213,206,1214,225,1210,232m612,189v-14,2,-31,5,-42,24c565,209,567,201,572,194v4,-5,19,-11,40,-5m1259,133v-6,16,-27,53,-50,65c1177,216,1132,223,1098,227v-28,4,-49,-1,-59,-4c1039,223,1029,219,1025,217v52,-28,114,-47,180,-64c1242,140,1246,139,1259,133t-2,-50c1238,125,1226,138,1198,148v,,-93,28,-116,37c1054,196,1033,207,1019,215v-49,-30,-139,-8,-161,1c822,229,786,251,756,272v-4,-4,-10,-12,-15,-12c741,260,756,269,753,286v4,-2,19,-13,29,-4c793,291,782,302,779,311v11,-9,23,-16,35,-8c827,312,812,328,808,336v9,-2,20,-10,27,1c842,347,831,352,821,358v10,-1,11,7,38,9c846,368,833,369,824,370v-6,-1,-13,-5,-25,-8c767,353,748,343,735,339v-12,-4,-27,-6,-37,-3c693,336,693,338,689,339v42,-15,29,-66,49,-97c759,204,801,195,839,188v50,-7,127,-14,150,-19c1030,161,1081,144,1092,139v12,-6,68,-26,89,-33c1203,98,1231,88,1257,83t-51,202c1164,319,1151,370,1148,385v-7,45,-8,96,,140c1170,665,1170,665,1170,665v7,61,7,61,7,61c1180,797,1180,797,1180,797v4,165,-75,386,-346,475c768,1298,768,1298,768,1298v-55,24,-109,50,-156,93c546,1333,469,1301,391,1271,142,1192,55,982,50,837v-2,-48,,-100,6,-149c66,614,66,614,66,614,83,515,83,515,83,515,91,458,91,395,73,344,63,320,46,299,26,281,49,250,75,216,98,185v1,1,1,2,2,3c100,188,100,189,100,189v4,11,8,20,12,25c114,218,116,221,118,224,78,277,78,277,78,277v49,55,51,133,49,206c121,528,121,528,121,528,100,658,100,658,100,658v-9,73,-9,73,-9,73c89,799,89,799,89,799v-9,166,118,378,349,447c499,1271,558,1299,612,1338v54,-39,113,-67,174,-90c1054,1172,1136,965,1139,828v3,-50,-2,-100,-7,-148c1122,611,1122,611,1122,611v-14,-85,-14,-85,-14,-85c1100,479,1101,421,1110,375v14,-7,30,-21,39,-51c1150,320,1150,320,1150,320v16,-11,35,-28,48,-46c1200,275,1202,278,1206,285m654,446v-5,9,-10,15,-28,16c603,463,597,450,597,450v2,7,7,22,29,21c654,469,654,446,654,446t31,-93c657,380,690,446,671,473v-2,3,-4,7,-6,10c651,478,642,477,629,477v-8,,-16,2,-22,3c592,481,581,479,567,482v1,-3,3,-5,6,-9c560,473,550,471,543,461v-4,-6,-5,-14,-3,-20c544,431,554,422,558,413v,,8,-12,10,-26c570,392,572,399,584,402v12,3,24,-1,45,-12c620,405,606,414,581,418v9,2,25,-1,42,-10c643,397,669,362,669,362v6,-5,18,-10,16,-9m802,969c737,900,673,796,665,792v,,79,121,94,142c773,954,793,974,802,990v3,-5,8,-13,,-21m1035,1005v-14,-2,-27,-1,-32,13c995,1035,991,1048,985,1057v-7,12,-18,23,-37,28c929,1090,902,1091,899,1080v4,-23,36,-27,50,-34c974,1034,976,1012,977,989,942,966,870,909,870,909v,,62,62,96,85c966,1013,961,1024,945,1033v-10,5,-21,9,-36,16c885,1063,892,1083,859,1096v-14,5,-47,9,-38,-9c833,1069,820,1069,820,1069v-8,2,-28,7,-38,8c775,1077,769,1072,774,1067v2,-2,6,-3,9,-6c788,1057,791,1055,793,1051v4,-6,6,-15,3,-17c791,1032,784,1033,781,1037v-14,15,-15,41,-54,33c727,1070,681,1060,718,1007v11,-13,-18,-30,-35,-51c650,916,557,766,557,766,547,752,537,735,528,722v-8,-14,-11,-43,9,-40c547,684,550,688,561,683v7,-3,7,9,,15c556,702,556,711,562,716v8,4,10,-5,19,-2c590,716,597,738,613,743v4,1,7,1,8,-2c623,734,616,725,618,717v2,5,9,10,19,15c648,739,654,740,651,731v-3,-11,-5,-18,-5,-18c645,705,652,699,658,699v3,,6,2,8,6c674,718,670,725,686,730v25,52,87,117,112,138c803,872,812,877,820,880v-6,-5,-15,-13,-19,-17c736,800,695,742,696,730v18,-8,21,-26,27,-23c725,708,717,723,718,731v1,4,6,10,17,10c714,762,768,780,808,779v15,9,40,24,70,31c878,810,881,824,890,825v,,22,34,53,67c973,924,1007,977,1035,1005m679,342v-18,13,-22,25,-52,40c610,391,593,398,582,393v-11,-6,-7,-26,-7,-29c575,362,575,359,575,357v8,-4,20,-2,23,-12c601,337,600,327,602,318v4,-7,15,-11,17,-19c605,308,594,321,576,320v-5,-1,-1,-8,-4,-11c568,308,568,305,568,302v1,1,2,1,3,1c571,303,572,302,572,301v,-1,-1,-1,-1,-1c570,300,568,300,566,299v,,,,,c565,296,567,292,565,290v-9,-2,-9,-2,-9,-2c557,279,563,272,563,262v2,2,7,1,5,5c566,268,567,271,567,272v,-4,15,-10,7,-12c570,259,560,261,560,256v,-8,3,-15,7,-21c576,242,588,249,591,261v3,3,7,8,11,8c612,265,617,275,627,274v,-2,1,-4,3,-5c632,268,635,269,636,271v1,5,-2,8,-4,11c629,284,624,285,620,286v8,5,14,-3,22,-5c645,280,649,282,651,285v3,18,-5,45,18,54c672,340,676,341,679,342m546,767v18,29,19,30,29,47c585,830,625,892,632,904v8,13,49,83,76,96c687,1023,697,1050,663,1056v-19,3,-74,20,-93,-12c551,1012,543,962,548,922v24,37,42,53,55,61c559,934,564,924,543,898v-8,-11,-10,-28,-11,-41c530,834,531,812,530,790v-1,-12,,-25,-4,-37c524,749,521,736,520,731v-1,-5,-1,-11,-1,-11c519,720,528,739,546,767m538,425v-4,4,-6,7,-9,12c525,449,529,467,542,476v8,6,11,7,18,9c543,490,525,513,525,526v-6,-6,-8,-18,-6,-28c514,504,504,508,498,509v-2,-5,-1,-19,5,-26c501,479,487,481,480,486v-1,-9,2,-15,10,-21c488,460,483,464,471,465v8,-3,19,-9,31,-17c523,435,538,425,538,425t278,5c831,432,852,428,859,426v4,6,-3,16,-9,14c852,449,860,460,859,470v-8,-3,-30,-12,-30,-12c835,467,842,483,840,494v-9,-6,-28,-7,-36,-13c808,495,817,515,805,528v-11,-8,-17,-21,-26,-30c781,511,784,531,775,543v-6,-7,-30,-17,-30,-25c743,517,736,544,728,549v-8,-11,-15,-28,-26,-38c705,508,709,510,707,504v-3,-8,-15,-13,-28,-18c681,482,683,480,687,474v10,-15,17,-29,19,-36c710,426,712,423,713,414v13,2,22,4,39,6c768,422,793,427,816,430t268,-47c1085,388,1074,400,1061,403v-16,4,-29,1,-40,-5c1022,409,1041,414,1055,411v-8,11,-32,18,-49,17c987,428,975,422,958,412v-2,11,19,21,35,22c963,450,929,438,925,437v-8,-2,-20,-7,-27,-14c898,432,910,439,920,441v-20,10,-45,-1,-54,-17c898,415,922,406,955,398v32,5,62,-8,74,-22c1033,371,1037,364,1037,362v3,-1,7,,10,1c1050,364,1081,371,1084,383m306,378v4,-3,15,-6,25,-4c342,375,361,380,375,390v29,10,52,30,81,39c457,426,454,424,452,422v18,-14,37,-26,58,-35c523,372,540,356,562,359v5,,5,,5,c567,359,567,364,567,366v-1,11,-7,22,-13,37c554,403,536,410,528,415v-7,4,-69,41,-69,41c441,470,433,454,415,442,393,431,372,420,353,403v,-3,6,-1,3,-4c346,400,338,404,329,406v-4,2,-14,5,-17,-1c317,404,317,404,317,404v5,-4,7,-11,17,-14c327,384,314,381,304,381r2,-3xm999,340v-1,11,-13,13,-18,22c975,367,975,367,975,367v5,-1,11,-4,15,-9c999,356,1027,350,1028,355v1,6,-1,11,-10,17c1010,378,980,390,959,387v-12,-1,-24,3,-35,5c865,410,865,410,865,410v-20,5,-44,8,-66,2c766,406,734,398,700,400v-4,,-9,3,-12,8c692,407,697,405,701,408v-1,4,-1,29,-11,38c688,443,687,439,685,435v-1,-4,-15,-67,12,-86c713,344,735,353,740,356v21,12,57,18,85,29c837,383,849,379,861,378v84,-11,84,-11,84,-11c960,369,962,350,975,349v9,,14,-6,21,-10c997,338,999,338,999,340m143,129c216,34,216,34,216,34v26,37,68,39,110,41c354,72,354,72,354,72,473,53,473,53,473,53v81,-9,81,-9,81,-9c631,35,709,47,782,57,889,75,889,75,889,75v45,3,93,2,123,-32c1018,37,1018,37,1018,37v68,89,68,89,68,89c1086,126,1086,126,1086,126v-2,1,-4,2,-7,3c1071,132,1061,135,1052,139v-2,,-3,1,-4,1c1047,140,1047,140,1047,140,1012,95,1012,95,1012,95v-35,20,-80,23,-123,20c827,105,827,105,827,105,750,93,750,93,750,93,669,83,669,83,669,83,620,79,570,81,522,87v-68,9,-68,9,-68,9c341,113,341,113,341,113v-43,4,-85,-1,-120,-21c186,138,186,138,186,138v-5,-1,-9,-2,-14,-3c161,133,152,131,143,129t1111,-9c1259,111,1265,101,1270,88v11,-25,11,-25,11,-25c1254,68,1254,68,1254,68v-21,5,-46,12,-77,24c1172,93,1167,95,1160,98v-21,7,-41,15,-56,20c1018,5,1018,5,1018,5v-13,17,-13,17,-13,17c1002,26,999,30,995,33,978,49,955,56,921,56v-14,,-27,-1,-38,-2c804,41,804,41,804,41v-1,,-65,-10,-65,-10c694,25,651,22,611,22v-22,,-43,1,-63,3c548,25,548,25,548,25v-2,,-12,1,-76,9c471,34,381,48,381,48v-28,5,-49,7,-67,7c270,55,241,42,225,15,217,,217,,217,,123,123,123,123,123,123v-8,-2,-17,-5,-25,-8c77,108,77,108,77,108v2,22,2,22,2,22c80,142,85,153,92,163,,283,,283,,283v10,9,10,9,10,9c10,293,10,293,10,293v41,30,59,76,59,148c69,462,68,483,67,499v,,,,,c66,501,65,507,64,518,45,627,45,627,45,627v,1,-6,46,-9,69c32,731,30,765,30,797v,9,,18,1,27c36,1041,166,1214,378,1287v,,,,,c380,1288,383,1289,387,1290v,,33,13,33,13c425,1305,425,1305,425,1305v63,26,127,54,179,106c612,1419,612,1419,612,1419v9,-9,9,-9,9,-9c623,1408,623,1408,623,1408v,,1,-2,2,-3c689,1348,764,1319,848,1288v152,-54,208,-121,248,-171c1097,1115,1097,1115,1097,1115v63,-73,102,-190,102,-306c1199,806,1199,803,1199,800v,,,,-3,-72c1196,727,1191,677,1188,651v,-1,,-1,-12,-72c1165,510,1165,510,1165,510v-2,-18,-3,-36,-3,-52c1162,454,1162,450,1162,446v,-2,,-2,,-2c1162,375,1182,326,1224,295v9,-7,9,-7,9,-7c1210,258,1210,258,1210,258v7,-7,11,-14,14,-20c1228,229,1229,213,1223,203v,,,,-1,c1244,187,1266,152,1272,140v18,-35,18,-35,18,-35c1290,105,1254,120,1254,120t-53,157c1201,277,1201,277,1201,277v,,,,,m1201,277v-1,-2,-2,-3,-3,-3c1199,274,1200,275,1201,277e" fillcolor="#094183 [3215]" stroked="f">
                  <v:path arrowok="t" o:connecttype="custom" o:connectlocs="507,459;298,226;215,192;347,184;583,526;437,471;368,457;633,532;442,344;377,359;469,344;241,232;680,226;688,195;237,229;457,173;183,162;468,156;424,168;434,156;729,160;407,135;646,139;388,132;812,101;547,228;568,128;799,541;18,191;62,497;778,220;455,321;396,273;543,658;640,702;529,704;394,485;541,590;639,606;390,217;381,178;431,184;480,679;352,489;325,330;569,336;465,322;649,280;734,260;375,274;206,259;586,279;583,257;375,30;709,95;126,94;690,3;320,23;0,192;21,560;423,954;787,311;874,71" o:connectangles="0,0,0,0,0,0,0,0,0,0,0,0,0,0,0,0,0,0,0,0,0,0,0,0,0,0,0,0,0,0,0,0,0,0,0,0,0,0,0,0,0,0,0,0,0,0,0,0,0,0,0,0,0,0,0,0,0,0,0,0,0,0,0"/>
                  <o:lock v:ext="edit" verticies="t"/>
                </v:shape>
                <v:shape id="Freeform 34" o:spid="_x0000_s1057" style="position:absolute;left:508;top:986;width:82;height:78;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" path="m71,25c89,20,107,14,121,v,8,,111,,115c83,114,40,109,8,80v,,-2,-2,-2,-2c3,73,,70,,65,,63,,61,1,59,10,42,29,37,47,32,61,28,61,28,61,28v,,10,-3,10,-3e" stroked="f">
                  <v:path arrowok="t" o:connecttype="custom" o:connectlocs="48,17;82,0;82,78;5,54;4,53;0,44;1,40;32,22;41,19;48,17" o:connectangles="0,0,0,0,0,0,0,0,0,0"/>
                </v:shape>
                <v:shape id="Freeform 35" o:spid="_x0000_s1058" style="position:absolute;left:1358;top:991;width:81;height:75;visibility:visible;mso-wrap-style:square;v-text-anchor:top" coordsize="12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" path="m,c17,15,39,21,60,27v18,5,37,11,53,22c118,54,120,57,120,61v,2,,4,-1,6c109,86,85,95,68,101,46,107,23,110,,111l,xe" stroked="f">
                  <v:path arrowok="t" o:connecttype="custom" o:connectlocs="0,0;41,18;76,33;81,41;80,45;46,68;0,75;0,0" o:connectangles="0,0,0,0,0,0,0,0"/>
                </v:shape>
                <v:shape id="Freeform 36" o:spid="_x0000_s1059" style="position:absolute;left:405;top:905;width:185;height:119;visibility:visible;mso-wrap-style:square;v-text-anchor:top" coordsize="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" path="m37,37c37,25,36,13,33,,99,3,174,11,239,46v16,10,34,24,34,43c273,90,273,90,273,91v-3,24,-27,31,-49,38c196,138,196,138,196,138v-23,6,-46,13,-57,37c102,153,55,142,,144,24,116,37,78,37,37e" stroked="f">
                  <v:path arrowok="t" o:connecttype="custom" o:connectlocs="25,25;22,0;162,31;185,61;185,62;152,88;133,94;94,119;0,98;25,25" o:connectangles="0,0,0,0,0,0,0,0,0,0"/>
                </v:shape>
                <v:shape id="Freeform 37" o:spid="_x0000_s1060" style="position:absolute;left:1358;top:910;width:185;height:118;visibility:visible;mso-wrap-style:square;v-text-anchor:top" coordsize="2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" path="m93,140v-2,-1,-2,-1,-2,-1c63,131,63,131,63,131,41,125,20,120,4,102,1,98,,93,,87,,83,1,78,3,74,23,43,58,32,92,21v9,-3,9,-3,9,-3c143,7,189,1,242,v-2,13,-4,26,-4,39c238,80,251,116,274,144v-54,-3,-101,7,-139,29c128,154,109,146,93,140e" stroked="f">
                  <v:path arrowok="t" o:connecttype="custom" o:connectlocs="63,95;61,95;43,89;3,70;0,59;2,50;62,14;68,12;163,0;161,27;185,98;91,118;63,95" o:connectangles="0,0,0,0,0,0,0,0,0,0,0,0,0"/>
                </v:shape>
                <v:shape id="Freeform 38" o:spid="_x0000_s1061" style="position:absolute;left:486;top:927;width:975;height:256;visibility:visible;mso-wrap-style:square;v-text-anchor:top" coordsize="14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" path="m324,163v95,-61,95,-61,95,-61c534,29,657,,786,16v74,10,145,35,216,77c1063,131,1063,131,1063,131v62,41,62,41,62,41c1185,213,1258,229,1331,218v29,-7,61,-14,83,-41c1416,184,1439,307,1439,307v-3,17,-22,25,-37,32c1398,340,1398,340,1398,340v-108,36,-240,15,-344,-56c1054,284,960,222,960,222,862,159,746,136,631,158v-56,11,-111,35,-173,75c371,289,371,289,371,289,286,343,187,364,91,348,62,343,31,337,8,315,3,310,1,306,,300v,,23,-112,26,-128c58,207,103,215,148,217v58,3,114,-14,176,-54e" stroked="f">
                  <v:path arrowok="t" o:connecttype="custom" o:connectlocs="220,111;284,69;533,11;679,63;720,89;762,117;902,148;958,121;975,209;950,231;947,231;714,193;650,151;428,108;310,159;251,197;62,237;5,214;0,204;18,117;100,148;220,111" o:connectangles="0,0,0,0,0,0,0,0,0,0,0,0,0,0,0,0,0,0,0,0,0,0"/>
                </v:shape>
                <v:shape id="Freeform 39" o:spid="_x0000_s1062" style="position:absolute;left:510;top:956;width:925;height:195;visibility:visible;mso-wrap-style:square;v-text-anchor:top" coordsize="136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" path="m454,105v-2,,-13,5,-15,7c439,110,434,85,434,82v,1,,1,,1c438,88,454,104,455,104r-1,1xm487,114c441,71,441,71,441,71v-1,-1,-4,-4,-4,-4c436,66,436,65,438,64v,-1,-1,-2,-1,-2c436,61,415,72,415,72v,1,1,3,1,3c419,75,419,75,419,75v,,1,5,1,5c421,80,431,143,431,143v,2,,3,-1,4c430,148,431,150,431,150v1,,17,-9,17,-9c449,141,449,141,449,141v-1,-2,-1,-2,-1,-2c445,139,444,139,444,138v,,-1,-3,-1,-3c443,135,441,123,441,123v,1,22,-11,22,-11c463,113,472,121,472,121v1,,2,2,2,2c474,123,474,123,474,123v,,,1,-1,1c473,125,473,125,473,125v,1,,2,,2c474,128,492,119,492,119v,-2,-1,-3,-1,-3c489,116,488,116,487,114t874,140c1360,253,1358,254,1358,254v,2,-1,3,-4,4c1354,258,1323,266,1322,266v,,1,,1,c1323,263,1319,249,1318,247v2,,17,-4,17,-4c1339,242,1339,242,1340,244v,,2,-1,2,-1c1343,243,1339,226,1339,226v-1,,-3,,-3,c1335,228,1335,229,1332,230v,,-18,4,-18,4c1314,234,1314,234,1314,234v,-2,-3,-17,-3,-17c1311,218,1340,210,1340,210v3,,4,,4,1c1345,211,1347,211,1347,211v,-1,-4,-17,-4,-17c1342,193,1340,194,1340,194v,2,,2,-4,3c1288,210,1288,210,1288,210v,1,,3,,3c1293,213,1293,213,1294,215v16,61,16,61,16,61c1310,278,1310,279,1307,280v-1,1,,3,,3c1308,284,1357,271,1357,271v4,-1,4,-1,5,1c1363,272,1365,272,1365,272v,-1,-4,-18,-4,-18m1270,248v,19,-6,25,-24,25c1246,273,1237,273,1237,273v,,,,,c1238,273,1238,228,1238,224v2,,8,,8,c1264,224,1270,230,1270,248xm1251,210v-31,,-31,,-31,c1219,211,1219,213,1219,213v3,1,4,2,3,4c1222,217,1222,280,1222,280v,2,,3,-3,3c1219,286,1219,286,1219,286v1,,29,1,29,1c1260,287,1270,283,1276,277v7,-6,10,-16,10,-28c1286,225,1273,210,1251,210t-57,-3c1197,209,1197,210,1197,211v-11,41,-11,41,-11,41c1184,262,1177,266,1168,263v-5,-1,-8,-3,-10,-6c1156,254,1156,250,1157,245v10,-41,10,-41,10,-41c1168,202,1168,202,1171,202v,-1,1,-3,1,-3c1171,199,1150,193,1150,193v-1,,-1,,-1,c1149,194,1149,194,1149,194v,2,,2,,2c1152,198,1152,199,1152,200v-10,41,-10,41,-10,41c1137,260,1145,272,1164,276v10,3,18,2,25,-2c1194,271,1198,265,1201,256v10,-41,10,-41,10,-41c1211,213,1212,213,1214,213v1,-1,2,-3,2,-3c1215,209,1196,205,1196,205v-1,,-2,2,-2,2m1114,197v-1,5,-4,28,-4,28c1109,225,1109,225,1109,225v-1,-1,-12,-6,-14,-8c1096,216,1112,198,1115,196r-1,1xm1110,177v2,2,2,3,2,3c1109,183,1109,183,1109,183v,1,-45,47,-45,47c1063,231,1062,232,1061,231v-1,1,-2,3,-2,3c1059,235,1076,243,1076,243v1,,1,,1,c1078,240,1078,240,1078,240v-1,-1,-2,-2,-2,-2c1076,237,1076,237,1076,237v2,-2,2,-2,2,-2c1078,235,1086,226,1087,226v,,22,11,22,11c1108,237,1107,250,1107,250v,,,2,,2c1106,252,1106,253,1104,252v,,-1,2,-1,2c1103,255,1121,263,1121,263v1,,1,-2,1,-2c1121,260,1121,259,1121,257v7,-63,7,-63,7,-63c1129,189,1129,189,1129,189v,-1,1,-2,3,-1c1133,188,1133,186,1133,186v,-1,-21,-11,-21,-11c1111,175,1110,177,1110,177t-52,36c1056,215,1055,215,1053,213v,,-27,-17,-27,-17c1027,196,1058,149,1058,149v1,-1,2,-2,5,c1064,149,1065,147,1065,147v,-1,-20,-14,-20,-14c1044,133,1043,135,1043,135v3,3,3,4,2,6c1010,194,1010,194,1010,194v-1,1,-2,2,-4,c1005,194,1004,196,1004,196v,1,41,28,41,28c1048,226,1048,227,1048,228v,1,1,2,1,2c1051,230,1060,215,1060,215v,-1,-2,-2,-2,-2m969,167v35,-55,35,-55,35,-55c1005,111,1005,110,1007,111v1,,2,-2,2,-2c1009,108,988,95,988,95v-1,,-2,2,-2,2c986,98,987,99,987,99v,1,,1,-1,1c986,101,978,106,970,112v,,-17,12,-20,14c950,126,950,125,951,125v1,-4,3,-17,3,-17c956,98,958,84,959,83v,-1,,-1,2,-1c962,82,963,80,963,80v,-1,-22,-14,-22,-14c940,66,939,68,939,68v2,2,2,3,1,4c906,127,906,127,906,127v-1,1,-2,1,-3,1c902,128,901,130,901,130v,1,16,11,16,11c918,141,918,141,918,141v1,-2,1,-2,1,-2c918,138,918,137,918,136v,,,-1,,-1c918,135,942,97,945,92v,,,1,,1c942,101,936,129,936,129v-3,21,-3,21,-3,21c933,151,935,152,935,152v1,,20,-13,20,-13c955,139,980,119,985,116v-1,2,-1,2,-1,2c977,127,957,159,957,159v-1,1,-1,2,-3,1c953,160,952,161,952,161v,2,17,12,17,12c970,173,971,171,971,171v-2,-2,-2,-3,-2,-4m890,64v-1,5,-3,28,-3,29c886,93,886,93,886,93v-2,-2,-12,-7,-15,-8c873,84,888,65,890,63r,1xm899,124v5,-65,5,-65,5,-65c904,55,904,55,904,55v1,,1,-1,3,c908,54,909,52,909,52,908,51,887,42,887,42v-1,1,-2,2,-2,2c887,46,887,47,887,47v,,,,,c884,51,884,51,884,51v,,-43,48,-43,48c840,100,839,101,838,101v-1,,-2,2,-2,2c837,104,854,111,854,111v1,1,1,1,1,1c856,109,856,109,856,109v-2,-1,-2,-2,-2,-3c854,106,854,105,854,105v1,-2,1,-2,1,-2c855,103,864,94,864,94v,1,22,10,22,10c886,104,885,117,885,117v,,,3,,3c884,120,884,120,882,120v,,-1,2,-1,2c881,123,899,130,899,130v1,,2,-2,2,-2c900,127,899,126,899,124m840,97v1,,2,-1,2,-1c843,95,835,77,835,77v-1,,-2,,-2,c832,78,832,80,832,80v,,-4,4,-4,4c825,86,820,86,815,85,804,82,798,70,802,56v3,-10,7,-16,12,-19c818,35,823,34,829,36v5,1,8,4,10,7c840,49,840,49,840,49v,1,,1,,1c841,51,841,51,841,51v1,,14,-14,14,-14c857,36,857,36,857,36v-3,-1,-3,-1,-3,-1c851,36,851,36,851,36v-2,-3,-2,-3,-2,-3c846,31,846,31,846,31v-3,-4,-8,-6,-13,-8c823,20,813,21,805,26v-9,5,-15,14,-18,26c781,73,791,92,811,98v12,3,19,,24,-2c838,95,838,95,838,95v1,,1,1,2,2m769,33v1,,13,-16,13,-16c782,16,782,16,782,16v,,,,,c782,16,782,16,782,16v-2,-1,-2,-1,-2,-1c779,16,778,16,777,16v-3,-2,-3,-2,-3,-2c770,12,770,12,770,12,766,9,760,8,754,7,733,4,725,15,723,25v-2,16,13,21,25,26c757,54,764,57,764,63v-4,6,-4,6,-4,6c757,71,752,72,746,71v-6,-1,-15,-4,-17,-8c728,60,728,60,728,60v,-2,,-2,,-2c726,57,726,57,726,57v-1,1,-12,17,-12,17c714,75,714,75,714,75v2,1,2,1,2,1c717,76,719,74,719,74v,,4,2,4,2c727,79,727,79,727,79v,,16,5,16,5c757,86,766,82,771,79v4,-4,7,-9,8,-15c782,47,766,41,754,37,746,34,738,31,739,25v3,-5,3,-5,3,-5c744,19,747,18,751,19v10,1,14,5,15,7c767,29,767,29,767,29v,1,-1,2,-1,2c767,32,769,33,769,33m703,66v-32,,-32,,-32,c671,66,671,48,671,47v18,,18,,18,c692,47,693,47,693,48v3,1,3,1,3,1c697,31,697,31,697,31v-3,,-3,,-3,c693,33,692,33,689,33v-18,,-18,,-18,c671,15,671,15,671,15v30,1,30,1,30,1c705,16,705,17,706,18v2,1,2,1,2,1c709,1,709,1,709,1,706,,706,,706,v-1,2,-1,3,-5,3c652,3,652,3,652,3v-1,2,-1,2,-1,2c656,7,656,7,656,9v,64,,64,,64c656,75,656,75,652,76v-1,2,-1,2,-1,2c703,79,703,79,703,79v4,,4,1,5,2c710,82,710,82,710,82v1,-18,1,-18,1,-18c708,63,708,63,708,63v-1,2,-1,3,-5,3m619,35v-2,3,-5,4,-9,5c610,40,594,42,594,42v,,,,,-1c594,38,592,26,592,24v1,-1,15,-3,15,-3c615,20,619,23,620,29r-1,6xm638,71v-1,-3,-1,-3,-1,-3c637,68,623,49,623,48v,,,,,c633,45,637,37,636,25,634,12,623,6,607,8v-35,5,-35,5,-35,5c571,14,572,16,572,16v3,,3,1,3,3c584,82,584,82,584,82v,2,,2,-2,3c582,86,582,88,582,88v1,,21,-3,21,-3c604,85,604,85,604,85v,-2,,-2,,-2c601,82,600,81,600,79v,,-4,-24,-4,-25c597,55,608,53,608,53v,1,15,21,15,21c625,78,625,78,625,78v,,,,,c625,78,625,79,623,79v,1,-1,1,-1,2c622,82,623,82,623,82v,1,21,-2,21,-2c645,79,645,77,645,77v-3,-1,-4,-2,-7,-6m561,67v-1,,-2,1,-2,1c558,70,560,72,560,72v,,-1,5,-1,5c557,80,553,84,549,85v-5,1,-11,1,-15,-1c528,81,524,75,522,67v-3,-9,-3,-17,,-22c524,41,528,38,534,36v7,-2,14,,16,4c550,41,550,41,550,41v1,1,1,1,1,1c552,42,552,42,552,42v1,,5,-19,5,-19c557,21,557,21,557,21v-2,1,-2,1,-2,1c552,24,552,24,552,24v,,-3,-1,-3,-1c545,22,545,22,545,22v-5,-1,-10,-1,-15,1c513,28,499,45,507,72v6,21,25,32,44,26c564,94,568,88,571,84v2,-3,2,-3,2,-3c574,81,574,81,575,82v1,-1,2,-2,2,-2c577,79,561,67,561,67m381,131v,,-14,8,-14,9c367,140,367,140,367,140v,-2,-8,-15,-10,-16c359,123,371,115,371,115v6,-4,11,-4,14,2c385,117,387,123,387,123v-1,3,-3,5,-6,8m419,147v-2,-1,-2,-1,-2,-1c396,133,396,133,396,133v,,,,,c403,126,404,117,398,107,391,96,378,94,365,103v-30,19,-30,19,-30,19c334,123,336,125,336,125v3,-1,3,,4,1c375,180,375,180,375,180v1,1,1,2,-1,3c374,184,375,186,375,186v1,,19,-11,19,-11c395,175,395,175,395,175v-2,-3,-2,-3,-2,-3c390,173,389,173,388,171v,,-13,-21,-14,-21c375,150,385,144,385,144v,,22,13,22,13c410,159,410,159,410,159v,,,,,c410,160,410,160,409,161v,,,,,c409,162,410,164,410,164v1,,19,-11,19,-11c429,152,428,150,428,150v-3,,-4,,-9,-3m355,181v,1,,1,,1c355,184,355,184,352,186v,,-27,18,-27,18c325,204,325,204,325,204v,-2,-8,-15,-10,-17c317,187,330,178,330,178v3,-2,3,-2,4,-1c335,177,337,176,337,176v,-1,-9,-15,-9,-15c327,161,325,162,325,162v,,,1,,1c325,164,325,165,323,166v,,-16,10,-16,10c307,176,307,176,307,176v,-1,-9,-15,-9,-15c299,162,324,145,324,145v3,-1,3,-1,4,c329,145,331,144,331,144v,-1,-9,-16,-9,-16c321,128,319,129,319,129v1,3,1,3,-2,5c275,161,275,161,275,161v,1,1,3,1,3c280,162,281,163,282,164v34,54,34,54,34,54c317,219,317,220,315,222v-1,1,,3,,3c317,225,360,197,360,197v3,-2,3,-1,4,c365,197,367,196,367,196v,-1,-9,-16,-9,-16c357,180,355,181,355,181t-78,59c277,240,253,188,253,188v,,15,-6,15,-6c271,180,272,180,273,182v1,1,3,,3,c276,181,269,165,269,165v-1,-1,-3,,-3,c266,168,265,168,262,169v-44,20,-44,20,-44,20c215,191,215,191,214,189v-1,,-3,1,-3,1c211,191,218,207,218,207v1,1,3,,3,c221,206,221,206,221,206v,-3,1,-3,3,-4c224,202,239,195,240,195v,,,,,c240,196,262,246,262,246v1,1,1,2,1,2c263,249,262,249,261,250v,,,,,c261,251,262,253,262,253v1,,20,-8,20,-8c282,244,282,244,282,244v-1,-2,-1,-2,-1,-2c278,242,277,242,277,240m188,227v-9,,-17,,-18,-5c169,217,172,213,178,212v11,-3,18,1,19,4c197,217,197,217,197,217v1,2,3,2,3,2c201,218,207,199,207,199v1,-3,1,-3,1,-3c205,198,205,198,205,198v-3,2,-3,2,-3,2c199,199,199,199,199,199v-4,,-4,,-4,c189,198,183,198,177,199v-20,5,-25,18,-22,28c158,242,173,242,186,243v10,,18,,19,6c205,249,204,256,204,256v-2,3,-6,5,-13,6c185,264,176,263,172,261v-1,-2,-1,-2,-1,-2c170,257,170,257,170,257v-2,-1,-2,-1,-2,-1c167,257,162,276,162,276v,,1,,1,c163,276,163,276,163,276v2,1,2,1,2,1c165,276,165,276,165,276v,,1,,1,c166,275,166,275,167,275v,,4,,4,c176,276,176,276,176,276v17,,17,,17,c215,271,223,256,220,245v-3,-17,-19,-17,-32,-18m121,265v-4,3,-8,5,-13,5c96,269,89,260,90,243v,-9,2,-16,7,-20c100,220,104,218,109,219v6,,10,1,13,5c126,228,128,235,128,245v,9,-3,16,-7,20m110,205v-10,,-18,3,-24,9c78,220,74,231,74,243v-1,23,13,39,33,40c117,283,125,280,132,274v7,-6,11,-17,12,-29c144,233,140,222,134,215v-6,-6,-15,-10,-24,-10m38,228v,,-13,-1,-13,-1c26,226,28,211,28,208v2,1,13,2,13,2c47,211,50,213,52,215v1,6,1,6,1,6c52,228,48,230,38,228t7,-31c12,192,12,192,12,192v-1,1,-1,3,-1,3c14,197,14,197,14,199,4,262,4,262,4,262v,2,,2,-3,2c,265,,267,,267v1,1,22,4,22,4c23,271,23,271,23,271v,-3,,-3,,-3c21,267,20,267,20,265v,,,,,-1c20,264,24,240,24,239v,1,15,3,15,3c58,245,67,235,68,224,70,213,65,200,45,197e" fillcolor="#094183 [3215]" stroked="f">
                  <v:path arrowok="t" o:connecttype="custom" o:connectlocs="296,46;292,102;321,84;920,173;905,154;908,132;923,185;861,169;865,188;791,139;789,188;752,153;719,157;752,161;765,128;720,101;710,155;668,66;653,54;623,94;667,79;601,63;616,35;579,75;600,82;564,52;569,34;546,18;530,11;518,43;485,52;503,14;467,32;478,12;442,52;413,27;422,33;394,60;424,53;379,49;373,29;344,49;249,95;268,90;267,119;277,109;220,139;219,113;215,91;249,133;180,112;163,132;190,164;141,133;138,174;112,188;82,180;58,145;19,141;3,178;26,164" o:connectangles="0,0,0,0,0,0,0,0,0,0,0,0,0,0,0,0,0,0,0,0,0,0,0,0,0,0,0,0,0,0,0,0,0,0,0,0,0,0,0,0,0,0,0,0,0,0,0,0,0,0,0,0,0,0,0,0,0,0,0,0,0"/>
                  <o:lock v:ext="edit" verticies="t"/>
                </v:shape>
                <v:shape id="Freeform 40" o:spid="_x0000_s1063" style="position:absolute;left:683;top:565;width:70;height:69;visibility:visible;mso-wrap-style:square;v-text-anchor:top" coordsize="1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" path="m39,28c12,18,12,18,12,18,26,46,26,46,26,46,,64,,64,,64v29,7,29,7,29,7c27,101,27,101,27,101,52,81,52,81,52,81v22,20,22,20,22,20c73,69,73,69,73,69v,,31,-2,31,-2c78,47,78,47,78,47,93,20,93,20,93,20,63,29,63,29,63,29,51,,51,,51,l39,28xe" stroked="f">
                  <v:path arrowok="t" o:connecttype="custom" o:connectlocs="26,19;8,12;18,31;0,44;20,49;18,69;35,55;50,69;49,47;70,46;53,32;63,14;42,20;34,0;26,19" o:connectangles="0,0,0,0,0,0,0,0,0,0,0,0,0,0,0"/>
                </v:shape>
                <v:shape id="Freeform 41" o:spid="_x0000_s1064" style="position:absolute;left:804;top:597;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" path="m26,19l8,13r9,18l,43r20,5l18,69,34,55,51,69,49,47,70,45,53,32,63,13,43,19,34,,26,19xe" stroked="f">
                  <v:path arrowok="t" o:connecttype="custom" o:connectlocs="26,19;8,13;17,31;0,43;20,48;18,69;34,55;51,69;49,47;70,45;53,32;63,13;43,19;34,0;26,19" o:connectangles="0,0,0,0,0,0,0,0,0,0,0,0,0,0,0"/>
                </v:shape>
                <v:shape id="Freeform 42" o:spid="_x0000_s1065" style="position:absolute;left:660;top:721;width:71;height:69;visibility:visible;mso-wrap-style:square;v-text-anchor:top" coordsize="1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" path="m51,c62,28,62,28,62,28,93,20,93,20,93,20,78,46,78,46,78,46v26,20,26,20,26,20c104,66,72,69,72,69v2,32,2,32,2,32c51,80,51,80,51,80,27,101,27,101,27,101,29,70,29,70,29,70,,64,,64,,64,26,45,26,45,26,45,11,19,11,19,11,19v28,9,28,9,28,9l51,xe" stroked="f">
                  <v:path arrowok="t" o:connecttype="custom" o:connectlocs="35,0;42,19;63,14;53,31;71,45;49,47;51,69;35,55;18,69;20,48;0,44;18,31;8,13;27,19;35,0" o:connectangles="0,0,0,0,0,0,0,0,0,0,0,0,0,0,0"/>
                </v:shape>
                <v:shape id="Freeform 43" o:spid="_x0000_s1066" style="position:absolute;left:813;top:730;width:50;height:48;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" path="m25,r7,18l50,18,35,30r5,18l25,37,10,48,15,30,,18r19,l25,xe" stroked="f">
                  <v:path arrowok="t" o:connecttype="custom" o:connectlocs="25,0;32,18;50,18;35,30;40,48;25,37;10,48;15,30;0,18;19,18;25,0" o:connectangles="0,0,0,0,0,0,0,0,0,0,0"/>
                </v:shape>
                <v:shape id="Freeform 44" o:spid="_x0000_s1067" style="position:absolute;left:803;top:856;width:71;height:69;visibility:visible;mso-wrap-style:square;v-text-anchor:top" coordsize="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" path="m27,19l8,13,18,31,,43r20,5l18,69,35,55,50,69,49,48,71,45,53,32,63,13,42,19,35,,27,19xe" stroked="f">
                  <v:path arrowok="t" o:connecttype="custom" o:connectlocs="27,19;8,13;18,31;0,43;20,48;18,69;35,55;50,69;49,48;71,45;53,32;63,13;42,19;35,0;27,19" o:connectangles="0,0,0,0,0,0,0,0,0,0,0,0,0,0,0"/>
                </v:shape>
                <v:shape id="Freeform 45" o:spid="_x0000_s1068" style="position:absolute;left:775;top:490;width:20;height:12;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" path="m28,c19,,5,13,,18,18,11,25,15,29,9,30,6,30,2,28,e" stroked="f">
                  <v:path arrowok="t" o:connecttype="custom" o:connectlocs="19,0;0,12;19,6;19,0" o:connectangles="0,0,0,0"/>
                </v:shape>
                <v:shape id="Freeform 46" o:spid="_x0000_s1069" style="position:absolute;left:800;top:493;width:12;height:20;visibility:visible;mso-wrap-style:square;v-text-anchor:top" coordsize="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" path="m2,c,12,8,23,17,29v1,-9,1,-9,1,-9c17,12,9,4,2,e" stroked="f">
                  <v:path arrowok="t" o:connecttype="custom" o:connectlocs="1,0;11,20;12,14;1,0" o:connectangles="0,0,0,0"/>
                </v:shape>
                <v:shape id="Freeform 47" o:spid="_x0000_s1070" style="position:absolute;left:795;top:508;width:14;height:21;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" path="m4,c3,3,,8,1,11v1,7,11,9,15,19c21,21,14,3,4,e" stroked="f">
                  <v:path arrowok="t" o:connecttype="custom" o:connectlocs="3,0;1,8;11,21;3,0" o:connectangles="0,0,0,0"/>
                </v:shape>
                <v:shape id="Freeform 48" o:spid="_x0000_s1071" style="position:absolute;left:785;top:521;width:15;height:24;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" path="m12,c7,8,7,8,7,8,,19,13,28,13,35v4,-4,9,-16,6,-24c18,7,16,3,12,e" stroked="f">
                  <v:path arrowok="t" o:connecttype="custom" o:connectlocs="8,0;5,5;9,24;13,8;8,0" o:connectangles="0,0,0,0,0"/>
                </v:shape>
                <v:shape id="Freeform 49" o:spid="_x0000_s1072" style="position:absolute;left:758;top:520;width:27;height:11;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" path="m23,3c18,5,6,13,,12v3,4,16,3,21,4c29,16,35,7,39,l23,3xe" stroked="f">
                  <v:path arrowok="t" o:connecttype="custom" o:connectlocs="16,2;0,8;15,11;27,0;16,2" o:connectangles="0,0,0,0,0"/>
                </v:shape>
                <v:shape id="Freeform 50" o:spid="_x0000_s1073" style="position:absolute;left:770;top:536;width:16;height:23;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" path="m19,c3,4,13,23,,34,9,32,13,32,19,21,22,15,23,5,19,e" stroked="f">
                  <v:path arrowok="t" o:connecttype="custom" o:connectlocs="13,0;0,23;13,14;13,0" o:connectangles="0,0,0,0"/>
                </v:shape>
                <v:shape id="Freeform 51" o:spid="_x0000_s1074" style="position:absolute;left:695;top:501;width:18;height:26;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" path="m3,16c,28,3,31,9,39,6,21,26,14,17,,10,2,5,10,3,16e" stroked="f">
                  <v:path arrowok="t" o:connecttype="custom" o:connectlocs="2,11;6,26;12,0;2,11" o:connectangles="0,0,0,0"/>
                </v:shape>
                <v:shape id="Freeform 52" o:spid="_x0000_s1075" style="position:absolute;left:744;top:533;width:27;height:14;visibility:visible;mso-wrap-style:square;v-text-anchor:top" coordsize="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" path="m,17v,4,16,3,23,c27,16,39,11,40,7,12,,22,11,,17e" stroked="f">
                  <v:path arrowok="t" o:connecttype="custom" o:connectlocs="0,11;16,11;27,5;0,11" o:connectangles="0,0,0,0"/>
                </v:shape>
                <v:shape id="Freeform 53" o:spid="_x0000_s1076" style="position:absolute;left:767;top:504;width:25;height:15;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" path="m,18v1,4,16,,23,-4c26,12,37,6,37,1,9,,20,8,,18e" stroked="f">
                  <v:path arrowok="t" o:connecttype="custom" o:connectlocs="0,12;16,10;25,1;0,12" o:connectangles="0,0,0,0"/>
                </v:shape>
                <v:shape id="Freeform 54" o:spid="_x0000_s1077" style="position:absolute;left:678;top:490;width:26;height:18;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" path="m37,2c33,,21,6,19,8,11,11,,22,3,25,22,13,23,27,37,2e" stroked="f">
                  <v:path arrowok="t" o:connecttype="custom" o:connectlocs="26,1;13,5;2,17;26,1" o:connectangles="0,0,0,0"/>
                </v:shape>
                <v:shape id="Freeform 55" o:spid="_x0000_s1078" style="position:absolute;left:730;top:454;width:22;height:11;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" path="m,5v9,3,14,9,20,10c28,15,30,13,32,10,29,,9,1,,5e" stroked="f">
                  <v:path arrowok="t" o:connecttype="custom" o:connectlocs="0,4;14,11;22,7;0,4" o:connectangles="0,0,0,0"/>
                </v:shape>
                <v:shape id="Freeform 56" o:spid="_x0000_s1079" style="position:absolute;left:750;top:465;width:13;height:2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" path="m14,32v,-10,4,-16,2,-22c14,2,11,1,8,,,6,7,24,14,32e" stroked="f">
                  <v:path arrowok="t" o:connecttype="custom" o:connectlocs="10,22;12,7;6,0;10,22" o:connectangles="0,0,0,0"/>
                </v:shape>
                <v:shape id="Freeform 57" o:spid="_x0000_s1080" style="position:absolute;left:710;top:462;width:26;height:14;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" path="m27,2c19,,5,5,,9,11,8,17,20,30,15v8,-4,8,-4,8,-4c35,6,31,4,27,2e" stroked="f">
                  <v:path arrowok="t" o:connecttype="custom" o:connectlocs="18,1;0,6;21,11;26,8;18,1" o:connectangles="0,0,0,0,0"/>
                </v:shape>
                <v:shape id="Freeform 58" o:spid="_x0000_s1081" style="position:absolute;left:738;top:470;width:14;height:25;visibility:visible;mso-wrap-style:square;v-text-anchor:top" coordsize="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" path="m2,11c,19,6,33,10,37,9,27,20,20,14,8,10,,10,,10,,6,3,3,6,2,11e" stroked="f">
                  <v:path arrowok="t" o:connecttype="custom" o:connectlocs="1,7;7,25;10,5;7,0;1,7" o:connectangles="0,0,0,0,0"/>
                </v:shape>
                <v:shape id="Freeform 59" o:spid="_x0000_s1082" style="position:absolute;left:746;top:550;width:21;height:14;visibility:visible;mso-wrap-style:square;v-text-anchor:top" coordsize="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" path="m32,c23,,23,,23,,9,2,10,16,,20v6,1,21,-1,27,-8c30,9,31,5,32,e" stroked="f">
                  <v:path arrowok="t" o:connecttype="custom" o:connectlocs="21,0;15,0;0,13;18,8;21,0" o:connectangles="0,0,0,0,0"/>
                </v:shape>
                <v:shape id="Freeform 60" o:spid="_x0000_s1083" style="position:absolute;left:695;top:474;width:24;height:14;visibility:visible;mso-wrap-style:square;v-text-anchor:top" coordsize="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" path="m16,2c4,6,3,10,,19,13,7,30,20,36,4,31,,21,,16,2e" stroked="f">
                  <v:path arrowok="t" o:connecttype="custom" o:connectlocs="11,1;0,13;24,3;11,1" o:connectangles="0,0,0,0"/>
                </v:shape>
                <v:shape id="Freeform 61" o:spid="_x0000_s1084" style="position:absolute;left:724;top:478;width:15;height:27;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" path="m1,19c2,32,5,34,13,39,5,23,22,10,9,,3,4,,13,1,19e" stroked="f">
                  <v:path arrowok="t" o:connecttype="custom" o:connectlocs="1,13;9,27;6,0;1,13" o:connectangles="0,0,0,0"/>
                </v:shape>
                <v:shape id="Freeform 62" o:spid="_x0000_s1085" style="position:absolute;left:714;top:491;width:9;height:26;visibility:visible;mso-wrap-style:square;v-text-anchor:top" coordsize="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" path="m1,c,17,,31,8,39,13,25,13,19,9,10,8,6,4,,1,e" stroked="f">
                  <v:path arrowok="t" o:connecttype="custom" o:connectlocs="1,0;6,26;6,7;1,0" o:connectangles="0,0,0,0"/>
                </v:shape>
              </v:group>
              <v:rect id="Rectangle 3" o:spid="_x0000_s1086" style="position:absolute;width:162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" filled="f" stroked="f" strokeweight="1pt"/>
              <w10:wrap type="topAndBottom" anchorx="page" anchory="page"/>
              <w10:anchorlock/>
            </v:group>
          </w:pict>
        </mc:Fallback>
      </mc:AlternateContent>
    </w:r>
    <w:r w:rsidR="005538C9">
      <w:rPr>
        <w:noProof/>
        <w:lang w:val="en-US" w:eastAsia="en-US"/>
      </w:rPr>
      <mc:AlternateContent>
        <mc:Choice Requires="wps">
          <w:drawing>
            <wp:anchor distT="0" distB="0" distL="114300" distR="114300" simplePos="0" relativeHeight="251658241" behindDoc="1" locked="1" layoutInCell="1" allowOverlap="1" wp14:anchorId="2B116FE0" wp14:editId="5ADBFA10">
              <wp:simplePos x="0" y="0"/>
              <wp:positionH relativeFrom="margin">
                <wp:posOffset>-850265</wp:posOffset>
              </wp:positionH>
              <wp:positionV relativeFrom="page">
                <wp:posOffset>0</wp:posOffset>
              </wp:positionV>
              <wp:extent cx="7739380" cy="1979930"/>
              <wp:effectExtent l="0" t="0" r="0" b="1270"/>
              <wp:wrapNone/>
              <wp:docPr id="30" name="Rectangle 30"/>
              <wp:cNvGraphicFramePr/>
              <a:graphic xmlns:a="http://schemas.openxmlformats.org/drawingml/2006/main">
                <a:graphicData uri="http://schemas.microsoft.com/office/word/2010/wordprocessingShape">
                  <wps:wsp>
                    <wps:cNvSpPr/>
                    <wps:spPr>
                      <a:xfrm>
                        <a:off x="0" y="0"/>
                        <a:ext cx="7739380" cy="19799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F6355" w14:textId="270886B4" w:rsidR="00700620" w:rsidRPr="00BD2AD7" w:rsidRDefault="00700620" w:rsidP="005C4F0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6FE0" id="Rectangle 30" o:spid="_x0000_s1027" style="position:absolute;left:0;text-align:left;margin-left:-66.95pt;margin-top:0;width:609.4pt;height:155.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" fillcolor="#094183 [3204]" stroked="f" strokeweight="1pt">
              <v:textbox>
                <w:txbxContent>
                  <w:p w14:paraId="263F6355" w14:textId="270886B4" w:rsidR="00700620" w:rsidRPr="00BD2AD7" w:rsidRDefault="00700620" w:rsidP="005C4F0A">
                    <w:pPr>
                      <w:jc w:val="center"/>
                      <w:rPr>
                        <w:lang w:val="en-US"/>
                      </w:rPr>
                    </w:pPr>
                  </w:p>
                </w:txbxContent>
              </v:textbox>
              <w10:wrap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EB6412"/>
    <w:multiLevelType w:val="hybridMultilevel"/>
    <w:tmpl w:val="B5EA7A40"/>
    <w:lvl w:ilvl="0" w:tplc="F732E3D2">
      <w:start w:val="6"/>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4" w15:restartNumberingAfterBreak="0">
    <w:nsid w:val="34991E09"/>
    <w:multiLevelType w:val="multilevel"/>
    <w:tmpl w:val="C62C2DAC"/>
    <w:styleLink w:val="NumberedHeading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76142E7"/>
    <w:multiLevelType w:val="hybridMultilevel"/>
    <w:tmpl w:val="E02452D0"/>
    <w:lvl w:ilvl="0" w:tplc="0ED2F572">
      <w:start w:val="4"/>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6" w15:restartNumberingAfterBreak="0">
    <w:nsid w:val="3D6046CD"/>
    <w:multiLevelType w:val="multilevel"/>
    <w:tmpl w:val="7C3460B6"/>
    <w:numStyleLink w:val="Bullets"/>
  </w:abstractNum>
  <w:abstractNum w:abstractNumId="7" w15:restartNumberingAfterBreak="0">
    <w:nsid w:val="3E917C2E"/>
    <w:multiLevelType w:val="multilevel"/>
    <w:tmpl w:val="B0A2C476"/>
    <w:numStyleLink w:val="NumberedLists"/>
  </w:abstractNum>
  <w:abstractNum w:abstractNumId="8" w15:restartNumberingAfterBreak="0">
    <w:nsid w:val="45A34C85"/>
    <w:multiLevelType w:val="multilevel"/>
    <w:tmpl w:val="F29613D6"/>
    <w:numStyleLink w:val="Appendix"/>
  </w:abstractNum>
  <w:abstractNum w:abstractNumId="9"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num w:numId="1" w16cid:durableId="1176656827">
    <w:abstractNumId w:val="9"/>
  </w:num>
  <w:num w:numId="2" w16cid:durableId="1569263773">
    <w:abstractNumId w:val="1"/>
  </w:num>
  <w:num w:numId="3" w16cid:durableId="1707751261">
    <w:abstractNumId w:val="4"/>
  </w:num>
  <w:num w:numId="4" w16cid:durableId="1453132730">
    <w:abstractNumId w:val="2"/>
  </w:num>
  <w:num w:numId="5" w16cid:durableId="1667056769">
    <w:abstractNumId w:val="10"/>
  </w:num>
  <w:num w:numId="6" w16cid:durableId="1460415838">
    <w:abstractNumId w:val="0"/>
  </w:num>
  <w:num w:numId="7" w16cid:durableId="1961063698">
    <w:abstractNumId w:val="8"/>
  </w:num>
  <w:num w:numId="8" w16cid:durableId="1638217777">
    <w:abstractNumId w:val="11"/>
  </w:num>
  <w:num w:numId="9" w16cid:durableId="1810131420">
    <w:abstractNumId w:val="6"/>
  </w:num>
  <w:num w:numId="10" w16cid:durableId="396250095">
    <w:abstractNumId w:val="7"/>
  </w:num>
  <w:num w:numId="11" w16cid:durableId="1844662297">
    <w:abstractNumId w:val="5"/>
  </w:num>
  <w:num w:numId="12" w16cid:durableId="175847705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09"/>
    <w:rsid w:val="000018C2"/>
    <w:rsid w:val="0000286E"/>
    <w:rsid w:val="000038C3"/>
    <w:rsid w:val="000104CB"/>
    <w:rsid w:val="00010A47"/>
    <w:rsid w:val="00010D6C"/>
    <w:rsid w:val="00013163"/>
    <w:rsid w:val="00014E4C"/>
    <w:rsid w:val="00017C43"/>
    <w:rsid w:val="00017E49"/>
    <w:rsid w:val="00025F49"/>
    <w:rsid w:val="00026E5E"/>
    <w:rsid w:val="00027125"/>
    <w:rsid w:val="000324C5"/>
    <w:rsid w:val="00032DB0"/>
    <w:rsid w:val="0004052F"/>
    <w:rsid w:val="0004425A"/>
    <w:rsid w:val="000459C4"/>
    <w:rsid w:val="00045B77"/>
    <w:rsid w:val="00050D98"/>
    <w:rsid w:val="00052AC0"/>
    <w:rsid w:val="000561FC"/>
    <w:rsid w:val="00057F98"/>
    <w:rsid w:val="000639D5"/>
    <w:rsid w:val="00067272"/>
    <w:rsid w:val="00067B78"/>
    <w:rsid w:val="00067D27"/>
    <w:rsid w:val="00071684"/>
    <w:rsid w:val="00074A6B"/>
    <w:rsid w:val="00085E08"/>
    <w:rsid w:val="00092388"/>
    <w:rsid w:val="00092662"/>
    <w:rsid w:val="000938A7"/>
    <w:rsid w:val="000942CC"/>
    <w:rsid w:val="00096000"/>
    <w:rsid w:val="00096E7C"/>
    <w:rsid w:val="000A1AE2"/>
    <w:rsid w:val="000A2EA5"/>
    <w:rsid w:val="000A69D8"/>
    <w:rsid w:val="000B5CDE"/>
    <w:rsid w:val="000B6827"/>
    <w:rsid w:val="000C36D4"/>
    <w:rsid w:val="000C4BFC"/>
    <w:rsid w:val="000C5CB7"/>
    <w:rsid w:val="000C6939"/>
    <w:rsid w:val="000D63C3"/>
    <w:rsid w:val="000E5133"/>
    <w:rsid w:val="000E78EF"/>
    <w:rsid w:val="000E7B5D"/>
    <w:rsid w:val="000F349A"/>
    <w:rsid w:val="000F3C31"/>
    <w:rsid w:val="000F61EE"/>
    <w:rsid w:val="000F7624"/>
    <w:rsid w:val="001062DF"/>
    <w:rsid w:val="001108AF"/>
    <w:rsid w:val="00114425"/>
    <w:rsid w:val="00115CAA"/>
    <w:rsid w:val="001217E3"/>
    <w:rsid w:val="001303D0"/>
    <w:rsid w:val="00132452"/>
    <w:rsid w:val="001328EB"/>
    <w:rsid w:val="00133C4C"/>
    <w:rsid w:val="0013765E"/>
    <w:rsid w:val="00143947"/>
    <w:rsid w:val="00145B1B"/>
    <w:rsid w:val="0015527F"/>
    <w:rsid w:val="00155A6D"/>
    <w:rsid w:val="0016175D"/>
    <w:rsid w:val="00162359"/>
    <w:rsid w:val="001661BD"/>
    <w:rsid w:val="00166493"/>
    <w:rsid w:val="00166915"/>
    <w:rsid w:val="00167BB8"/>
    <w:rsid w:val="001739A0"/>
    <w:rsid w:val="00184191"/>
    <w:rsid w:val="00187983"/>
    <w:rsid w:val="001912F1"/>
    <w:rsid w:val="00196B63"/>
    <w:rsid w:val="001A0C59"/>
    <w:rsid w:val="001A0D77"/>
    <w:rsid w:val="001A1790"/>
    <w:rsid w:val="001A1CAD"/>
    <w:rsid w:val="001A255A"/>
    <w:rsid w:val="001A6777"/>
    <w:rsid w:val="001B2CE0"/>
    <w:rsid w:val="001B3A87"/>
    <w:rsid w:val="001C42D8"/>
    <w:rsid w:val="001C68A3"/>
    <w:rsid w:val="001C75E5"/>
    <w:rsid w:val="001D0D30"/>
    <w:rsid w:val="001D1BE9"/>
    <w:rsid w:val="001D2622"/>
    <w:rsid w:val="001D5C24"/>
    <w:rsid w:val="001E6695"/>
    <w:rsid w:val="001E69F0"/>
    <w:rsid w:val="001F12FA"/>
    <w:rsid w:val="001F41ED"/>
    <w:rsid w:val="001F446D"/>
    <w:rsid w:val="001F4637"/>
    <w:rsid w:val="001F6568"/>
    <w:rsid w:val="00200169"/>
    <w:rsid w:val="00200F37"/>
    <w:rsid w:val="00203BE9"/>
    <w:rsid w:val="00206830"/>
    <w:rsid w:val="00206C99"/>
    <w:rsid w:val="00216C19"/>
    <w:rsid w:val="00223370"/>
    <w:rsid w:val="00226999"/>
    <w:rsid w:val="002367E6"/>
    <w:rsid w:val="00246067"/>
    <w:rsid w:val="002519E9"/>
    <w:rsid w:val="00251DA0"/>
    <w:rsid w:val="00253022"/>
    <w:rsid w:val="00253DF9"/>
    <w:rsid w:val="0026614C"/>
    <w:rsid w:val="002712C5"/>
    <w:rsid w:val="002713D1"/>
    <w:rsid w:val="002772DE"/>
    <w:rsid w:val="00281A2C"/>
    <w:rsid w:val="0028217C"/>
    <w:rsid w:val="00282430"/>
    <w:rsid w:val="00284F9D"/>
    <w:rsid w:val="0028576A"/>
    <w:rsid w:val="00295FF9"/>
    <w:rsid w:val="002977F7"/>
    <w:rsid w:val="002A1090"/>
    <w:rsid w:val="002A2E64"/>
    <w:rsid w:val="002B1E79"/>
    <w:rsid w:val="002B43E0"/>
    <w:rsid w:val="002B5C12"/>
    <w:rsid w:val="002C3213"/>
    <w:rsid w:val="002D0E9C"/>
    <w:rsid w:val="002D2E36"/>
    <w:rsid w:val="002D66B0"/>
    <w:rsid w:val="002D7DE8"/>
    <w:rsid w:val="002E0FB8"/>
    <w:rsid w:val="00304881"/>
    <w:rsid w:val="003110F5"/>
    <w:rsid w:val="0031524D"/>
    <w:rsid w:val="003167CD"/>
    <w:rsid w:val="003177CF"/>
    <w:rsid w:val="0032118C"/>
    <w:rsid w:val="00323BBE"/>
    <w:rsid w:val="003247F1"/>
    <w:rsid w:val="0032525C"/>
    <w:rsid w:val="003336E0"/>
    <w:rsid w:val="00334D91"/>
    <w:rsid w:val="003373F6"/>
    <w:rsid w:val="00340AA0"/>
    <w:rsid w:val="00342318"/>
    <w:rsid w:val="00342A43"/>
    <w:rsid w:val="00342B1E"/>
    <w:rsid w:val="0034680A"/>
    <w:rsid w:val="00351610"/>
    <w:rsid w:val="00351D63"/>
    <w:rsid w:val="0035459A"/>
    <w:rsid w:val="00355528"/>
    <w:rsid w:val="00367351"/>
    <w:rsid w:val="00370704"/>
    <w:rsid w:val="0037096B"/>
    <w:rsid w:val="0037377A"/>
    <w:rsid w:val="003747A7"/>
    <w:rsid w:val="0037721D"/>
    <w:rsid w:val="0038010A"/>
    <w:rsid w:val="003809E0"/>
    <w:rsid w:val="00383D3C"/>
    <w:rsid w:val="0038550B"/>
    <w:rsid w:val="00390245"/>
    <w:rsid w:val="00394D60"/>
    <w:rsid w:val="0039589C"/>
    <w:rsid w:val="00395A4E"/>
    <w:rsid w:val="00395D31"/>
    <w:rsid w:val="003A2439"/>
    <w:rsid w:val="003A2AC7"/>
    <w:rsid w:val="003A46CD"/>
    <w:rsid w:val="003A5330"/>
    <w:rsid w:val="003B10E4"/>
    <w:rsid w:val="003B421B"/>
    <w:rsid w:val="003C2279"/>
    <w:rsid w:val="003C4C55"/>
    <w:rsid w:val="003C7A28"/>
    <w:rsid w:val="003D136B"/>
    <w:rsid w:val="003D23A3"/>
    <w:rsid w:val="003D4112"/>
    <w:rsid w:val="003D5856"/>
    <w:rsid w:val="003D6562"/>
    <w:rsid w:val="003D67B1"/>
    <w:rsid w:val="003E539E"/>
    <w:rsid w:val="003F4BF7"/>
    <w:rsid w:val="003F7CC0"/>
    <w:rsid w:val="00400712"/>
    <w:rsid w:val="00407A28"/>
    <w:rsid w:val="00411AE4"/>
    <w:rsid w:val="004132B4"/>
    <w:rsid w:val="004132D3"/>
    <w:rsid w:val="0041364F"/>
    <w:rsid w:val="00420254"/>
    <w:rsid w:val="00426BB7"/>
    <w:rsid w:val="00432C39"/>
    <w:rsid w:val="00433FDA"/>
    <w:rsid w:val="00444025"/>
    <w:rsid w:val="00450A68"/>
    <w:rsid w:val="004510B3"/>
    <w:rsid w:val="00453981"/>
    <w:rsid w:val="0046069B"/>
    <w:rsid w:val="00465795"/>
    <w:rsid w:val="00470CD8"/>
    <w:rsid w:val="00473F1B"/>
    <w:rsid w:val="004740DC"/>
    <w:rsid w:val="0048318E"/>
    <w:rsid w:val="00485C6B"/>
    <w:rsid w:val="00486592"/>
    <w:rsid w:val="004901AD"/>
    <w:rsid w:val="00492707"/>
    <w:rsid w:val="00495D4A"/>
    <w:rsid w:val="00496FA8"/>
    <w:rsid w:val="004A2A3E"/>
    <w:rsid w:val="004A5200"/>
    <w:rsid w:val="004A73D6"/>
    <w:rsid w:val="004B0A52"/>
    <w:rsid w:val="004B0D99"/>
    <w:rsid w:val="004B73F7"/>
    <w:rsid w:val="004C1DFA"/>
    <w:rsid w:val="004D14F5"/>
    <w:rsid w:val="004D24FE"/>
    <w:rsid w:val="004D378C"/>
    <w:rsid w:val="004D4249"/>
    <w:rsid w:val="004D73DA"/>
    <w:rsid w:val="004E17FC"/>
    <w:rsid w:val="004E1B7B"/>
    <w:rsid w:val="004E272F"/>
    <w:rsid w:val="004E28C6"/>
    <w:rsid w:val="004F138F"/>
    <w:rsid w:val="004F3AB0"/>
    <w:rsid w:val="004F5312"/>
    <w:rsid w:val="0050001E"/>
    <w:rsid w:val="0050396F"/>
    <w:rsid w:val="00503DF4"/>
    <w:rsid w:val="00504B11"/>
    <w:rsid w:val="00504C94"/>
    <w:rsid w:val="0051729A"/>
    <w:rsid w:val="005206FC"/>
    <w:rsid w:val="005238F5"/>
    <w:rsid w:val="005305F2"/>
    <w:rsid w:val="005362BE"/>
    <w:rsid w:val="0054213A"/>
    <w:rsid w:val="005430BF"/>
    <w:rsid w:val="0054317F"/>
    <w:rsid w:val="005439F9"/>
    <w:rsid w:val="00547AA2"/>
    <w:rsid w:val="00547FE5"/>
    <w:rsid w:val="005502CE"/>
    <w:rsid w:val="00552C7D"/>
    <w:rsid w:val="00552D95"/>
    <w:rsid w:val="005538C9"/>
    <w:rsid w:val="00554258"/>
    <w:rsid w:val="00563FFA"/>
    <w:rsid w:val="00570967"/>
    <w:rsid w:val="00570C0E"/>
    <w:rsid w:val="0058104E"/>
    <w:rsid w:val="0058369E"/>
    <w:rsid w:val="0058680A"/>
    <w:rsid w:val="005921AA"/>
    <w:rsid w:val="00593F7E"/>
    <w:rsid w:val="00594EA0"/>
    <w:rsid w:val="0059560F"/>
    <w:rsid w:val="005A191D"/>
    <w:rsid w:val="005A2E70"/>
    <w:rsid w:val="005A4B60"/>
    <w:rsid w:val="005B00AD"/>
    <w:rsid w:val="005B17AD"/>
    <w:rsid w:val="005B2E59"/>
    <w:rsid w:val="005B44A2"/>
    <w:rsid w:val="005C4F0A"/>
    <w:rsid w:val="005C65AA"/>
    <w:rsid w:val="005C71B3"/>
    <w:rsid w:val="005D28D1"/>
    <w:rsid w:val="005D3151"/>
    <w:rsid w:val="005D5755"/>
    <w:rsid w:val="005D6E2A"/>
    <w:rsid w:val="005E2D39"/>
    <w:rsid w:val="005E30B5"/>
    <w:rsid w:val="005E4E0F"/>
    <w:rsid w:val="005F320B"/>
    <w:rsid w:val="005F6500"/>
    <w:rsid w:val="005F77B4"/>
    <w:rsid w:val="00600FE6"/>
    <w:rsid w:val="00601E2F"/>
    <w:rsid w:val="0060440C"/>
    <w:rsid w:val="00614539"/>
    <w:rsid w:val="00615F9A"/>
    <w:rsid w:val="006160A0"/>
    <w:rsid w:val="00616B3E"/>
    <w:rsid w:val="006209A3"/>
    <w:rsid w:val="006228CA"/>
    <w:rsid w:val="0062553F"/>
    <w:rsid w:val="006263C4"/>
    <w:rsid w:val="00626891"/>
    <w:rsid w:val="00627243"/>
    <w:rsid w:val="006342D8"/>
    <w:rsid w:val="00635D69"/>
    <w:rsid w:val="00653F45"/>
    <w:rsid w:val="00661886"/>
    <w:rsid w:val="00661BBD"/>
    <w:rsid w:val="006662A9"/>
    <w:rsid w:val="0067266C"/>
    <w:rsid w:val="00674C59"/>
    <w:rsid w:val="006759E1"/>
    <w:rsid w:val="006770A7"/>
    <w:rsid w:val="0068154E"/>
    <w:rsid w:val="006856B8"/>
    <w:rsid w:val="00690FBF"/>
    <w:rsid w:val="00691B0E"/>
    <w:rsid w:val="00695166"/>
    <w:rsid w:val="0069639F"/>
    <w:rsid w:val="00696BEE"/>
    <w:rsid w:val="006A0BD8"/>
    <w:rsid w:val="006A5956"/>
    <w:rsid w:val="006B3331"/>
    <w:rsid w:val="006C37AA"/>
    <w:rsid w:val="006C7543"/>
    <w:rsid w:val="006D2DE7"/>
    <w:rsid w:val="006D3F2F"/>
    <w:rsid w:val="006D65A2"/>
    <w:rsid w:val="006E0941"/>
    <w:rsid w:val="006E1A3A"/>
    <w:rsid w:val="006E2E5B"/>
    <w:rsid w:val="006E3536"/>
    <w:rsid w:val="006F1A86"/>
    <w:rsid w:val="006F1F83"/>
    <w:rsid w:val="006F4437"/>
    <w:rsid w:val="00700620"/>
    <w:rsid w:val="00700E50"/>
    <w:rsid w:val="00703707"/>
    <w:rsid w:val="0070458C"/>
    <w:rsid w:val="0070501A"/>
    <w:rsid w:val="00706E00"/>
    <w:rsid w:val="00711D9C"/>
    <w:rsid w:val="007129AF"/>
    <w:rsid w:val="00714488"/>
    <w:rsid w:val="00717B57"/>
    <w:rsid w:val="00727B64"/>
    <w:rsid w:val="00732758"/>
    <w:rsid w:val="0073352B"/>
    <w:rsid w:val="00734474"/>
    <w:rsid w:val="00737155"/>
    <w:rsid w:val="00737D42"/>
    <w:rsid w:val="00742C46"/>
    <w:rsid w:val="00742D67"/>
    <w:rsid w:val="0074413D"/>
    <w:rsid w:val="00753004"/>
    <w:rsid w:val="00754259"/>
    <w:rsid w:val="0075751C"/>
    <w:rsid w:val="0076137C"/>
    <w:rsid w:val="00786950"/>
    <w:rsid w:val="0078790D"/>
    <w:rsid w:val="0079251D"/>
    <w:rsid w:val="00792CD0"/>
    <w:rsid w:val="00793342"/>
    <w:rsid w:val="007970EE"/>
    <w:rsid w:val="007976A1"/>
    <w:rsid w:val="00797ED2"/>
    <w:rsid w:val="007A1ADA"/>
    <w:rsid w:val="007A220C"/>
    <w:rsid w:val="007B03F0"/>
    <w:rsid w:val="007B14A5"/>
    <w:rsid w:val="007B23C9"/>
    <w:rsid w:val="007B413E"/>
    <w:rsid w:val="007B43CE"/>
    <w:rsid w:val="007B6A61"/>
    <w:rsid w:val="007C084E"/>
    <w:rsid w:val="007C4991"/>
    <w:rsid w:val="007C6638"/>
    <w:rsid w:val="007D029B"/>
    <w:rsid w:val="007E15DA"/>
    <w:rsid w:val="007E40BC"/>
    <w:rsid w:val="007F0CA7"/>
    <w:rsid w:val="007F1715"/>
    <w:rsid w:val="007F1B2F"/>
    <w:rsid w:val="007F2983"/>
    <w:rsid w:val="007F33A8"/>
    <w:rsid w:val="007F4C4A"/>
    <w:rsid w:val="007F77C7"/>
    <w:rsid w:val="007F7BD4"/>
    <w:rsid w:val="00803848"/>
    <w:rsid w:val="00807108"/>
    <w:rsid w:val="00812BC6"/>
    <w:rsid w:val="008146C9"/>
    <w:rsid w:val="00820D3E"/>
    <w:rsid w:val="008219C7"/>
    <w:rsid w:val="00821C44"/>
    <w:rsid w:val="00831013"/>
    <w:rsid w:val="00833A9D"/>
    <w:rsid w:val="0083469F"/>
    <w:rsid w:val="0083715E"/>
    <w:rsid w:val="00837F62"/>
    <w:rsid w:val="00840CF3"/>
    <w:rsid w:val="0084145D"/>
    <w:rsid w:val="00841A4F"/>
    <w:rsid w:val="00846BE9"/>
    <w:rsid w:val="00850706"/>
    <w:rsid w:val="0085459C"/>
    <w:rsid w:val="00862733"/>
    <w:rsid w:val="008737E6"/>
    <w:rsid w:val="00876D06"/>
    <w:rsid w:val="00877183"/>
    <w:rsid w:val="008776E5"/>
    <w:rsid w:val="00877F79"/>
    <w:rsid w:val="00883AA9"/>
    <w:rsid w:val="008879E9"/>
    <w:rsid w:val="008922A7"/>
    <w:rsid w:val="00893B26"/>
    <w:rsid w:val="00896E49"/>
    <w:rsid w:val="008A5798"/>
    <w:rsid w:val="008A6575"/>
    <w:rsid w:val="008A7945"/>
    <w:rsid w:val="008A7B37"/>
    <w:rsid w:val="008B262B"/>
    <w:rsid w:val="008B2639"/>
    <w:rsid w:val="008B2AC9"/>
    <w:rsid w:val="008B2B4C"/>
    <w:rsid w:val="008B633F"/>
    <w:rsid w:val="008C0E57"/>
    <w:rsid w:val="008C2A79"/>
    <w:rsid w:val="008C2D5A"/>
    <w:rsid w:val="008C408F"/>
    <w:rsid w:val="008C4509"/>
    <w:rsid w:val="008C4F91"/>
    <w:rsid w:val="008C680B"/>
    <w:rsid w:val="008C75F3"/>
    <w:rsid w:val="008D1085"/>
    <w:rsid w:val="008D344C"/>
    <w:rsid w:val="008D36B9"/>
    <w:rsid w:val="008D38F6"/>
    <w:rsid w:val="008D3A23"/>
    <w:rsid w:val="008D4AAA"/>
    <w:rsid w:val="008D5309"/>
    <w:rsid w:val="008D5572"/>
    <w:rsid w:val="008E5AB0"/>
    <w:rsid w:val="008F7707"/>
    <w:rsid w:val="00907822"/>
    <w:rsid w:val="00907E35"/>
    <w:rsid w:val="009101B7"/>
    <w:rsid w:val="00916DB8"/>
    <w:rsid w:val="0091742D"/>
    <w:rsid w:val="0092509B"/>
    <w:rsid w:val="0093231F"/>
    <w:rsid w:val="00936068"/>
    <w:rsid w:val="00936440"/>
    <w:rsid w:val="00940E14"/>
    <w:rsid w:val="00942478"/>
    <w:rsid w:val="0094530D"/>
    <w:rsid w:val="00945405"/>
    <w:rsid w:val="00947E30"/>
    <w:rsid w:val="009509B6"/>
    <w:rsid w:val="00960FDD"/>
    <w:rsid w:val="009615D4"/>
    <w:rsid w:val="00961954"/>
    <w:rsid w:val="00963B89"/>
    <w:rsid w:val="00964525"/>
    <w:rsid w:val="0097075B"/>
    <w:rsid w:val="00970D7B"/>
    <w:rsid w:val="00972206"/>
    <w:rsid w:val="009822C7"/>
    <w:rsid w:val="00984A0C"/>
    <w:rsid w:val="0098505B"/>
    <w:rsid w:val="009920B0"/>
    <w:rsid w:val="0099475D"/>
    <w:rsid w:val="009A2F17"/>
    <w:rsid w:val="009A317F"/>
    <w:rsid w:val="009A4945"/>
    <w:rsid w:val="009A58CA"/>
    <w:rsid w:val="009A61A8"/>
    <w:rsid w:val="009B0123"/>
    <w:rsid w:val="009B0407"/>
    <w:rsid w:val="009B2D6E"/>
    <w:rsid w:val="009B5021"/>
    <w:rsid w:val="009C3384"/>
    <w:rsid w:val="009C68E9"/>
    <w:rsid w:val="009C7D7C"/>
    <w:rsid w:val="009D200D"/>
    <w:rsid w:val="009D23EB"/>
    <w:rsid w:val="009D240C"/>
    <w:rsid w:val="009D6D60"/>
    <w:rsid w:val="009E7861"/>
    <w:rsid w:val="009E7B09"/>
    <w:rsid w:val="00A0155D"/>
    <w:rsid w:val="00A02E4C"/>
    <w:rsid w:val="00A03BF2"/>
    <w:rsid w:val="00A079C9"/>
    <w:rsid w:val="00A1104A"/>
    <w:rsid w:val="00A12296"/>
    <w:rsid w:val="00A12A44"/>
    <w:rsid w:val="00A13508"/>
    <w:rsid w:val="00A14F31"/>
    <w:rsid w:val="00A213F3"/>
    <w:rsid w:val="00A2141C"/>
    <w:rsid w:val="00A34C4A"/>
    <w:rsid w:val="00A4359C"/>
    <w:rsid w:val="00A43D4F"/>
    <w:rsid w:val="00A545FE"/>
    <w:rsid w:val="00A6486E"/>
    <w:rsid w:val="00A72B5F"/>
    <w:rsid w:val="00A75555"/>
    <w:rsid w:val="00A80C21"/>
    <w:rsid w:val="00A82D43"/>
    <w:rsid w:val="00A849F9"/>
    <w:rsid w:val="00A867BD"/>
    <w:rsid w:val="00A868A8"/>
    <w:rsid w:val="00A93C74"/>
    <w:rsid w:val="00A94A22"/>
    <w:rsid w:val="00AB0FE6"/>
    <w:rsid w:val="00AC09E5"/>
    <w:rsid w:val="00AC34AD"/>
    <w:rsid w:val="00AD0439"/>
    <w:rsid w:val="00AD14E3"/>
    <w:rsid w:val="00AD69A2"/>
    <w:rsid w:val="00AD783C"/>
    <w:rsid w:val="00AE3BCC"/>
    <w:rsid w:val="00AE713A"/>
    <w:rsid w:val="00AE7A13"/>
    <w:rsid w:val="00AF7976"/>
    <w:rsid w:val="00B004E7"/>
    <w:rsid w:val="00B01498"/>
    <w:rsid w:val="00B119BF"/>
    <w:rsid w:val="00B14D69"/>
    <w:rsid w:val="00B3066B"/>
    <w:rsid w:val="00B30B5C"/>
    <w:rsid w:val="00B312CB"/>
    <w:rsid w:val="00B32968"/>
    <w:rsid w:val="00B3694D"/>
    <w:rsid w:val="00B37F14"/>
    <w:rsid w:val="00B42373"/>
    <w:rsid w:val="00B444FB"/>
    <w:rsid w:val="00B45736"/>
    <w:rsid w:val="00B46721"/>
    <w:rsid w:val="00B62E1E"/>
    <w:rsid w:val="00B62E4C"/>
    <w:rsid w:val="00B64B23"/>
    <w:rsid w:val="00B653A7"/>
    <w:rsid w:val="00B66B2F"/>
    <w:rsid w:val="00B7117B"/>
    <w:rsid w:val="00B72C24"/>
    <w:rsid w:val="00B74854"/>
    <w:rsid w:val="00B757EF"/>
    <w:rsid w:val="00B84CA5"/>
    <w:rsid w:val="00B87859"/>
    <w:rsid w:val="00B90EC8"/>
    <w:rsid w:val="00B912A3"/>
    <w:rsid w:val="00B925F4"/>
    <w:rsid w:val="00B94BF1"/>
    <w:rsid w:val="00BA7623"/>
    <w:rsid w:val="00BB0438"/>
    <w:rsid w:val="00BB6B69"/>
    <w:rsid w:val="00BC0983"/>
    <w:rsid w:val="00BC105B"/>
    <w:rsid w:val="00BC5A83"/>
    <w:rsid w:val="00BC7135"/>
    <w:rsid w:val="00BC71CA"/>
    <w:rsid w:val="00BC7CE6"/>
    <w:rsid w:val="00BD2AD7"/>
    <w:rsid w:val="00BD3008"/>
    <w:rsid w:val="00BD3284"/>
    <w:rsid w:val="00BD376D"/>
    <w:rsid w:val="00BD5C4D"/>
    <w:rsid w:val="00BF46CE"/>
    <w:rsid w:val="00C01E68"/>
    <w:rsid w:val="00C06D2C"/>
    <w:rsid w:val="00C07923"/>
    <w:rsid w:val="00C10086"/>
    <w:rsid w:val="00C33605"/>
    <w:rsid w:val="00C4178A"/>
    <w:rsid w:val="00C47B67"/>
    <w:rsid w:val="00C5108D"/>
    <w:rsid w:val="00C55EEB"/>
    <w:rsid w:val="00C56235"/>
    <w:rsid w:val="00C5727B"/>
    <w:rsid w:val="00C65DB3"/>
    <w:rsid w:val="00C80F73"/>
    <w:rsid w:val="00C822F2"/>
    <w:rsid w:val="00C83A65"/>
    <w:rsid w:val="00C8566B"/>
    <w:rsid w:val="00C871F1"/>
    <w:rsid w:val="00C9354A"/>
    <w:rsid w:val="00CA2B3B"/>
    <w:rsid w:val="00CA3411"/>
    <w:rsid w:val="00CA5314"/>
    <w:rsid w:val="00CB6753"/>
    <w:rsid w:val="00CB6A31"/>
    <w:rsid w:val="00CC26C8"/>
    <w:rsid w:val="00CD02DD"/>
    <w:rsid w:val="00CD2AEE"/>
    <w:rsid w:val="00CD5AAD"/>
    <w:rsid w:val="00CD61EB"/>
    <w:rsid w:val="00CE5CBA"/>
    <w:rsid w:val="00CF22F0"/>
    <w:rsid w:val="00CF263A"/>
    <w:rsid w:val="00CF3FF5"/>
    <w:rsid w:val="00CF448F"/>
    <w:rsid w:val="00CF5B9B"/>
    <w:rsid w:val="00CF7484"/>
    <w:rsid w:val="00D165A7"/>
    <w:rsid w:val="00D26F61"/>
    <w:rsid w:val="00D27AEC"/>
    <w:rsid w:val="00D33205"/>
    <w:rsid w:val="00D34ADC"/>
    <w:rsid w:val="00D36AD0"/>
    <w:rsid w:val="00D41946"/>
    <w:rsid w:val="00D456D5"/>
    <w:rsid w:val="00D46860"/>
    <w:rsid w:val="00D477D2"/>
    <w:rsid w:val="00D54421"/>
    <w:rsid w:val="00D5585A"/>
    <w:rsid w:val="00D559DB"/>
    <w:rsid w:val="00D63D09"/>
    <w:rsid w:val="00D640A6"/>
    <w:rsid w:val="00D64500"/>
    <w:rsid w:val="00D652A8"/>
    <w:rsid w:val="00D664BE"/>
    <w:rsid w:val="00D6696E"/>
    <w:rsid w:val="00D703D5"/>
    <w:rsid w:val="00D71071"/>
    <w:rsid w:val="00D71710"/>
    <w:rsid w:val="00D8489C"/>
    <w:rsid w:val="00D85CE6"/>
    <w:rsid w:val="00D86414"/>
    <w:rsid w:val="00D86D5A"/>
    <w:rsid w:val="00D93D84"/>
    <w:rsid w:val="00D94DCF"/>
    <w:rsid w:val="00DA114B"/>
    <w:rsid w:val="00DA1B50"/>
    <w:rsid w:val="00DA2EED"/>
    <w:rsid w:val="00DA31F8"/>
    <w:rsid w:val="00DA44EE"/>
    <w:rsid w:val="00DA6863"/>
    <w:rsid w:val="00DB08C5"/>
    <w:rsid w:val="00DB3495"/>
    <w:rsid w:val="00DB396A"/>
    <w:rsid w:val="00DC0D65"/>
    <w:rsid w:val="00DC43D3"/>
    <w:rsid w:val="00DC5A8C"/>
    <w:rsid w:val="00DC5B5D"/>
    <w:rsid w:val="00DC70D2"/>
    <w:rsid w:val="00DC7429"/>
    <w:rsid w:val="00DE292F"/>
    <w:rsid w:val="00DE2DA7"/>
    <w:rsid w:val="00DE64CC"/>
    <w:rsid w:val="00DF048F"/>
    <w:rsid w:val="00DF1882"/>
    <w:rsid w:val="00DF3C9F"/>
    <w:rsid w:val="00DF3DCA"/>
    <w:rsid w:val="00E02039"/>
    <w:rsid w:val="00E036AA"/>
    <w:rsid w:val="00E10F5F"/>
    <w:rsid w:val="00E11448"/>
    <w:rsid w:val="00E130D3"/>
    <w:rsid w:val="00E143EA"/>
    <w:rsid w:val="00E14D05"/>
    <w:rsid w:val="00E22A7C"/>
    <w:rsid w:val="00E234B8"/>
    <w:rsid w:val="00E23FFE"/>
    <w:rsid w:val="00E24121"/>
    <w:rsid w:val="00E27EDC"/>
    <w:rsid w:val="00E308B5"/>
    <w:rsid w:val="00E32F93"/>
    <w:rsid w:val="00E4141B"/>
    <w:rsid w:val="00E43361"/>
    <w:rsid w:val="00E45A0A"/>
    <w:rsid w:val="00E52FA8"/>
    <w:rsid w:val="00E54CAD"/>
    <w:rsid w:val="00E61CDF"/>
    <w:rsid w:val="00E63405"/>
    <w:rsid w:val="00E66839"/>
    <w:rsid w:val="00E67F6C"/>
    <w:rsid w:val="00E71DD5"/>
    <w:rsid w:val="00E73BCF"/>
    <w:rsid w:val="00E76C68"/>
    <w:rsid w:val="00E83916"/>
    <w:rsid w:val="00E877AE"/>
    <w:rsid w:val="00E947EA"/>
    <w:rsid w:val="00E961B2"/>
    <w:rsid w:val="00EB0AD4"/>
    <w:rsid w:val="00EB1812"/>
    <w:rsid w:val="00ED1F6D"/>
    <w:rsid w:val="00ED2111"/>
    <w:rsid w:val="00ED262D"/>
    <w:rsid w:val="00ED56E9"/>
    <w:rsid w:val="00EE1D15"/>
    <w:rsid w:val="00EE2AC2"/>
    <w:rsid w:val="00EE588A"/>
    <w:rsid w:val="00EF1E68"/>
    <w:rsid w:val="00EF48C3"/>
    <w:rsid w:val="00EF6620"/>
    <w:rsid w:val="00F06578"/>
    <w:rsid w:val="00F07A87"/>
    <w:rsid w:val="00F10AAB"/>
    <w:rsid w:val="00F162D4"/>
    <w:rsid w:val="00F22031"/>
    <w:rsid w:val="00F2310C"/>
    <w:rsid w:val="00F24B6D"/>
    <w:rsid w:val="00F270BD"/>
    <w:rsid w:val="00F372BF"/>
    <w:rsid w:val="00F37562"/>
    <w:rsid w:val="00F434BE"/>
    <w:rsid w:val="00F4702C"/>
    <w:rsid w:val="00F60A31"/>
    <w:rsid w:val="00F72D0A"/>
    <w:rsid w:val="00F7456E"/>
    <w:rsid w:val="00F7696C"/>
    <w:rsid w:val="00F82063"/>
    <w:rsid w:val="00F82373"/>
    <w:rsid w:val="00F87B07"/>
    <w:rsid w:val="00F962A9"/>
    <w:rsid w:val="00F9687D"/>
    <w:rsid w:val="00F9784D"/>
    <w:rsid w:val="00FA2726"/>
    <w:rsid w:val="00FA616C"/>
    <w:rsid w:val="00FB171D"/>
    <w:rsid w:val="00FB3F85"/>
    <w:rsid w:val="00FC0DBC"/>
    <w:rsid w:val="00FC217D"/>
    <w:rsid w:val="00FC2D8B"/>
    <w:rsid w:val="00FC7240"/>
    <w:rsid w:val="00FD046E"/>
    <w:rsid w:val="00FD2F56"/>
    <w:rsid w:val="00FD479C"/>
    <w:rsid w:val="00FD60AE"/>
    <w:rsid w:val="00FE2B80"/>
    <w:rsid w:val="00FE4341"/>
    <w:rsid w:val="00FE7293"/>
    <w:rsid w:val="00FF4CC4"/>
    <w:rsid w:val="00FF5CE5"/>
    <w:rsid w:val="3365393E"/>
    <w:rsid w:val="3BEB6D94"/>
    <w:rsid w:val="4702DB5A"/>
    <w:rsid w:val="5A81E121"/>
    <w:rsid w:val="61F350C3"/>
    <w:rsid w:val="6F72AE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84677"/>
  <w15:chartTrackingRefBased/>
  <w15:docId w15:val="{299351E0-956E-4FAA-ADD4-F1462ACB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before="120" w:after="120"/>
        <w:ind w:left="170" w:righ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B6D"/>
    <w:rPr>
      <w:sz w:val="20"/>
    </w:rPr>
  </w:style>
  <w:style w:type="paragraph" w:styleId="Heading1">
    <w:name w:val="heading 1"/>
    <w:basedOn w:val="Normal"/>
    <w:next w:val="Normal"/>
    <w:link w:val="Heading1Char"/>
    <w:qFormat/>
    <w:rsid w:val="008D344C"/>
    <w:pPr>
      <w:keepNext/>
      <w:keepLines/>
      <w:spacing w:before="60" w:after="100"/>
      <w:outlineLvl w:val="0"/>
    </w:pPr>
    <w:rPr>
      <w:rFonts w:ascii="Georgia" w:eastAsia="SimHei" w:hAnsi="Georgia" w:cs="Times New Roman"/>
      <w:b/>
      <w:color w:val="094183"/>
      <w:sz w:val="24"/>
      <w:szCs w:val="32"/>
      <w:lang w:eastAsia="en-US"/>
    </w:rPr>
  </w:style>
  <w:style w:type="paragraph" w:styleId="Heading2">
    <w:name w:val="heading 2"/>
    <w:basedOn w:val="Normal"/>
    <w:next w:val="Normal"/>
    <w:link w:val="Heading2Char"/>
    <w:uiPriority w:val="9"/>
    <w:qFormat/>
    <w:rsid w:val="00395D31"/>
    <w:pPr>
      <w:keepNext/>
      <w:keepLines/>
      <w:spacing w:after="60"/>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rsid w:val="00695166"/>
    <w:pPr>
      <w:keepNext/>
      <w:keepLines/>
      <w:spacing w:after="60"/>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rsid w:val="00695166"/>
    <w:pPr>
      <w:keepNext/>
      <w:keepLines/>
      <w:spacing w:after="60"/>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9"/>
      </w:numPr>
      <w:contextualSpacing/>
    </w:pPr>
  </w:style>
  <w:style w:type="paragraph" w:styleId="ListBullet2">
    <w:name w:val="List Bullet 2"/>
    <w:basedOn w:val="Normal"/>
    <w:uiPriority w:val="99"/>
    <w:unhideWhenUsed/>
    <w:qFormat/>
    <w:rsid w:val="000E5133"/>
    <w:pPr>
      <w:numPr>
        <w:ilvl w:val="1"/>
        <w:numId w:val="9"/>
      </w:numPr>
      <w:contextualSpacing/>
    </w:pPr>
  </w:style>
  <w:style w:type="paragraph" w:styleId="ListBullet3">
    <w:name w:val="List Bullet 3"/>
    <w:basedOn w:val="Normal"/>
    <w:uiPriority w:val="99"/>
    <w:unhideWhenUsed/>
    <w:rsid w:val="000E5133"/>
    <w:pPr>
      <w:numPr>
        <w:ilvl w:val="2"/>
        <w:numId w:val="9"/>
      </w:numPr>
      <w:contextualSpacing/>
    </w:pPr>
  </w:style>
  <w:style w:type="paragraph" w:styleId="ListBullet4">
    <w:name w:val="List Bullet 4"/>
    <w:basedOn w:val="Normal"/>
    <w:uiPriority w:val="99"/>
    <w:unhideWhenUsed/>
    <w:rsid w:val="000E5133"/>
    <w:pPr>
      <w:numPr>
        <w:ilvl w:val="3"/>
        <w:numId w:val="9"/>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0"/>
      </w:numPr>
      <w:contextualSpacing/>
    </w:pPr>
  </w:style>
  <w:style w:type="paragraph" w:styleId="ListNumber2">
    <w:name w:val="List Number 2"/>
    <w:basedOn w:val="Normal"/>
    <w:uiPriority w:val="99"/>
    <w:unhideWhenUsed/>
    <w:qFormat/>
    <w:rsid w:val="000E5133"/>
    <w:pPr>
      <w:numPr>
        <w:ilvl w:val="1"/>
        <w:numId w:val="10"/>
      </w:numPr>
      <w:contextualSpacing/>
    </w:pPr>
  </w:style>
  <w:style w:type="paragraph" w:styleId="ListNumber3">
    <w:name w:val="List Number 3"/>
    <w:basedOn w:val="Normal"/>
    <w:uiPriority w:val="99"/>
    <w:unhideWhenUsed/>
    <w:rsid w:val="000E5133"/>
    <w:pPr>
      <w:numPr>
        <w:ilvl w:val="2"/>
        <w:numId w:val="10"/>
      </w:numPr>
      <w:contextualSpacing/>
    </w:pPr>
  </w:style>
  <w:style w:type="paragraph" w:styleId="ListNumber4">
    <w:name w:val="List Number 4"/>
    <w:basedOn w:val="Normal"/>
    <w:uiPriority w:val="99"/>
    <w:unhideWhenUsed/>
    <w:rsid w:val="000E5133"/>
    <w:pPr>
      <w:numPr>
        <w:ilvl w:val="3"/>
        <w:numId w:val="10"/>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0"/>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1739A0"/>
    <w:pPr>
      <w:tabs>
        <w:tab w:val="center" w:pos="4513"/>
        <w:tab w:val="right" w:pos="9026"/>
      </w:tabs>
    </w:pPr>
    <w:rPr>
      <w:color w:val="094183" w:themeColor="text2"/>
    </w:rPr>
  </w:style>
  <w:style w:type="character" w:customStyle="1" w:styleId="HeaderChar">
    <w:name w:val="Header Char"/>
    <w:basedOn w:val="DefaultParagraphFont"/>
    <w:link w:val="Header"/>
    <w:uiPriority w:val="99"/>
    <w:rsid w:val="001739A0"/>
    <w:rPr>
      <w:color w:val="094183" w:themeColor="text2"/>
      <w:sz w:val="20"/>
    </w:rPr>
  </w:style>
  <w:style w:type="paragraph" w:styleId="Footer">
    <w:name w:val="footer"/>
    <w:basedOn w:val="Normal"/>
    <w:link w:val="FooterChar"/>
    <w:uiPriority w:val="99"/>
    <w:unhideWhenUsed/>
    <w:rsid w:val="00E10F5F"/>
    <w:pPr>
      <w:tabs>
        <w:tab w:val="center" w:pos="4513"/>
        <w:tab w:val="right" w:pos="9026"/>
      </w:tabs>
      <w:spacing w:after="0"/>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ind w:left="17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Heading1-Page1">
    <w:name w:val="Heading 1 - Page 1"/>
    <w:basedOn w:val="Heading1-twocolumn"/>
    <w:next w:val="Normal"/>
    <w:rsid w:val="00AD69A2"/>
    <w:pPr>
      <w:framePr w:wrap="around"/>
      <w:spacing w:before="0"/>
    </w:pPr>
  </w:style>
  <w:style w:type="character" w:customStyle="1" w:styleId="Heading1Char">
    <w:name w:val="Heading 1 Char"/>
    <w:basedOn w:val="DefaultParagraphFont"/>
    <w:link w:val="Heading1"/>
    <w:rsid w:val="008D344C"/>
    <w:rPr>
      <w:rFonts w:ascii="Georgia" w:eastAsia="SimHei" w:hAnsi="Georgia" w:cs="Times New Roman"/>
      <w:b/>
      <w:color w:val="094183"/>
      <w:sz w:val="24"/>
      <w:szCs w:val="32"/>
      <w:lang w:eastAsia="en-US"/>
    </w:rPr>
  </w:style>
  <w:style w:type="paragraph" w:customStyle="1" w:styleId="NumberedHeading1">
    <w:name w:val="Numbered Heading 1"/>
    <w:basedOn w:val="Heading1"/>
    <w:rsid w:val="000E5133"/>
  </w:style>
  <w:style w:type="character" w:customStyle="1" w:styleId="Heading2Char">
    <w:name w:val="Heading 2 Char"/>
    <w:basedOn w:val="DefaultParagraphFont"/>
    <w:link w:val="Heading2"/>
    <w:uiPriority w:val="9"/>
    <w:rsid w:val="00D94DCF"/>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style>
  <w:style w:type="paragraph" w:customStyle="1" w:styleId="NumberedHeading3">
    <w:name w:val="Numbered Heading 3"/>
    <w:basedOn w:val="Heading3"/>
    <w:rsid w:val="000E5133"/>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Normal"/>
    <w:rsid w:val="004F3AB0"/>
    <w:pPr>
      <w:framePr w:w="7938" w:h="10773" w:hRule="exact" w:wrap="around" w:vAnchor="page" w:hAnchor="page" w:x="8336" w:y="568" w:anchorLock="1"/>
    </w:pPr>
  </w:style>
  <w:style w:type="paragraph" w:styleId="TOC1">
    <w:name w:val="toc 1"/>
    <w:basedOn w:val="Normal"/>
    <w:next w:val="Normal"/>
    <w:autoRedefine/>
    <w:uiPriority w:val="39"/>
    <w:unhideWhenUsed/>
    <w:rsid w:val="00B74854"/>
    <w:pPr>
      <w:tabs>
        <w:tab w:val="left" w:pos="426"/>
        <w:tab w:val="right" w:leader="dot" w:pos="9015"/>
      </w:tabs>
      <w:spacing w:before="240" w:after="0"/>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60440C"/>
    <w:rPr>
      <w:color w:val="0066FF"/>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uiPriority w:val="99"/>
    <w:rsid w:val="0075751C"/>
    <w:pPr>
      <w:framePr w:wrap="around" w:y="7485"/>
    </w:pPr>
    <w:rPr>
      <w:color w:val="000000" w:themeColor="text1"/>
    </w:rPr>
  </w:style>
  <w:style w:type="paragraph" w:customStyle="1" w:styleId="AppendixTitle">
    <w:name w:val="Appendix Title"/>
    <w:basedOn w:val="Title"/>
    <w:next w:val="Normal"/>
    <w:unhideWhenUsed/>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99475D"/>
    <w:pPr>
      <w:spacing w:after="200"/>
    </w:pPr>
    <w:rPr>
      <w:i/>
      <w:iCs/>
      <w:sz w:val="18"/>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Bannertext">
    <w:name w:val="Banner text"/>
    <w:basedOn w:val="Title"/>
    <w:link w:val="BannertextChar"/>
    <w:unhideWhenUsed/>
    <w:rsid w:val="00342A43"/>
    <w:pPr>
      <w:framePr w:w="0" w:hSpace="0" w:wrap="auto" w:vAnchor="margin" w:hAnchor="text" w:yAlign="inline"/>
      <w:spacing w:after="80" w:line="228" w:lineRule="auto"/>
    </w:pPr>
    <w:rPr>
      <w:color w:val="FFFFFF" w:themeColor="background1"/>
      <w:sz w:val="64"/>
    </w:rPr>
  </w:style>
  <w:style w:type="paragraph" w:customStyle="1" w:styleId="Image-leftalignedset">
    <w:name w:val="Image - left aligned set"/>
    <w:basedOn w:val="Normal"/>
    <w:next w:val="Normal"/>
    <w:qFormat/>
    <w:rsid w:val="001303D0"/>
    <w:pPr>
      <w:framePr w:w="3402" w:hSpace="340" w:wrap="around" w:vAnchor="text" w:hAnchor="text" w:y="1"/>
    </w:pPr>
    <w:rPr>
      <w:lang w:eastAsia="en-US"/>
    </w:rPr>
  </w:style>
  <w:style w:type="character" w:customStyle="1" w:styleId="BannertextChar">
    <w:name w:val="Banner text Char"/>
    <w:basedOn w:val="TitleChar"/>
    <w:link w:val="Bannertext"/>
    <w:rsid w:val="00342A43"/>
    <w:rPr>
      <w:rFonts w:asciiTheme="majorHAnsi" w:eastAsiaTheme="majorEastAsia" w:hAnsiTheme="majorHAnsi" w:cstheme="majorBidi"/>
      <w:b/>
      <w:color w:val="FFFFFF" w:themeColor="background1"/>
      <w:spacing w:val="-10"/>
      <w:kern w:val="28"/>
      <w:sz w:val="64"/>
      <w:szCs w:val="56"/>
    </w:rPr>
  </w:style>
  <w:style w:type="paragraph" w:styleId="NormalWeb">
    <w:name w:val="Normal (Web)"/>
    <w:basedOn w:val="Normal"/>
    <w:uiPriority w:val="99"/>
    <w:semiHidden/>
    <w:unhideWhenUsed/>
    <w:rsid w:val="00C55EEB"/>
    <w:pPr>
      <w:spacing w:before="100" w:beforeAutospacing="1" w:after="100" w:afterAutospacing="1"/>
    </w:pPr>
    <w:rPr>
      <w:rFonts w:ascii="Times New Roman" w:eastAsia="SimSun" w:hAnsi="Times New Roman" w:cs="Times New Roman"/>
      <w:sz w:val="24"/>
      <w:szCs w:val="24"/>
    </w:rPr>
  </w:style>
  <w:style w:type="paragraph" w:customStyle="1" w:styleId="IssueNumber">
    <w:name w:val="Issue Number"/>
    <w:basedOn w:val="Bannertext"/>
    <w:uiPriority w:val="9"/>
    <w:qFormat/>
    <w:rsid w:val="00342A43"/>
    <w:pPr>
      <w:spacing w:after="0"/>
    </w:pPr>
    <w:rPr>
      <w:rFonts w:asciiTheme="minorHAnsi" w:hAnsiTheme="minorHAnsi" w:cstheme="minorHAnsi"/>
      <w:b w:val="0"/>
      <w:bCs/>
      <w:sz w:val="24"/>
      <w:lang w:eastAsia="en-US"/>
    </w:rPr>
  </w:style>
  <w:style w:type="paragraph" w:customStyle="1" w:styleId="Identifier">
    <w:name w:val="Identifier"/>
    <w:basedOn w:val="Normal"/>
    <w:next w:val="Normal"/>
    <w:qFormat/>
    <w:rsid w:val="00253DF9"/>
    <w:pPr>
      <w:spacing w:after="360"/>
      <w:contextualSpacing/>
    </w:pPr>
    <w:rPr>
      <w:color w:val="094183" w:themeColor="text2"/>
      <w:sz w:val="24"/>
    </w:rPr>
  </w:style>
  <w:style w:type="paragraph" w:customStyle="1" w:styleId="Image-Page2fullwidth">
    <w:name w:val="Image - Page 2 full width"/>
    <w:basedOn w:val="Image-leftalignedset"/>
    <w:qFormat/>
    <w:rsid w:val="00FD60AE"/>
    <w:pPr>
      <w:framePr w:w="9639" w:wrap="around"/>
    </w:p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uiPriority w:val="1"/>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uiPriority w:val="2"/>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right="170"/>
    </w:pPr>
    <w:rPr>
      <w:rFonts w:eastAsiaTheme="minorHAnsi"/>
      <w:color w:val="FFFFFF" w:themeColor="background1"/>
      <w:lang w:eastAsia="en-US"/>
    </w:rPr>
  </w:style>
  <w:style w:type="character" w:customStyle="1" w:styleId="IntroductionChar">
    <w:name w:val="Introduction Char"/>
    <w:basedOn w:val="DefaultParagraphFont"/>
    <w:link w:val="Introduction"/>
    <w:uiPriority w:val="1"/>
    <w:rsid w:val="00D94DCF"/>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uiPriority w:val="2"/>
    <w:qFormat/>
    <w:rsid w:val="00695166"/>
    <w:rPr>
      <w:b/>
    </w:rPr>
  </w:style>
  <w:style w:type="character" w:customStyle="1" w:styleId="Pull-outBodyCopyChar">
    <w:name w:val="Pull-out Body Copy Char"/>
    <w:basedOn w:val="DefaultParagraphFont"/>
    <w:link w:val="Pull-outBodyCopy"/>
    <w:uiPriority w:val="2"/>
    <w:rsid w:val="00D94DCF"/>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uiPriority w:val="2"/>
    <w:rsid w:val="00D94DCF"/>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uiPriority w:val="2"/>
    <w:qFormat/>
    <w:rsid w:val="00695166"/>
    <w:pPr>
      <w:numPr>
        <w:numId w:val="6"/>
      </w:numPr>
      <w:ind w:left="397" w:hanging="227"/>
    </w:pPr>
  </w:style>
  <w:style w:type="character" w:customStyle="1" w:styleId="Pull-outBulletsChar">
    <w:name w:val="Pull-out Bullets Char"/>
    <w:basedOn w:val="Pull-outBodyCopyChar"/>
    <w:link w:val="Pull-outBullets"/>
    <w:uiPriority w:val="2"/>
    <w:rsid w:val="00D94DCF"/>
    <w:rPr>
      <w:rFonts w:eastAsiaTheme="minorHAnsi"/>
      <w:color w:val="FFFFFF" w:themeColor="background1"/>
      <w:sz w:val="20"/>
      <w:shd w:val="clear" w:color="auto" w:fill="094183" w:themeFill="text2"/>
      <w:lang w:eastAsia="en-US"/>
    </w:rPr>
  </w:style>
  <w:style w:type="paragraph" w:customStyle="1" w:styleId="Footerlocation">
    <w:name w:val="Footer location"/>
    <w:unhideWhenUsed/>
    <w:rsid w:val="000E78EF"/>
    <w:pPr>
      <w:framePr w:w="9639" w:vSpace="567" w:wrap="around" w:hAnchor="margin" w:yAlign="bottom" w:anchorLock="1"/>
      <w:spacing w:after="0"/>
    </w:pPr>
    <w:rPr>
      <w:rFonts w:eastAsiaTheme="minorHAnsi"/>
      <w:b/>
      <w:color w:val="094183" w:themeColor="text2"/>
      <w:sz w:val="18"/>
      <w:lang w:eastAsia="en-US"/>
    </w:rPr>
  </w:style>
  <w:style w:type="table" w:customStyle="1" w:styleId="Blank">
    <w:name w:val="Blank"/>
    <w:basedOn w:val="TableNormal"/>
    <w:uiPriority w:val="99"/>
    <w:rsid w:val="009D200D"/>
    <w:pPr>
      <w:spacing w:after="0"/>
    </w:pPr>
    <w:rPr>
      <w:rFonts w:eastAsiaTheme="minorHAnsi"/>
      <w:lang w:eastAsia="en-US"/>
    </w:rPr>
    <w:tblPr>
      <w:tblCellMar>
        <w:top w:w="57" w:type="dxa"/>
        <w:left w:w="0" w:type="dxa"/>
        <w:right w:w="113" w:type="dxa"/>
      </w:tblCellMar>
    </w:tblPr>
  </w:style>
  <w:style w:type="character" w:styleId="Strong">
    <w:name w:val="Strong"/>
    <w:basedOn w:val="DefaultParagraphFont"/>
    <w:uiPriority w:val="22"/>
    <w:qFormat/>
    <w:rsid w:val="005B2E59"/>
    <w:rPr>
      <w:b/>
      <w:bCs/>
    </w:rPr>
  </w:style>
  <w:style w:type="paragraph" w:customStyle="1" w:styleId="Topleft">
    <w:name w:val="Top left"/>
    <w:basedOn w:val="Normal"/>
    <w:rsid w:val="00552C7D"/>
    <w:pPr>
      <w:framePr w:w="11907" w:h="2268" w:hRule="exact" w:wrap="around" w:vAnchor="page" w:hAnchor="page" w:yAlign="top" w:anchorLock="1"/>
      <w:spacing w:after="240"/>
    </w:pPr>
    <w:rPr>
      <w:noProof/>
    </w:rPr>
  </w:style>
  <w:style w:type="paragraph" w:customStyle="1" w:styleId="Topleft-backpage">
    <w:name w:val="Top left - back page"/>
    <w:basedOn w:val="Topleft"/>
    <w:rsid w:val="00074A6B"/>
    <w:pPr>
      <w:pageBreakBefore/>
      <w:framePr w:wrap="around"/>
    </w:pPr>
  </w:style>
  <w:style w:type="paragraph" w:customStyle="1" w:styleId="Contents">
    <w:name w:val="Contents"/>
    <w:basedOn w:val="Heading1"/>
    <w:next w:val="Contents-text"/>
    <w:rsid w:val="00253DF9"/>
    <w:pPr>
      <w:framePr w:w="2552" w:h="2835" w:hSpace="737" w:wrap="around" w:vAnchor="page" w:hAnchor="margin" w:y="3516" w:anchorLock="1"/>
      <w:pBdr>
        <w:top w:val="single" w:sz="8" w:space="4" w:color="B9D7FA" w:themeColor="text2" w:themeTint="33"/>
        <w:left w:val="single" w:sz="8" w:space="4" w:color="B9D7FA" w:themeColor="text2" w:themeTint="33"/>
        <w:bottom w:val="single" w:sz="8" w:space="4" w:color="B9D7FA" w:themeColor="text2" w:themeTint="33"/>
        <w:right w:val="single" w:sz="8" w:space="4" w:color="B9D7FA" w:themeColor="text2" w:themeTint="33"/>
      </w:pBdr>
      <w:shd w:val="clear" w:color="auto" w:fill="B9D7FA" w:themeFill="text2" w:themeFillTint="33"/>
      <w:spacing w:before="0" w:after="0"/>
      <w:ind w:left="113"/>
    </w:pPr>
    <w:rPr>
      <w:sz w:val="28"/>
    </w:rPr>
  </w:style>
  <w:style w:type="paragraph" w:customStyle="1" w:styleId="Contents-text">
    <w:name w:val="Contents-text"/>
    <w:basedOn w:val="Contents"/>
    <w:rsid w:val="00CF22F0"/>
    <w:pPr>
      <w:framePr w:wrap="around"/>
      <w:pBdr>
        <w:top w:val="single" w:sz="8" w:space="2" w:color="E3EFFD"/>
        <w:left w:val="single" w:sz="8" w:space="4" w:color="E3EFFD"/>
        <w:bottom w:val="single" w:sz="8" w:space="4" w:color="E3EFFD"/>
        <w:right w:val="single" w:sz="8" w:space="4" w:color="E3EFFD"/>
        <w:between w:val="single" w:sz="12" w:space="2" w:color="FFFFFF" w:themeColor="background1"/>
      </w:pBdr>
      <w:shd w:val="clear" w:color="auto" w:fill="E3EFFD"/>
      <w:spacing w:before="40" w:after="120"/>
    </w:pPr>
    <w:rPr>
      <w:rFonts w:asciiTheme="minorHAnsi" w:hAnsiTheme="minorHAnsi"/>
      <w:b w:val="0"/>
      <w:sz w:val="24"/>
    </w:rPr>
  </w:style>
  <w:style w:type="paragraph" w:customStyle="1" w:styleId="Heading1-twocolumn">
    <w:name w:val="Heading 1 - two column"/>
    <w:basedOn w:val="Heading1"/>
    <w:next w:val="Normal"/>
    <w:rsid w:val="00DA114B"/>
    <w:pPr>
      <w:framePr w:w="6237" w:wrap="around" w:vAnchor="text" w:hAnchor="text" w:y="1"/>
      <w:spacing w:before="120" w:after="120"/>
    </w:pPr>
  </w:style>
  <w:style w:type="paragraph" w:customStyle="1" w:styleId="Smallspace">
    <w:name w:val="Small space"/>
    <w:basedOn w:val="Normal"/>
    <w:qFormat/>
    <w:rsid w:val="0041364F"/>
    <w:pPr>
      <w:spacing w:after="0" w:line="144" w:lineRule="auto"/>
    </w:pPr>
    <w:rPr>
      <w:sz w:val="8"/>
    </w:rPr>
  </w:style>
  <w:style w:type="paragraph" w:customStyle="1" w:styleId="Heading1-incolouredbox">
    <w:name w:val="Heading 1 - in coloured box"/>
    <w:basedOn w:val="Heading1"/>
    <w:rsid w:val="001A0C59"/>
  </w:style>
  <w:style w:type="paragraph" w:customStyle="1" w:styleId="Heading1-noline">
    <w:name w:val="Heading 1 - no line"/>
    <w:basedOn w:val="Heading1"/>
    <w:qFormat/>
    <w:rsid w:val="00A14F31"/>
    <w:pPr>
      <w:spacing w:before="0"/>
    </w:pPr>
  </w:style>
  <w:style w:type="paragraph" w:customStyle="1" w:styleId="Heading1-threecolumns">
    <w:name w:val="Heading 1 - three columns"/>
    <w:basedOn w:val="Heading1-twocolumn"/>
    <w:next w:val="Normal"/>
    <w:rsid w:val="00DA114B"/>
    <w:pPr>
      <w:framePr w:w="9639" w:wrap="around" w:vAnchor="margin" w:hAnchor="margin"/>
    </w:pPr>
  </w:style>
  <w:style w:type="paragraph" w:customStyle="1" w:styleId="NewStory">
    <w:name w:val="New Story"/>
    <w:basedOn w:val="Normal"/>
    <w:qFormat/>
    <w:rsid w:val="004A73D6"/>
    <w:pPr>
      <w:framePr w:w="9639" w:wrap="around" w:vAnchor="text" w:hAnchor="margin" w:y="1"/>
    </w:pPr>
  </w:style>
  <w:style w:type="paragraph" w:customStyle="1" w:styleId="IdentifierDash">
    <w:name w:val="Identifier Dash"/>
    <w:basedOn w:val="Identifier"/>
    <w:rsid w:val="00253DF9"/>
    <w:pPr>
      <w:spacing w:before="600" w:after="0" w:line="168" w:lineRule="auto"/>
    </w:pPr>
    <w:rPr>
      <w:sz w:val="36"/>
      <w:szCs w:val="40"/>
    </w:rPr>
  </w:style>
  <w:style w:type="paragraph" w:customStyle="1" w:styleId="Contact">
    <w:name w:val="Contact"/>
    <w:basedOn w:val="Normal"/>
    <w:next w:val="Normal"/>
    <w:rsid w:val="00253DF9"/>
    <w:pPr>
      <w:framePr w:hSpace="181" w:wrap="around" w:vAnchor="page" w:hAnchor="margin" w:y="3403"/>
      <w:spacing w:after="0"/>
      <w:suppressOverlap/>
    </w:pPr>
    <w:rPr>
      <w:rFonts w:eastAsiaTheme="minorHAnsi"/>
      <w:b/>
      <w:lang w:eastAsia="en-US"/>
    </w:rPr>
  </w:style>
  <w:style w:type="paragraph" w:customStyle="1" w:styleId="Image-Page1fullwidth">
    <w:name w:val="Image - Page 1 full width"/>
    <w:basedOn w:val="Normal"/>
    <w:qFormat/>
    <w:rsid w:val="00FD60AE"/>
    <w:pPr>
      <w:framePr w:w="6237" w:hSpace="340" w:wrap="around" w:vAnchor="text" w:hAnchor="text" w:y="1"/>
    </w:pPr>
    <w:rPr>
      <w:noProof/>
      <w:lang w:eastAsia="en-US"/>
    </w:rPr>
  </w:style>
  <w:style w:type="paragraph" w:customStyle="1" w:styleId="Heading1-colouredbox">
    <w:name w:val="Heading 1 - coloured box"/>
    <w:basedOn w:val="Heading1"/>
    <w:qFormat/>
    <w:rsid w:val="0078790D"/>
    <w:pPr>
      <w:spacing w:before="160"/>
    </w:pPr>
    <w:rPr>
      <w:b w:val="0"/>
    </w:rPr>
  </w:style>
  <w:style w:type="paragraph" w:customStyle="1" w:styleId="Image-rightaligned">
    <w:name w:val="Image - right aligned"/>
    <w:basedOn w:val="Image-leftalignedset"/>
    <w:qFormat/>
    <w:rsid w:val="001303D0"/>
    <w:pPr>
      <w:framePr w:wrap="around" w:xAlign="right"/>
    </w:pPr>
  </w:style>
  <w:style w:type="paragraph" w:customStyle="1" w:styleId="Twocolumnplacement">
    <w:name w:val="Two column placement"/>
    <w:basedOn w:val="Normal"/>
    <w:qFormat/>
    <w:rsid w:val="0091742D"/>
    <w:pPr>
      <w:framePr w:w="11907" w:wrap="around" w:vAnchor="text" w:hAnchor="page" w:y="1"/>
    </w:pPr>
  </w:style>
  <w:style w:type="paragraph" w:customStyle="1" w:styleId="Image-rightalignedset">
    <w:name w:val="Image - right aligned set"/>
    <w:basedOn w:val="Image-leftalignedset"/>
    <w:qFormat/>
    <w:rsid w:val="00014E4C"/>
    <w:pPr>
      <w:framePr w:wrap="around" w:xAlign="right"/>
    </w:pPr>
  </w:style>
  <w:style w:type="table" w:styleId="TableGridLight">
    <w:name w:val="Grid Table Light"/>
    <w:basedOn w:val="TableNormal"/>
    <w:uiPriority w:val="40"/>
    <w:rsid w:val="008D34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C7A28"/>
    <w:rPr>
      <w:color w:val="605E5C"/>
      <w:shd w:val="clear" w:color="auto" w:fill="E1DFDD"/>
    </w:rPr>
  </w:style>
  <w:style w:type="character" w:styleId="CommentReference">
    <w:name w:val="annotation reference"/>
    <w:basedOn w:val="DefaultParagraphFont"/>
    <w:uiPriority w:val="99"/>
    <w:semiHidden/>
    <w:unhideWhenUsed/>
    <w:rsid w:val="00711D9C"/>
    <w:rPr>
      <w:sz w:val="16"/>
      <w:szCs w:val="16"/>
    </w:rPr>
  </w:style>
  <w:style w:type="paragraph" w:styleId="CommentText">
    <w:name w:val="annotation text"/>
    <w:basedOn w:val="Normal"/>
    <w:link w:val="CommentTextChar"/>
    <w:uiPriority w:val="99"/>
    <w:unhideWhenUsed/>
    <w:rsid w:val="00711D9C"/>
    <w:rPr>
      <w:szCs w:val="20"/>
    </w:rPr>
  </w:style>
  <w:style w:type="character" w:customStyle="1" w:styleId="CommentTextChar">
    <w:name w:val="Comment Text Char"/>
    <w:basedOn w:val="DefaultParagraphFont"/>
    <w:link w:val="CommentText"/>
    <w:uiPriority w:val="99"/>
    <w:rsid w:val="00711D9C"/>
    <w:rPr>
      <w:sz w:val="20"/>
      <w:szCs w:val="20"/>
    </w:rPr>
  </w:style>
  <w:style w:type="paragraph" w:styleId="CommentSubject">
    <w:name w:val="annotation subject"/>
    <w:basedOn w:val="CommentText"/>
    <w:next w:val="CommentText"/>
    <w:link w:val="CommentSubjectChar"/>
    <w:uiPriority w:val="99"/>
    <w:semiHidden/>
    <w:unhideWhenUsed/>
    <w:rsid w:val="00711D9C"/>
    <w:rPr>
      <w:b/>
      <w:bCs/>
    </w:rPr>
  </w:style>
  <w:style w:type="character" w:customStyle="1" w:styleId="CommentSubjectChar">
    <w:name w:val="Comment Subject Char"/>
    <w:basedOn w:val="CommentTextChar"/>
    <w:link w:val="CommentSubject"/>
    <w:uiPriority w:val="99"/>
    <w:semiHidden/>
    <w:rsid w:val="00711D9C"/>
    <w:rPr>
      <w:b/>
      <w:bCs/>
      <w:sz w:val="20"/>
      <w:szCs w:val="20"/>
    </w:rPr>
  </w:style>
  <w:style w:type="paragraph" w:styleId="Revision">
    <w:name w:val="Revision"/>
    <w:hidden/>
    <w:uiPriority w:val="99"/>
    <w:semiHidden/>
    <w:rsid w:val="00833A9D"/>
    <w:pPr>
      <w:spacing w:before="0" w:after="0"/>
      <w:ind w:left="0" w:right="0"/>
    </w:pPr>
    <w:rPr>
      <w:sz w:val="20"/>
    </w:rPr>
  </w:style>
  <w:style w:type="character" w:styleId="Mention">
    <w:name w:val="Mention"/>
    <w:basedOn w:val="DefaultParagraphFont"/>
    <w:uiPriority w:val="99"/>
    <w:unhideWhenUsed/>
    <w:rsid w:val="004A2A3E"/>
    <w:rPr>
      <w:color w:val="2B579A"/>
      <w:shd w:val="clear" w:color="auto" w:fill="E1DFDD"/>
    </w:rPr>
  </w:style>
  <w:style w:type="paragraph" w:styleId="TOC7">
    <w:name w:val="toc 7"/>
    <w:basedOn w:val="Normal"/>
    <w:next w:val="Normal"/>
    <w:autoRedefine/>
    <w:uiPriority w:val="39"/>
    <w:unhideWhenUsed/>
    <w:rsid w:val="00F2310C"/>
    <w:pPr>
      <w:spacing w:before="0" w:after="100" w:line="259" w:lineRule="auto"/>
      <w:ind w:left="1320" w:right="0"/>
    </w:pPr>
    <w:rPr>
      <w:kern w:val="2"/>
      <w:sz w:val="22"/>
      <w:lang w:eastAsia="en-AU"/>
      <w14:ligatures w14:val="standardContextual"/>
    </w:rPr>
  </w:style>
  <w:style w:type="paragraph" w:styleId="TOC8">
    <w:name w:val="toc 8"/>
    <w:basedOn w:val="Normal"/>
    <w:next w:val="Normal"/>
    <w:autoRedefine/>
    <w:uiPriority w:val="39"/>
    <w:unhideWhenUsed/>
    <w:rsid w:val="00F2310C"/>
    <w:pPr>
      <w:spacing w:before="0" w:after="100" w:line="259" w:lineRule="auto"/>
      <w:ind w:left="1540" w:right="0"/>
    </w:pPr>
    <w:rPr>
      <w:kern w:val="2"/>
      <w:sz w:val="22"/>
      <w:lang w:eastAsia="en-AU"/>
      <w14:ligatures w14:val="standardContextual"/>
    </w:rPr>
  </w:style>
  <w:style w:type="paragraph" w:styleId="TOC9">
    <w:name w:val="toc 9"/>
    <w:basedOn w:val="Normal"/>
    <w:next w:val="Normal"/>
    <w:autoRedefine/>
    <w:uiPriority w:val="39"/>
    <w:unhideWhenUsed/>
    <w:rsid w:val="00F2310C"/>
    <w:pPr>
      <w:spacing w:before="0" w:after="100" w:line="259" w:lineRule="auto"/>
      <w:ind w:left="1760" w:right="0"/>
    </w:pPr>
    <w:rPr>
      <w:kern w:val="2"/>
      <w:sz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348084">
      <w:bodyDiv w:val="1"/>
      <w:marLeft w:val="0"/>
      <w:marRight w:val="0"/>
      <w:marTop w:val="0"/>
      <w:marBottom w:val="0"/>
      <w:divBdr>
        <w:top w:val="none" w:sz="0" w:space="0" w:color="auto"/>
        <w:left w:val="none" w:sz="0" w:space="0" w:color="auto"/>
        <w:bottom w:val="none" w:sz="0" w:space="0" w:color="auto"/>
        <w:right w:val="none" w:sz="0" w:space="0" w:color="auto"/>
      </w:divBdr>
    </w:div>
    <w:div w:id="1401831820">
      <w:bodyDiv w:val="1"/>
      <w:marLeft w:val="0"/>
      <w:marRight w:val="0"/>
      <w:marTop w:val="0"/>
      <w:marBottom w:val="0"/>
      <w:divBdr>
        <w:top w:val="none" w:sz="0" w:space="0" w:color="auto"/>
        <w:left w:val="none" w:sz="0" w:space="0" w:color="auto"/>
        <w:bottom w:val="none" w:sz="0" w:space="0" w:color="auto"/>
        <w:right w:val="none" w:sz="0" w:space="0" w:color="auto"/>
      </w:divBdr>
    </w:div>
    <w:div w:id="1671978251">
      <w:bodyDiv w:val="1"/>
      <w:marLeft w:val="0"/>
      <w:marRight w:val="0"/>
      <w:marTop w:val="0"/>
      <w:marBottom w:val="0"/>
      <w:divBdr>
        <w:top w:val="none" w:sz="0" w:space="0" w:color="auto"/>
        <w:left w:val="none" w:sz="0" w:space="0" w:color="auto"/>
        <w:bottom w:val="none" w:sz="0" w:space="0" w:color="auto"/>
        <w:right w:val="none" w:sz="0" w:space="0" w:color="auto"/>
      </w:divBdr>
    </w:div>
    <w:div w:id="191569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unimelb.edu.a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unimelb.service-now.com/studen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S\Downloads\A4-Newsletter-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B5FDDDB8FB4CC785C0AD6B27C95E22"/>
        <w:category>
          <w:name w:val="General"/>
          <w:gallery w:val="placeholder"/>
        </w:category>
        <w:types>
          <w:type w:val="bbPlcHdr"/>
        </w:types>
        <w:behaviors>
          <w:behavior w:val="content"/>
        </w:behaviors>
        <w:guid w:val="{40839E7B-7D93-4294-87C6-EBDFD3EF223E}"/>
      </w:docPartPr>
      <w:docPartBody>
        <w:p w:rsidR="008111D0" w:rsidRDefault="001A255A" w:rsidP="001A255A">
          <w:pPr>
            <w:pStyle w:val="36B5FDDDB8FB4CC785C0AD6B27C95E22"/>
          </w:pPr>
          <w:r w:rsidRPr="001B2CE0">
            <w:rPr>
              <w:highlight w:val="lightGray"/>
            </w:rPr>
            <w:t>[Click to select a date]</w:t>
          </w:r>
        </w:p>
      </w:docPartBody>
    </w:docPart>
    <w:docPart>
      <w:docPartPr>
        <w:name w:val="75E018791A194700AFB1B23072010AB1"/>
        <w:category>
          <w:name w:val="General"/>
          <w:gallery w:val="placeholder"/>
        </w:category>
        <w:types>
          <w:type w:val="bbPlcHdr"/>
        </w:types>
        <w:behaviors>
          <w:behavior w:val="content"/>
        </w:behaviors>
        <w:guid w:val="{E2796D36-8391-4EF7-8DBE-5CE2080458E0}"/>
      </w:docPartPr>
      <w:docPartBody>
        <w:p w:rsidR="008111D0" w:rsidRDefault="001A255A" w:rsidP="001A255A">
          <w:pPr>
            <w:pStyle w:val="75E018791A194700AFB1B23072010AB1"/>
          </w:pPr>
          <w:r>
            <w:rPr>
              <w:caps/>
              <w:color w:val="FFFFFF" w:themeColor="background1"/>
              <w:sz w:val="18"/>
              <w:szCs w:val="18"/>
            </w:rPr>
            <w:t>[Document title]</w:t>
          </w:r>
        </w:p>
      </w:docPartBody>
    </w:docPart>
    <w:docPart>
      <w:docPartPr>
        <w:name w:val="9999CB77C64D441898402B487C44C2E3"/>
        <w:category>
          <w:name w:val="General"/>
          <w:gallery w:val="placeholder"/>
        </w:category>
        <w:types>
          <w:type w:val="bbPlcHdr"/>
        </w:types>
        <w:behaviors>
          <w:behavior w:val="content"/>
        </w:behaviors>
        <w:guid w:val="{22BD2E48-F1EE-4844-AB41-AB2F931576FB}"/>
      </w:docPartPr>
      <w:docPartBody>
        <w:p w:rsidR="008111D0" w:rsidRDefault="001A255A" w:rsidP="001A255A">
          <w:pPr>
            <w:pStyle w:val="9999CB77C64D441898402B487C44C2E3"/>
          </w:pPr>
          <w:r w:rsidRPr="003747A7">
            <w:rPr>
              <w:highlight w:val="lightGray"/>
            </w:rPr>
            <w:t>[Title]</w:t>
          </w:r>
        </w:p>
      </w:docPartBody>
    </w:docPart>
    <w:docPart>
      <w:docPartPr>
        <w:name w:val="153049423C37471692A3963AF3EDE853"/>
        <w:category>
          <w:name w:val="General"/>
          <w:gallery w:val="placeholder"/>
        </w:category>
        <w:types>
          <w:type w:val="bbPlcHdr"/>
        </w:types>
        <w:behaviors>
          <w:behavior w:val="content"/>
        </w:behaviors>
        <w:guid w:val="{3CB404D5-4C64-4954-9486-1324180BC5C7}"/>
      </w:docPartPr>
      <w:docPartBody>
        <w:p w:rsidR="008111D0" w:rsidRDefault="001A255A" w:rsidP="001A255A">
          <w:pPr>
            <w:pStyle w:val="153049423C37471692A3963AF3EDE853"/>
          </w:pPr>
          <w:r w:rsidRPr="001B2CE0">
            <w:rPr>
              <w:highlight w:val="lightGray"/>
            </w:rPr>
            <w:t>[Click to select a date]</w:t>
          </w:r>
        </w:p>
      </w:docPartBody>
    </w:docPart>
    <w:docPart>
      <w:docPartPr>
        <w:name w:val="C052C014E6BD4F129063C8B8D180FBEC"/>
        <w:category>
          <w:name w:val="General"/>
          <w:gallery w:val="placeholder"/>
        </w:category>
        <w:types>
          <w:type w:val="bbPlcHdr"/>
        </w:types>
        <w:behaviors>
          <w:behavior w:val="content"/>
        </w:behaviors>
        <w:guid w:val="{697313FC-92D9-4DC4-AE03-C4BF1858321B}"/>
      </w:docPartPr>
      <w:docPartBody>
        <w:p w:rsidR="008111D0" w:rsidRDefault="001A255A" w:rsidP="001A255A">
          <w:pPr>
            <w:pStyle w:val="C052C014E6BD4F129063C8B8D180FBEC"/>
          </w:pPr>
          <w:r w:rsidRPr="003747A7">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5A"/>
    <w:rsid w:val="000946B9"/>
    <w:rsid w:val="000C5430"/>
    <w:rsid w:val="000F143D"/>
    <w:rsid w:val="001873BF"/>
    <w:rsid w:val="001A255A"/>
    <w:rsid w:val="00257419"/>
    <w:rsid w:val="00361DFE"/>
    <w:rsid w:val="003A5376"/>
    <w:rsid w:val="00403914"/>
    <w:rsid w:val="005611CF"/>
    <w:rsid w:val="00604F50"/>
    <w:rsid w:val="00673E04"/>
    <w:rsid w:val="008111D0"/>
    <w:rsid w:val="00984330"/>
    <w:rsid w:val="00997AB6"/>
    <w:rsid w:val="00A8019E"/>
    <w:rsid w:val="00BB49E1"/>
    <w:rsid w:val="00CA3013"/>
    <w:rsid w:val="00D24074"/>
    <w:rsid w:val="00DA1BF9"/>
    <w:rsid w:val="00E74C8C"/>
    <w:rsid w:val="00E860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Pr>
      <w:b/>
      <w:bCs/>
    </w:rPr>
  </w:style>
  <w:style w:type="paragraph" w:customStyle="1" w:styleId="36B5FDDDB8FB4CC785C0AD6B27C95E22">
    <w:name w:val="36B5FDDDB8FB4CC785C0AD6B27C95E22"/>
    <w:rsid w:val="001A255A"/>
  </w:style>
  <w:style w:type="paragraph" w:customStyle="1" w:styleId="75E018791A194700AFB1B23072010AB1">
    <w:name w:val="75E018791A194700AFB1B23072010AB1"/>
    <w:rsid w:val="001A255A"/>
  </w:style>
  <w:style w:type="paragraph" w:customStyle="1" w:styleId="9999CB77C64D441898402B487C44C2E3">
    <w:name w:val="9999CB77C64D441898402B487C44C2E3"/>
    <w:rsid w:val="001A255A"/>
  </w:style>
  <w:style w:type="paragraph" w:customStyle="1" w:styleId="153049423C37471692A3963AF3EDE853">
    <w:name w:val="153049423C37471692A3963AF3EDE853"/>
    <w:rsid w:val="001A255A"/>
  </w:style>
  <w:style w:type="paragraph" w:customStyle="1" w:styleId="C052C014E6BD4F129063C8B8D180FBEC">
    <w:name w:val="C052C014E6BD4F129063C8B8D180FBEC"/>
    <w:rsid w:val="001A25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0A17C27B5524F8D3A51CBDDB95F28" ma:contentTypeVersion="13" ma:contentTypeDescription="Create a new document." ma:contentTypeScope="" ma:versionID="03605c4b681464fde691fabd50e879a5">
  <xsd:schema xmlns:xsd="http://www.w3.org/2001/XMLSchema" xmlns:xs="http://www.w3.org/2001/XMLSchema" xmlns:p="http://schemas.microsoft.com/office/2006/metadata/properties" xmlns:ns2="66c74ff3-9aaf-40b4-a7af-ee06980bad76" xmlns:ns3="6a322207-23f5-467a-afda-546d96d55d5c" xmlns:ns4="f07d8113-1d44-46cb-baa5-a742d0650dfc" targetNamespace="http://schemas.microsoft.com/office/2006/metadata/properties" ma:root="true" ma:fieldsID="582570836fcf7c87fd00ff67553e7e76" ns2:_="" ns3:_="" ns4:_="">
    <xsd:import namespace="66c74ff3-9aaf-40b4-a7af-ee06980bad76"/>
    <xsd:import namespace="6a322207-23f5-467a-afda-546d96d55d5c"/>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74ff3-9aaf-40b4-a7af-ee06980ba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22207-23f5-467a-afda-546d96d55d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30ccb1-bc02-450f-a872-f99e07a13e69}" ma:internalName="TaxCatchAll" ma:showField="CatchAllData" ma:web="6a322207-23f5-467a-afda-546d96d55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66c74ff3-9aaf-40b4-a7af-ee06980bad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CD7C39-959C-4AF3-BE26-447644BAD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74ff3-9aaf-40b4-a7af-ee06980bad76"/>
    <ds:schemaRef ds:uri="6a322207-23f5-467a-afda-546d96d55d5c"/>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2AC07-EFDD-4EBE-BAF3-B9446764087C}">
  <ds:schemaRefs>
    <ds:schemaRef ds:uri="http://schemas.microsoft.com/sharepoint/v3/contenttype/forms"/>
  </ds:schemaRefs>
</ds:datastoreItem>
</file>

<file path=customXml/itemProps3.xml><?xml version="1.0" encoding="utf-8"?>
<ds:datastoreItem xmlns:ds="http://schemas.openxmlformats.org/officeDocument/2006/customXml" ds:itemID="{9E69F758-E2CB-4AF2-9C30-E7E66F383612}">
  <ds:schemaRefs>
    <ds:schemaRef ds:uri="http://schemas.openxmlformats.org/officeDocument/2006/bibliography"/>
  </ds:schemaRefs>
</ds:datastoreItem>
</file>

<file path=customXml/itemProps4.xml><?xml version="1.0" encoding="utf-8"?>
<ds:datastoreItem xmlns:ds="http://schemas.openxmlformats.org/officeDocument/2006/customXml" ds:itemID="{33F0DCE2-B901-4DB3-ADE2-8F6FCA4CFB8C}">
  <ds:schemaRefs>
    <ds:schemaRef ds:uri="http://purl.org/dc/elements/1.1/"/>
    <ds:schemaRef ds:uri="f07d8113-1d44-46cb-baa5-a742d0650dfc"/>
    <ds:schemaRef ds:uri="http://schemas.microsoft.com/office/infopath/2007/PartnerControls"/>
    <ds:schemaRef ds:uri="http://schemas.openxmlformats.org/package/2006/metadata/core-properties"/>
    <ds:schemaRef ds:uri="http://purl.org/dc/terms/"/>
    <ds:schemaRef ds:uri="6a322207-23f5-467a-afda-546d96d55d5c"/>
    <ds:schemaRef ds:uri="66c74ff3-9aaf-40b4-a7af-ee06980bad76"/>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A4-Newsletter-Template.dotx</Template>
  <TotalTime>34</TotalTime>
  <Pages>27</Pages>
  <Words>1422</Words>
  <Characters>8110</Characters>
  <Application>Microsoft Office Word</Application>
  <DocSecurity>0</DocSecurity>
  <Lines>67</Lines>
  <Paragraphs>19</Paragraphs>
  <ScaleCrop>false</ScaleCrop>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Booking System (DiBS)</dc:title>
  <dc:subject>V1.1</dc:subject>
  <dc:creator>Patricia Steele</dc:creator>
  <cp:keywords/>
  <dc:description/>
  <cp:lastModifiedBy>Cate Macnamara</cp:lastModifiedBy>
  <cp:revision>2</cp:revision>
  <cp:lastPrinted>2018-02-23T03:47:00Z</cp:lastPrinted>
  <dcterms:created xsi:type="dcterms:W3CDTF">2023-07-13T07:40:00Z</dcterms:created>
  <dcterms:modified xsi:type="dcterms:W3CDTF">2023-07-13T07:40:00Z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0x010100DA30A17C27B5524F8D3A51CBDDB95F28</vt:lpwstr>
  </property>
  <property fmtid="{D5CDD505-2E9C-101B-9397-08002B2CF9AE}" pid="3" name="MediaServiceImageTags">
    <vt:lpwstr/>
  </property>
</Properties>
</file>